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1CF0C3" w14:textId="77777777" w:rsidR="004B4CBE" w:rsidRPr="00314D85" w:rsidRDefault="004B4CBE" w:rsidP="004B4CBE">
      <w:pPr>
        <w:rPr>
          <w:rFonts w:ascii="Switzer" w:hAnsi="Switzer"/>
          <w:color w:val="7B7B7B" w:themeColor="accent5" w:themeShade="BF"/>
          <w:sz w:val="22"/>
          <w:szCs w:val="22"/>
        </w:rPr>
      </w:pPr>
      <w:commentRangeStart w:id="0"/>
      <w:r w:rsidRPr="00314D85">
        <w:rPr>
          <w:rFonts w:ascii="Switzer" w:hAnsi="Switzer"/>
          <w:color w:val="7B7B7B" w:themeColor="accent5" w:themeShade="BF"/>
          <w:sz w:val="22"/>
          <w:szCs w:val="22"/>
        </w:rPr>
        <w:t>Pre. Anne-Lise Giraud</w:t>
      </w:r>
    </w:p>
    <w:p w14:paraId="464D5868" w14:textId="77777777" w:rsidR="004B4CBE" w:rsidRPr="00314D85" w:rsidRDefault="004B4CBE" w:rsidP="004B4CBE">
      <w:pPr>
        <w:pStyle w:val="Default"/>
        <w:rPr>
          <w:rFonts w:ascii="Switzer" w:hAnsi="Switzer"/>
          <w:color w:val="7B7B7B" w:themeColor="accent5" w:themeShade="BF"/>
          <w:sz w:val="20"/>
          <w:szCs w:val="20"/>
        </w:rPr>
      </w:pPr>
      <w:r w:rsidRPr="00314D85">
        <w:rPr>
          <w:rFonts w:ascii="Switzer" w:hAnsi="Switzer"/>
          <w:color w:val="7B7B7B" w:themeColor="accent5" w:themeShade="BF"/>
          <w:sz w:val="20"/>
          <w:szCs w:val="20"/>
        </w:rPr>
        <w:t xml:space="preserve">Directrice </w:t>
      </w:r>
    </w:p>
    <w:p w14:paraId="20457961" w14:textId="77777777" w:rsidR="004B4CBE" w:rsidRPr="00314D85" w:rsidRDefault="004B4CBE" w:rsidP="004B4CBE">
      <w:pPr>
        <w:pStyle w:val="Default"/>
        <w:rPr>
          <w:rFonts w:ascii="Switzer" w:hAnsi="Switzer"/>
          <w:color w:val="7B7B7B" w:themeColor="accent5" w:themeShade="BF"/>
          <w:sz w:val="20"/>
          <w:szCs w:val="20"/>
        </w:rPr>
      </w:pPr>
      <w:r w:rsidRPr="00314D85">
        <w:rPr>
          <w:rFonts w:ascii="Switzer" w:hAnsi="Switzer"/>
          <w:color w:val="7B7B7B" w:themeColor="accent5" w:themeShade="BF"/>
          <w:sz w:val="20"/>
          <w:szCs w:val="20"/>
        </w:rPr>
        <w:t xml:space="preserve">Institut </w:t>
      </w:r>
      <w:proofErr w:type="spellStart"/>
      <w:r w:rsidRPr="00314D85">
        <w:rPr>
          <w:rFonts w:ascii="Switzer" w:hAnsi="Switzer"/>
          <w:color w:val="7B7B7B" w:themeColor="accent5" w:themeShade="BF"/>
          <w:sz w:val="20"/>
          <w:szCs w:val="20"/>
        </w:rPr>
        <w:t>reConnect</w:t>
      </w:r>
      <w:proofErr w:type="spellEnd"/>
      <w:r w:rsidRPr="00314D85">
        <w:rPr>
          <w:rFonts w:ascii="Switzer" w:hAnsi="Switzer"/>
          <w:color w:val="7B7B7B" w:themeColor="accent5" w:themeShade="BF"/>
          <w:sz w:val="20"/>
          <w:szCs w:val="20"/>
        </w:rPr>
        <w:t xml:space="preserve"> </w:t>
      </w:r>
    </w:p>
    <w:p w14:paraId="244E51C9" w14:textId="77777777" w:rsidR="004B4CBE" w:rsidRPr="00314D85" w:rsidRDefault="004B4CBE" w:rsidP="004B4CBE">
      <w:pPr>
        <w:pStyle w:val="Default"/>
        <w:rPr>
          <w:rFonts w:ascii="Switzer" w:hAnsi="Switzer"/>
          <w:color w:val="7B7B7B" w:themeColor="accent5" w:themeShade="BF"/>
          <w:sz w:val="20"/>
          <w:szCs w:val="20"/>
        </w:rPr>
      </w:pPr>
      <w:r w:rsidRPr="00314D85">
        <w:rPr>
          <w:rFonts w:ascii="Switzer" w:hAnsi="Switzer"/>
          <w:color w:val="7B7B7B" w:themeColor="accent5" w:themeShade="BF"/>
          <w:sz w:val="20"/>
          <w:szCs w:val="20"/>
        </w:rPr>
        <w:t xml:space="preserve">Institut de l’Audition (Centre Institut Pasteur/Inserm/CNRS) </w:t>
      </w:r>
    </w:p>
    <w:p w14:paraId="6BA453CC" w14:textId="77777777" w:rsidR="004B4CBE" w:rsidRPr="00314D85" w:rsidRDefault="004B4CBE" w:rsidP="004B4CBE">
      <w:pPr>
        <w:pStyle w:val="Default"/>
        <w:rPr>
          <w:rFonts w:ascii="Switzer" w:hAnsi="Switzer"/>
          <w:color w:val="7B7B7B" w:themeColor="accent5" w:themeShade="BF"/>
          <w:sz w:val="20"/>
          <w:szCs w:val="20"/>
        </w:rPr>
      </w:pPr>
      <w:r w:rsidRPr="00314D85">
        <w:rPr>
          <w:rFonts w:ascii="Switzer" w:hAnsi="Switzer"/>
          <w:color w:val="7B7B7B" w:themeColor="accent5" w:themeShade="BF"/>
          <w:sz w:val="20"/>
          <w:szCs w:val="20"/>
        </w:rPr>
        <w:t xml:space="preserve">63, rue de Charenton </w:t>
      </w:r>
    </w:p>
    <w:p w14:paraId="1A2FB9C4" w14:textId="77777777" w:rsidR="004B4CBE" w:rsidRPr="00314D85" w:rsidRDefault="004B4CBE" w:rsidP="004B4CBE">
      <w:pPr>
        <w:pStyle w:val="Default"/>
        <w:rPr>
          <w:rFonts w:ascii="Switzer" w:hAnsi="Switzer"/>
          <w:color w:val="7B7B7B" w:themeColor="accent5" w:themeShade="BF"/>
          <w:sz w:val="20"/>
          <w:szCs w:val="20"/>
        </w:rPr>
      </w:pPr>
      <w:r w:rsidRPr="00314D85">
        <w:rPr>
          <w:rFonts w:ascii="Switzer" w:hAnsi="Switzer"/>
          <w:color w:val="7B7B7B" w:themeColor="accent5" w:themeShade="BF"/>
          <w:sz w:val="20"/>
        </w:rPr>
        <w:t>75012 Paris, France</w:t>
      </w:r>
    </w:p>
    <w:p w14:paraId="097677E8" w14:textId="77777777" w:rsidR="004B4CBE" w:rsidRPr="00314D85" w:rsidRDefault="004B4CBE" w:rsidP="004B4CBE">
      <w:pPr>
        <w:pStyle w:val="En-tte"/>
        <w:rPr>
          <w:color w:val="7B7B7B" w:themeColor="accent5" w:themeShade="BF"/>
        </w:rPr>
      </w:pPr>
      <w:r w:rsidRPr="00314D85">
        <w:rPr>
          <w:rFonts w:ascii="Switzer" w:eastAsia="Switzer" w:hAnsi="Switzer" w:cs="Switzer"/>
          <w:color w:val="7B7B7B" w:themeColor="accent5" w:themeShade="BF"/>
          <w:sz w:val="20"/>
        </w:rPr>
        <w:t xml:space="preserve">anne-lise.giraud-mamessier@pasteur.fr </w:t>
      </w:r>
      <w:commentRangeEnd w:id="0"/>
      <w:r w:rsidR="000D0D38">
        <w:rPr>
          <w:rStyle w:val="Marquedecommentaire"/>
        </w:rPr>
        <w:commentReference w:id="0"/>
      </w:r>
    </w:p>
    <w:p w14:paraId="313D024D" w14:textId="259F1696" w:rsidR="00DA4E2B" w:rsidRPr="00D05E38" w:rsidRDefault="00DA4E2B" w:rsidP="00267098">
      <w:pPr>
        <w:pStyle w:val="Textedesaisie"/>
        <w:rPr>
          <w:rFonts w:ascii="Switzer" w:hAnsi="Switzer"/>
        </w:rPr>
      </w:pPr>
    </w:p>
    <w:tbl>
      <w:tblPr>
        <w:tblStyle w:val="Grilledutablea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336"/>
      </w:tblGrid>
      <w:tr w:rsidR="00DA4E2B" w:rsidRPr="00267098" w14:paraId="38D31B5A" w14:textId="77777777" w:rsidTr="00214721">
        <w:tc>
          <w:tcPr>
            <w:tcW w:w="8336" w:type="dxa"/>
          </w:tcPr>
          <w:p w14:paraId="2FF9ECAE" w14:textId="1D8CF230" w:rsidR="00DA4E2B" w:rsidRPr="000D0D38" w:rsidRDefault="00DA4E2B" w:rsidP="00214721">
            <w:pPr>
              <w:pStyle w:val="Adressedestinataire"/>
              <w:ind w:left="4253"/>
              <w:rPr>
                <w:rStyle w:val="Textebold"/>
                <w:rFonts w:ascii="Switzer" w:hAnsi="Switzer"/>
                <w:sz w:val="22"/>
                <w:szCs w:val="22"/>
              </w:rPr>
            </w:pPr>
            <w:r w:rsidRPr="000D0D38">
              <w:rPr>
                <w:rStyle w:val="Textebold"/>
                <w:rFonts w:ascii="Switzer" w:hAnsi="Switzer"/>
                <w:sz w:val="22"/>
                <w:szCs w:val="22"/>
              </w:rPr>
              <w:t>Prénom Nom,</w:t>
            </w:r>
          </w:p>
          <w:p w14:paraId="21F99845" w14:textId="77777777" w:rsidR="00DA4E2B" w:rsidRPr="000D0D38" w:rsidRDefault="00DA4E2B" w:rsidP="00214721">
            <w:pPr>
              <w:pStyle w:val="Adressedestinataire"/>
              <w:ind w:left="4253"/>
              <w:rPr>
                <w:rFonts w:ascii="Switzer" w:hAnsi="Switzer"/>
                <w:sz w:val="22"/>
                <w:szCs w:val="22"/>
              </w:rPr>
            </w:pPr>
            <w:r w:rsidRPr="000D0D38">
              <w:rPr>
                <w:rFonts w:ascii="Switzer" w:hAnsi="Switzer"/>
                <w:sz w:val="22"/>
                <w:szCs w:val="22"/>
              </w:rPr>
              <w:t>Adresse destinataire</w:t>
            </w:r>
          </w:p>
          <w:p w14:paraId="7F53465C" w14:textId="03F2CA8E" w:rsidR="00DA4E2B" w:rsidRPr="000D0D38" w:rsidRDefault="00DA4E2B" w:rsidP="00214721">
            <w:pPr>
              <w:pStyle w:val="Adressedestinataire"/>
              <w:ind w:left="4253"/>
              <w:rPr>
                <w:rFonts w:ascii="Switzer" w:hAnsi="Switzer"/>
                <w:sz w:val="22"/>
                <w:szCs w:val="22"/>
              </w:rPr>
            </w:pPr>
            <w:r w:rsidRPr="000D0D38">
              <w:rPr>
                <w:rFonts w:ascii="Switzer" w:hAnsi="Switzer"/>
                <w:sz w:val="22"/>
                <w:szCs w:val="22"/>
              </w:rPr>
              <w:t xml:space="preserve">N° Rue et nom </w:t>
            </w:r>
          </w:p>
          <w:p w14:paraId="409F42D1" w14:textId="6E4D82DF" w:rsidR="00DA4E2B" w:rsidRPr="00267098" w:rsidRDefault="00DA4E2B" w:rsidP="00214721">
            <w:pPr>
              <w:pStyle w:val="Adressedestinataire"/>
              <w:ind w:left="4253"/>
              <w:rPr>
                <w:rStyle w:val="Textebold"/>
              </w:rPr>
            </w:pPr>
            <w:r w:rsidRPr="000D0D38">
              <w:rPr>
                <w:rFonts w:ascii="Switzer" w:hAnsi="Switzer"/>
                <w:sz w:val="22"/>
                <w:szCs w:val="22"/>
              </w:rPr>
              <w:t>XXXXX Ville</w:t>
            </w:r>
            <w:r w:rsidR="00214721" w:rsidRPr="000D0D38">
              <w:rPr>
                <w:rFonts w:ascii="Switzer" w:hAnsi="Switzer"/>
                <w:sz w:val="22"/>
                <w:szCs w:val="22"/>
              </w:rPr>
              <w:t>, Pays</w:t>
            </w:r>
          </w:p>
        </w:tc>
      </w:tr>
    </w:tbl>
    <w:p w14:paraId="062753C0" w14:textId="1A6FF5D2" w:rsidR="00214721" w:rsidRPr="00214721" w:rsidRDefault="00214721" w:rsidP="00D05E38">
      <w:pPr>
        <w:pStyle w:val="Textedesaisie"/>
        <w:spacing w:after="120"/>
        <w:rPr>
          <w:rFonts w:ascii="Switzer Semibold" w:hAnsi="Switzer Semibold"/>
          <w:b/>
          <w:bCs/>
        </w:rPr>
      </w:pPr>
      <w:r w:rsidRPr="00214721">
        <w:rPr>
          <w:rFonts w:ascii="Switzer" w:hAnsi="Switzer"/>
        </w:rPr>
        <w:br/>
      </w:r>
      <w:r w:rsidRPr="00214721">
        <w:rPr>
          <w:rFonts w:ascii="Switzer Semibold" w:hAnsi="Switzer Semibold"/>
          <w:b/>
          <w:bCs/>
        </w:rPr>
        <w:t xml:space="preserve">Objet : </w:t>
      </w:r>
      <w:proofErr w:type="spellStart"/>
      <w:r w:rsidRPr="00214721">
        <w:rPr>
          <w:rFonts w:ascii="Switzer Semibold" w:hAnsi="Switzer Semibold"/>
          <w:b/>
          <w:bCs/>
        </w:rPr>
        <w:t>Odis</w:t>
      </w:r>
      <w:proofErr w:type="spellEnd"/>
      <w:r w:rsidRPr="00214721">
        <w:rPr>
          <w:rFonts w:ascii="Switzer Semibold" w:hAnsi="Switzer Semibold"/>
          <w:b/>
          <w:bCs/>
        </w:rPr>
        <w:t xml:space="preserve"> </w:t>
      </w:r>
      <w:proofErr w:type="spellStart"/>
      <w:r w:rsidRPr="00214721">
        <w:rPr>
          <w:rFonts w:ascii="Switzer Semibold" w:hAnsi="Switzer Semibold"/>
          <w:b/>
          <w:bCs/>
        </w:rPr>
        <w:t>doluptione</w:t>
      </w:r>
      <w:proofErr w:type="spellEnd"/>
      <w:r w:rsidRPr="00214721">
        <w:rPr>
          <w:rFonts w:ascii="Switzer Semibold" w:hAnsi="Switzer Semibold"/>
          <w:b/>
          <w:bCs/>
        </w:rPr>
        <w:t xml:space="preserve"> </w:t>
      </w:r>
      <w:proofErr w:type="spellStart"/>
      <w:r w:rsidRPr="00214721">
        <w:rPr>
          <w:rFonts w:ascii="Switzer Semibold" w:hAnsi="Switzer Semibold"/>
          <w:b/>
          <w:bCs/>
        </w:rPr>
        <w:t>estis</w:t>
      </w:r>
      <w:proofErr w:type="spellEnd"/>
      <w:r w:rsidRPr="00214721">
        <w:rPr>
          <w:rFonts w:ascii="Switzer Semibold" w:hAnsi="Switzer Semibold"/>
          <w:b/>
          <w:bCs/>
        </w:rPr>
        <w:t xml:space="preserve"> ratios </w:t>
      </w:r>
      <w:proofErr w:type="spellStart"/>
      <w:r w:rsidRPr="00214721">
        <w:rPr>
          <w:rFonts w:ascii="Switzer Semibold" w:hAnsi="Switzer Semibold"/>
          <w:b/>
          <w:bCs/>
        </w:rPr>
        <w:t>modione</w:t>
      </w:r>
      <w:proofErr w:type="spellEnd"/>
      <w:r w:rsidRPr="00214721">
        <w:rPr>
          <w:rFonts w:ascii="Switzer Semibold" w:hAnsi="Switzer Semibold"/>
          <w:b/>
          <w:bCs/>
        </w:rPr>
        <w:t xml:space="preserve"> </w:t>
      </w:r>
      <w:proofErr w:type="spellStart"/>
      <w:r w:rsidRPr="00214721">
        <w:rPr>
          <w:rFonts w:ascii="Switzer Semibold" w:hAnsi="Switzer Semibold"/>
          <w:b/>
          <w:bCs/>
        </w:rPr>
        <w:t>ctatianda</w:t>
      </w:r>
      <w:proofErr w:type="spellEnd"/>
      <w:r w:rsidRPr="00214721">
        <w:rPr>
          <w:rFonts w:ascii="Switzer Semibold" w:hAnsi="Switzer Semibold"/>
          <w:b/>
          <w:bCs/>
        </w:rPr>
        <w:t xml:space="preserve"> </w:t>
      </w:r>
      <w:proofErr w:type="spellStart"/>
      <w:r w:rsidRPr="00214721">
        <w:rPr>
          <w:rFonts w:ascii="Switzer Semibold" w:hAnsi="Switzer Semibold"/>
          <w:b/>
          <w:bCs/>
        </w:rPr>
        <w:t>expliquam</w:t>
      </w:r>
      <w:proofErr w:type="spellEnd"/>
    </w:p>
    <w:p w14:paraId="7EAAE30E" w14:textId="77777777" w:rsidR="00D05E38" w:rsidRPr="00214721" w:rsidRDefault="00D05E38" w:rsidP="00D05E38">
      <w:pPr>
        <w:pStyle w:val="Textedesaisie"/>
        <w:rPr>
          <w:rFonts w:ascii="Switzer" w:hAnsi="Switzer"/>
        </w:rPr>
      </w:pPr>
      <w:r w:rsidRPr="00214721">
        <w:rPr>
          <w:rFonts w:ascii="Switzer" w:hAnsi="Switzer"/>
        </w:rPr>
        <w:t xml:space="preserve">Paris, </w:t>
      </w:r>
      <w:r>
        <w:rPr>
          <w:rFonts w:ascii="Switzer" w:hAnsi="Switzer"/>
        </w:rPr>
        <w:t>date, 2026</w:t>
      </w:r>
    </w:p>
    <w:p w14:paraId="79C466DB" w14:textId="77777777" w:rsidR="00D05E38" w:rsidRDefault="00D05E38" w:rsidP="00267098">
      <w:pPr>
        <w:pStyle w:val="Textedesaisie"/>
        <w:rPr>
          <w:rFonts w:ascii="Switzer" w:hAnsi="Switzer"/>
        </w:rPr>
      </w:pPr>
    </w:p>
    <w:p w14:paraId="26CB471E" w14:textId="29901C58" w:rsidR="00D05E38" w:rsidRDefault="00D05E38" w:rsidP="00267098">
      <w:pPr>
        <w:pStyle w:val="Textedesaisie"/>
        <w:rPr>
          <w:rFonts w:ascii="Switzer" w:hAnsi="Switzer"/>
          <w:sz w:val="22"/>
          <w:szCs w:val="18"/>
        </w:rPr>
      </w:pPr>
      <w:r w:rsidRPr="00D05E38">
        <w:rPr>
          <w:rFonts w:ascii="Switzer" w:hAnsi="Switzer"/>
          <w:sz w:val="22"/>
          <w:szCs w:val="18"/>
        </w:rPr>
        <w:t xml:space="preserve">Madame, Monsieur, </w:t>
      </w:r>
    </w:p>
    <w:p w14:paraId="39BDEF69" w14:textId="77777777" w:rsidR="00D05E38" w:rsidRPr="00D05E38" w:rsidRDefault="00D05E38" w:rsidP="00267098">
      <w:pPr>
        <w:pStyle w:val="Textedesaisie"/>
        <w:rPr>
          <w:rFonts w:ascii="Switzer" w:hAnsi="Switzer"/>
          <w:sz w:val="22"/>
          <w:szCs w:val="18"/>
        </w:rPr>
      </w:pPr>
    </w:p>
    <w:p w14:paraId="05CEFB6F" w14:textId="3D149F54" w:rsidR="00BA6D3D" w:rsidRDefault="00220112" w:rsidP="00267098">
      <w:pPr>
        <w:pStyle w:val="Textedesaisie"/>
        <w:rPr>
          <w:rFonts w:ascii="Switzer" w:hAnsi="Switzer"/>
          <w:sz w:val="22"/>
          <w:szCs w:val="18"/>
        </w:rPr>
      </w:pPr>
      <w:proofErr w:type="spellStart"/>
      <w:r w:rsidRPr="00BA6D3D">
        <w:rPr>
          <w:rFonts w:ascii="Switzer" w:hAnsi="Switzer"/>
          <w:sz w:val="22"/>
          <w:szCs w:val="18"/>
        </w:rPr>
        <w:t>Odis</w:t>
      </w:r>
      <w:proofErr w:type="spellEnd"/>
      <w:r w:rsidRPr="00BA6D3D">
        <w:rPr>
          <w:rFonts w:ascii="Switzer" w:hAnsi="Switzer"/>
          <w:sz w:val="22"/>
          <w:szCs w:val="18"/>
        </w:rPr>
        <w:t xml:space="preserve"> </w:t>
      </w:r>
      <w:proofErr w:type="spellStart"/>
      <w:r w:rsidRPr="00BA6D3D">
        <w:rPr>
          <w:rFonts w:ascii="Switzer" w:hAnsi="Switzer"/>
          <w:sz w:val="22"/>
          <w:szCs w:val="18"/>
        </w:rPr>
        <w:t>doluptione</w:t>
      </w:r>
      <w:proofErr w:type="spellEnd"/>
      <w:r w:rsidRPr="00BA6D3D">
        <w:rPr>
          <w:rFonts w:ascii="Switzer" w:hAnsi="Switzer"/>
          <w:sz w:val="22"/>
          <w:szCs w:val="18"/>
        </w:rPr>
        <w:t xml:space="preserve"> </w:t>
      </w:r>
      <w:proofErr w:type="spellStart"/>
      <w:r w:rsidRPr="00BA6D3D">
        <w:rPr>
          <w:rFonts w:ascii="Switzer" w:hAnsi="Switzer"/>
          <w:sz w:val="22"/>
          <w:szCs w:val="18"/>
        </w:rPr>
        <w:t>estis</w:t>
      </w:r>
      <w:proofErr w:type="spellEnd"/>
      <w:r w:rsidRPr="00BA6D3D">
        <w:rPr>
          <w:rFonts w:ascii="Switzer" w:hAnsi="Switzer"/>
          <w:sz w:val="22"/>
          <w:szCs w:val="18"/>
        </w:rPr>
        <w:t xml:space="preserve"> ratios </w:t>
      </w:r>
      <w:proofErr w:type="spellStart"/>
      <w:r w:rsidRPr="00BA6D3D">
        <w:rPr>
          <w:rFonts w:ascii="Switzer" w:hAnsi="Switzer"/>
          <w:sz w:val="22"/>
          <w:szCs w:val="18"/>
        </w:rPr>
        <w:t>modione</w:t>
      </w:r>
      <w:proofErr w:type="spellEnd"/>
      <w:r w:rsidRPr="00BA6D3D">
        <w:rPr>
          <w:rFonts w:ascii="Switzer" w:hAnsi="Switzer"/>
          <w:sz w:val="22"/>
          <w:szCs w:val="18"/>
        </w:rPr>
        <w:t xml:space="preserve"> </w:t>
      </w:r>
      <w:proofErr w:type="spellStart"/>
      <w:r w:rsidRPr="00BA6D3D">
        <w:rPr>
          <w:rFonts w:ascii="Switzer" w:hAnsi="Switzer"/>
          <w:sz w:val="22"/>
          <w:szCs w:val="18"/>
        </w:rPr>
        <w:t>ctatianda</w:t>
      </w:r>
      <w:proofErr w:type="spellEnd"/>
      <w:r w:rsidRPr="00BA6D3D">
        <w:rPr>
          <w:rFonts w:ascii="Switzer" w:hAnsi="Switzer"/>
          <w:sz w:val="22"/>
          <w:szCs w:val="18"/>
        </w:rPr>
        <w:t xml:space="preserve"> </w:t>
      </w:r>
      <w:proofErr w:type="spellStart"/>
      <w:r w:rsidRPr="00BA6D3D">
        <w:rPr>
          <w:rFonts w:ascii="Switzer" w:hAnsi="Switzer"/>
          <w:sz w:val="22"/>
          <w:szCs w:val="18"/>
        </w:rPr>
        <w:t>expliquam</w:t>
      </w:r>
      <w:proofErr w:type="spellEnd"/>
      <w:r w:rsidRPr="00BA6D3D">
        <w:rPr>
          <w:rFonts w:ascii="Switzer" w:hAnsi="Switzer"/>
          <w:sz w:val="22"/>
          <w:szCs w:val="18"/>
        </w:rPr>
        <w:t xml:space="preserve"> il </w:t>
      </w:r>
      <w:proofErr w:type="spellStart"/>
      <w:r w:rsidRPr="00BA6D3D">
        <w:rPr>
          <w:rFonts w:ascii="Switzer" w:hAnsi="Switzer"/>
          <w:sz w:val="22"/>
          <w:szCs w:val="18"/>
        </w:rPr>
        <w:t>intiate</w:t>
      </w:r>
      <w:proofErr w:type="spellEnd"/>
      <w:r w:rsidR="00267098" w:rsidRPr="00BA6D3D">
        <w:rPr>
          <w:rFonts w:ascii="Switzer" w:hAnsi="Switzer"/>
          <w:sz w:val="22"/>
          <w:szCs w:val="18"/>
        </w:rPr>
        <w:t xml:space="preserve"> </w:t>
      </w:r>
      <w:proofErr w:type="spellStart"/>
      <w:r w:rsidRPr="00BA6D3D">
        <w:rPr>
          <w:rFonts w:ascii="Switzer" w:hAnsi="Switzer"/>
          <w:sz w:val="22"/>
          <w:szCs w:val="18"/>
        </w:rPr>
        <w:t>mquisinctume</w:t>
      </w:r>
      <w:proofErr w:type="spellEnd"/>
      <w:r w:rsidRPr="00BA6D3D">
        <w:rPr>
          <w:rFonts w:ascii="Switzer" w:hAnsi="Switzer"/>
          <w:sz w:val="22"/>
          <w:szCs w:val="18"/>
        </w:rPr>
        <w:t xml:space="preserve"> </w:t>
      </w:r>
      <w:proofErr w:type="spellStart"/>
      <w:r w:rsidRPr="00BA6D3D">
        <w:rPr>
          <w:rFonts w:ascii="Switzer" w:hAnsi="Switzer"/>
          <w:sz w:val="22"/>
          <w:szCs w:val="18"/>
        </w:rPr>
        <w:t>explabo</w:t>
      </w:r>
      <w:proofErr w:type="spellEnd"/>
      <w:r w:rsidRPr="00BA6D3D">
        <w:rPr>
          <w:rFonts w:ascii="Switzer" w:hAnsi="Switzer"/>
          <w:sz w:val="22"/>
          <w:szCs w:val="18"/>
        </w:rPr>
        <w:t xml:space="preserve"> </w:t>
      </w:r>
      <w:proofErr w:type="spellStart"/>
      <w:r w:rsidRPr="00BA6D3D">
        <w:rPr>
          <w:rFonts w:ascii="Switzer" w:hAnsi="Switzer"/>
          <w:sz w:val="22"/>
          <w:szCs w:val="18"/>
        </w:rPr>
        <w:t>ribernam</w:t>
      </w:r>
      <w:proofErr w:type="spellEnd"/>
      <w:r w:rsidRPr="00BA6D3D">
        <w:rPr>
          <w:rFonts w:ascii="Switzer" w:hAnsi="Switzer"/>
          <w:sz w:val="22"/>
          <w:szCs w:val="18"/>
        </w:rPr>
        <w:t xml:space="preserve">, cum </w:t>
      </w:r>
      <w:proofErr w:type="spellStart"/>
      <w:r w:rsidRPr="00BA6D3D">
        <w:rPr>
          <w:rFonts w:ascii="Switzer" w:hAnsi="Switzer"/>
          <w:sz w:val="22"/>
          <w:szCs w:val="18"/>
        </w:rPr>
        <w:t>volores</w:t>
      </w:r>
      <w:proofErr w:type="spellEnd"/>
      <w:r w:rsidRPr="00BA6D3D">
        <w:rPr>
          <w:rFonts w:ascii="Switzer" w:hAnsi="Switzer"/>
          <w:sz w:val="22"/>
          <w:szCs w:val="18"/>
        </w:rPr>
        <w:t xml:space="preserve"> </w:t>
      </w:r>
      <w:proofErr w:type="spellStart"/>
      <w:r w:rsidRPr="00BA6D3D">
        <w:rPr>
          <w:rFonts w:ascii="Switzer" w:hAnsi="Switzer"/>
          <w:sz w:val="22"/>
          <w:szCs w:val="18"/>
        </w:rPr>
        <w:t>quiam</w:t>
      </w:r>
      <w:proofErr w:type="spellEnd"/>
      <w:r w:rsidRPr="00BA6D3D">
        <w:rPr>
          <w:rFonts w:ascii="Switzer" w:hAnsi="Switzer"/>
          <w:sz w:val="22"/>
          <w:szCs w:val="18"/>
        </w:rPr>
        <w:t xml:space="preserve">, in </w:t>
      </w:r>
      <w:proofErr w:type="spellStart"/>
      <w:r w:rsidRPr="00BA6D3D">
        <w:rPr>
          <w:rFonts w:ascii="Switzer" w:hAnsi="Switzer"/>
          <w:sz w:val="22"/>
          <w:szCs w:val="18"/>
        </w:rPr>
        <w:t>perci</w:t>
      </w:r>
      <w:proofErr w:type="spellEnd"/>
      <w:r w:rsidRPr="00BA6D3D">
        <w:rPr>
          <w:rFonts w:ascii="Switzer" w:hAnsi="Switzer"/>
          <w:sz w:val="22"/>
          <w:szCs w:val="18"/>
        </w:rPr>
        <w:t xml:space="preserve"> </w:t>
      </w:r>
      <w:proofErr w:type="spellStart"/>
      <w:r w:rsidRPr="00BA6D3D">
        <w:rPr>
          <w:rFonts w:ascii="Switzer" w:hAnsi="Switzer"/>
          <w:sz w:val="22"/>
          <w:szCs w:val="18"/>
        </w:rPr>
        <w:t>autem</w:t>
      </w:r>
      <w:proofErr w:type="spellEnd"/>
      <w:r w:rsidRPr="00BA6D3D">
        <w:rPr>
          <w:rFonts w:ascii="Switzer" w:hAnsi="Switzer"/>
          <w:sz w:val="22"/>
          <w:szCs w:val="18"/>
        </w:rPr>
        <w:t xml:space="preserve"> </w:t>
      </w:r>
      <w:proofErr w:type="spellStart"/>
      <w:r w:rsidRPr="00BA6D3D">
        <w:rPr>
          <w:rFonts w:ascii="Switzer" w:hAnsi="Switzer"/>
          <w:sz w:val="22"/>
          <w:szCs w:val="18"/>
        </w:rPr>
        <w:t>hil</w:t>
      </w:r>
      <w:proofErr w:type="spellEnd"/>
      <w:r w:rsidRPr="00BA6D3D">
        <w:rPr>
          <w:rFonts w:ascii="Switzer" w:hAnsi="Switzer"/>
          <w:sz w:val="22"/>
          <w:szCs w:val="18"/>
        </w:rPr>
        <w:t xml:space="preserve"> </w:t>
      </w:r>
      <w:proofErr w:type="spellStart"/>
      <w:r w:rsidRPr="00BA6D3D">
        <w:rPr>
          <w:rFonts w:ascii="Switzer" w:hAnsi="Switzer"/>
          <w:sz w:val="22"/>
          <w:szCs w:val="18"/>
        </w:rPr>
        <w:t>inum</w:t>
      </w:r>
      <w:proofErr w:type="spellEnd"/>
      <w:r w:rsidRPr="00BA6D3D">
        <w:rPr>
          <w:rFonts w:ascii="Switzer" w:hAnsi="Switzer"/>
          <w:sz w:val="22"/>
          <w:szCs w:val="18"/>
        </w:rPr>
        <w:t xml:space="preserve"> </w:t>
      </w:r>
      <w:proofErr w:type="spellStart"/>
      <w:r w:rsidRPr="00BA6D3D">
        <w:rPr>
          <w:rFonts w:ascii="Switzer" w:hAnsi="Switzer"/>
          <w:sz w:val="22"/>
          <w:szCs w:val="18"/>
        </w:rPr>
        <w:t>voluptum</w:t>
      </w:r>
      <w:proofErr w:type="spellEnd"/>
      <w:r w:rsidRPr="00BA6D3D">
        <w:rPr>
          <w:rFonts w:ascii="Switzer" w:hAnsi="Switzer"/>
          <w:sz w:val="22"/>
          <w:szCs w:val="18"/>
        </w:rPr>
        <w:t xml:space="preserve"> </w:t>
      </w:r>
      <w:proofErr w:type="spellStart"/>
      <w:r w:rsidRPr="00BA6D3D">
        <w:rPr>
          <w:rFonts w:ascii="Switzer" w:hAnsi="Switzer"/>
          <w:sz w:val="22"/>
          <w:szCs w:val="18"/>
        </w:rPr>
        <w:t>ium</w:t>
      </w:r>
      <w:proofErr w:type="spellEnd"/>
      <w:r w:rsidRPr="00BA6D3D">
        <w:rPr>
          <w:rFonts w:ascii="Switzer" w:hAnsi="Switzer"/>
          <w:sz w:val="22"/>
          <w:szCs w:val="18"/>
        </w:rPr>
        <w:t xml:space="preserve"> </w:t>
      </w:r>
      <w:proofErr w:type="spellStart"/>
      <w:r w:rsidRPr="00BA6D3D">
        <w:rPr>
          <w:rFonts w:ascii="Switzer" w:hAnsi="Switzer"/>
          <w:sz w:val="22"/>
          <w:szCs w:val="18"/>
        </w:rPr>
        <w:t>voluptati</w:t>
      </w:r>
      <w:proofErr w:type="spellEnd"/>
      <w:r w:rsidRPr="00BA6D3D">
        <w:rPr>
          <w:rFonts w:ascii="Switzer" w:hAnsi="Switzer"/>
          <w:sz w:val="22"/>
          <w:szCs w:val="18"/>
        </w:rPr>
        <w:t xml:space="preserve"> </w:t>
      </w:r>
      <w:proofErr w:type="spellStart"/>
      <w:r w:rsidRPr="00BA6D3D">
        <w:rPr>
          <w:rFonts w:ascii="Switzer" w:hAnsi="Switzer"/>
          <w:sz w:val="22"/>
          <w:szCs w:val="18"/>
        </w:rPr>
        <w:t>is</w:t>
      </w:r>
      <w:proofErr w:type="spellEnd"/>
      <w:r w:rsidRPr="00BA6D3D">
        <w:rPr>
          <w:rFonts w:ascii="Switzer" w:hAnsi="Switzer"/>
          <w:sz w:val="22"/>
          <w:szCs w:val="18"/>
        </w:rPr>
        <w:t xml:space="preserve"> </w:t>
      </w:r>
      <w:proofErr w:type="spellStart"/>
      <w:r w:rsidRPr="00BA6D3D">
        <w:rPr>
          <w:rFonts w:ascii="Switzer" w:hAnsi="Switzer"/>
          <w:sz w:val="22"/>
          <w:szCs w:val="18"/>
        </w:rPr>
        <w:t>iur</w:t>
      </w:r>
      <w:proofErr w:type="spellEnd"/>
      <w:r w:rsidRPr="00BA6D3D">
        <w:rPr>
          <w:rFonts w:ascii="Switzer" w:hAnsi="Switzer"/>
          <w:sz w:val="22"/>
          <w:szCs w:val="18"/>
        </w:rPr>
        <w:t xml:space="preserve"> </w:t>
      </w:r>
      <w:proofErr w:type="spellStart"/>
      <w:r w:rsidRPr="00BA6D3D">
        <w:rPr>
          <w:rFonts w:ascii="Switzer" w:hAnsi="Switzer"/>
          <w:sz w:val="22"/>
          <w:szCs w:val="18"/>
        </w:rPr>
        <w:t>alitatium</w:t>
      </w:r>
      <w:proofErr w:type="spellEnd"/>
      <w:r w:rsidRPr="00BA6D3D">
        <w:rPr>
          <w:rFonts w:ascii="Switzer" w:hAnsi="Switzer"/>
          <w:sz w:val="22"/>
          <w:szCs w:val="18"/>
        </w:rPr>
        <w:t xml:space="preserve"> </w:t>
      </w:r>
      <w:proofErr w:type="spellStart"/>
      <w:r w:rsidRPr="00BA6D3D">
        <w:rPr>
          <w:rFonts w:ascii="Switzer" w:hAnsi="Switzer"/>
          <w:sz w:val="22"/>
          <w:szCs w:val="18"/>
        </w:rPr>
        <w:t>estis</w:t>
      </w:r>
      <w:proofErr w:type="spellEnd"/>
      <w:r w:rsidRPr="00BA6D3D">
        <w:rPr>
          <w:rFonts w:ascii="Switzer" w:hAnsi="Switzer"/>
          <w:sz w:val="22"/>
          <w:szCs w:val="18"/>
        </w:rPr>
        <w:t xml:space="preserve"> </w:t>
      </w:r>
      <w:proofErr w:type="spellStart"/>
      <w:r w:rsidRPr="00BA6D3D">
        <w:rPr>
          <w:rFonts w:ascii="Switzer" w:hAnsi="Switzer"/>
          <w:sz w:val="22"/>
          <w:szCs w:val="18"/>
        </w:rPr>
        <w:t>deliquia</w:t>
      </w:r>
      <w:proofErr w:type="spellEnd"/>
      <w:r w:rsidRPr="00BA6D3D">
        <w:rPr>
          <w:rFonts w:ascii="Switzer" w:hAnsi="Switzer"/>
          <w:sz w:val="22"/>
          <w:szCs w:val="18"/>
        </w:rPr>
        <w:t xml:space="preserve"> </w:t>
      </w:r>
      <w:proofErr w:type="spellStart"/>
      <w:r w:rsidRPr="00BA6D3D">
        <w:rPr>
          <w:rFonts w:ascii="Switzer" w:hAnsi="Switzer"/>
          <w:sz w:val="22"/>
          <w:szCs w:val="18"/>
        </w:rPr>
        <w:t>nonsequodis</w:t>
      </w:r>
      <w:proofErr w:type="spellEnd"/>
      <w:r w:rsidRPr="00BA6D3D">
        <w:rPr>
          <w:rFonts w:ascii="Switzer" w:hAnsi="Switzer"/>
          <w:sz w:val="22"/>
          <w:szCs w:val="18"/>
        </w:rPr>
        <w:t xml:space="preserve"> </w:t>
      </w:r>
      <w:proofErr w:type="spellStart"/>
      <w:r w:rsidRPr="00BA6D3D">
        <w:rPr>
          <w:rFonts w:ascii="Switzer" w:hAnsi="Switzer"/>
          <w:sz w:val="22"/>
          <w:szCs w:val="18"/>
        </w:rPr>
        <w:t>ium</w:t>
      </w:r>
      <w:proofErr w:type="spellEnd"/>
      <w:r w:rsidRPr="00BA6D3D">
        <w:rPr>
          <w:rFonts w:ascii="Switzer" w:hAnsi="Switzer"/>
          <w:sz w:val="22"/>
          <w:szCs w:val="18"/>
        </w:rPr>
        <w:t xml:space="preserve"> </w:t>
      </w:r>
      <w:proofErr w:type="spellStart"/>
      <w:r w:rsidRPr="00BA6D3D">
        <w:rPr>
          <w:rFonts w:ascii="Switzer" w:hAnsi="Switzer"/>
          <w:sz w:val="22"/>
          <w:szCs w:val="18"/>
        </w:rPr>
        <w:t>iliquid</w:t>
      </w:r>
      <w:proofErr w:type="spellEnd"/>
      <w:r w:rsidRPr="00BA6D3D">
        <w:rPr>
          <w:rFonts w:ascii="Switzer" w:hAnsi="Switzer"/>
          <w:sz w:val="22"/>
          <w:szCs w:val="18"/>
        </w:rPr>
        <w:t xml:space="preserve"> que </w:t>
      </w:r>
      <w:proofErr w:type="spellStart"/>
      <w:r w:rsidRPr="00BA6D3D">
        <w:rPr>
          <w:rFonts w:ascii="Switzer" w:hAnsi="Switzer"/>
          <w:sz w:val="22"/>
          <w:szCs w:val="18"/>
        </w:rPr>
        <w:t>labores</w:t>
      </w:r>
      <w:proofErr w:type="spellEnd"/>
      <w:r w:rsidRPr="00BA6D3D">
        <w:rPr>
          <w:rFonts w:ascii="Switzer" w:hAnsi="Switzer"/>
          <w:sz w:val="22"/>
          <w:szCs w:val="18"/>
        </w:rPr>
        <w:t xml:space="preserve"> ex </w:t>
      </w:r>
      <w:proofErr w:type="spellStart"/>
      <w:r w:rsidRPr="00BA6D3D">
        <w:rPr>
          <w:rFonts w:ascii="Switzer" w:hAnsi="Switzer"/>
          <w:sz w:val="22"/>
          <w:szCs w:val="18"/>
        </w:rPr>
        <w:t>eat</w:t>
      </w:r>
      <w:proofErr w:type="spellEnd"/>
      <w:r w:rsidRPr="00BA6D3D">
        <w:rPr>
          <w:rFonts w:ascii="Switzer" w:hAnsi="Switzer"/>
          <w:sz w:val="22"/>
          <w:szCs w:val="18"/>
        </w:rPr>
        <w:t xml:space="preserve"> </w:t>
      </w:r>
      <w:proofErr w:type="spellStart"/>
      <w:r w:rsidRPr="00BA6D3D">
        <w:rPr>
          <w:rFonts w:ascii="Switzer" w:hAnsi="Switzer"/>
          <w:sz w:val="22"/>
          <w:szCs w:val="18"/>
        </w:rPr>
        <w:t>omnit</w:t>
      </w:r>
      <w:proofErr w:type="spellEnd"/>
      <w:r w:rsidRPr="00BA6D3D">
        <w:rPr>
          <w:rFonts w:ascii="Switzer" w:hAnsi="Switzer"/>
          <w:sz w:val="22"/>
          <w:szCs w:val="18"/>
        </w:rPr>
        <w:t xml:space="preserve"> </w:t>
      </w:r>
      <w:proofErr w:type="spellStart"/>
      <w:r w:rsidRPr="00BA6D3D">
        <w:rPr>
          <w:rFonts w:ascii="Switzer" w:hAnsi="Switzer"/>
          <w:sz w:val="22"/>
          <w:szCs w:val="18"/>
        </w:rPr>
        <w:t>lautatiis</w:t>
      </w:r>
      <w:proofErr w:type="spellEnd"/>
      <w:r w:rsidRPr="00BA6D3D">
        <w:rPr>
          <w:rFonts w:ascii="Switzer" w:hAnsi="Switzer"/>
          <w:sz w:val="22"/>
          <w:szCs w:val="18"/>
        </w:rPr>
        <w:t xml:space="preserve"> </w:t>
      </w:r>
      <w:proofErr w:type="spellStart"/>
      <w:r w:rsidRPr="00BA6D3D">
        <w:rPr>
          <w:rFonts w:ascii="Switzer" w:hAnsi="Switzer"/>
          <w:sz w:val="22"/>
          <w:szCs w:val="18"/>
        </w:rPr>
        <w:t>ratet</w:t>
      </w:r>
      <w:proofErr w:type="spellEnd"/>
      <w:r w:rsidRPr="00BA6D3D">
        <w:rPr>
          <w:rFonts w:ascii="Switzer" w:hAnsi="Switzer"/>
          <w:sz w:val="22"/>
          <w:szCs w:val="18"/>
        </w:rPr>
        <w:t xml:space="preserve"> </w:t>
      </w:r>
      <w:proofErr w:type="spellStart"/>
      <w:r w:rsidRPr="00BA6D3D">
        <w:rPr>
          <w:rFonts w:ascii="Switzer" w:hAnsi="Switzer"/>
          <w:sz w:val="22"/>
          <w:szCs w:val="18"/>
        </w:rPr>
        <w:t>pror</w:t>
      </w:r>
      <w:proofErr w:type="spellEnd"/>
      <w:r w:rsidRPr="00BA6D3D">
        <w:rPr>
          <w:rFonts w:ascii="Switzer" w:hAnsi="Switzer"/>
          <w:sz w:val="22"/>
          <w:szCs w:val="18"/>
        </w:rPr>
        <w:t xml:space="preserve"> </w:t>
      </w:r>
      <w:proofErr w:type="spellStart"/>
      <w:r w:rsidRPr="00BA6D3D">
        <w:rPr>
          <w:rFonts w:ascii="Switzer" w:hAnsi="Switzer"/>
          <w:sz w:val="22"/>
          <w:szCs w:val="18"/>
        </w:rPr>
        <w:t>repelenihic</w:t>
      </w:r>
      <w:proofErr w:type="spellEnd"/>
      <w:r w:rsidRPr="00BA6D3D">
        <w:rPr>
          <w:rFonts w:ascii="Switzer" w:hAnsi="Switzer"/>
          <w:sz w:val="22"/>
          <w:szCs w:val="18"/>
        </w:rPr>
        <w:t xml:space="preserve"> te pro ipsum </w:t>
      </w:r>
      <w:proofErr w:type="spellStart"/>
      <w:r w:rsidRPr="00BA6D3D">
        <w:rPr>
          <w:rFonts w:ascii="Switzer" w:hAnsi="Switzer"/>
          <w:sz w:val="22"/>
          <w:szCs w:val="18"/>
        </w:rPr>
        <w:t>quuntiis</w:t>
      </w:r>
      <w:proofErr w:type="spellEnd"/>
      <w:r w:rsidRPr="00BA6D3D">
        <w:rPr>
          <w:rFonts w:ascii="Switzer" w:hAnsi="Switzer"/>
          <w:sz w:val="22"/>
          <w:szCs w:val="18"/>
        </w:rPr>
        <w:t xml:space="preserve"> </w:t>
      </w:r>
      <w:proofErr w:type="spellStart"/>
      <w:r w:rsidRPr="00BA6D3D">
        <w:rPr>
          <w:rFonts w:ascii="Switzer" w:hAnsi="Switzer"/>
          <w:sz w:val="22"/>
          <w:szCs w:val="18"/>
        </w:rPr>
        <w:t>maiorro</w:t>
      </w:r>
      <w:proofErr w:type="spellEnd"/>
      <w:r w:rsidRPr="00BA6D3D">
        <w:rPr>
          <w:rFonts w:ascii="Switzer" w:hAnsi="Switzer"/>
          <w:sz w:val="22"/>
          <w:szCs w:val="18"/>
        </w:rPr>
        <w:t xml:space="preserve"> te </w:t>
      </w:r>
      <w:proofErr w:type="spellStart"/>
      <w:r w:rsidRPr="00BA6D3D">
        <w:rPr>
          <w:rFonts w:ascii="Switzer" w:hAnsi="Switzer"/>
          <w:sz w:val="22"/>
          <w:szCs w:val="18"/>
        </w:rPr>
        <w:t>aliquiatus</w:t>
      </w:r>
      <w:proofErr w:type="spellEnd"/>
      <w:r w:rsidRPr="00BA6D3D">
        <w:rPr>
          <w:rFonts w:ascii="Switzer" w:hAnsi="Switzer"/>
          <w:sz w:val="22"/>
          <w:szCs w:val="18"/>
        </w:rPr>
        <w:t xml:space="preserve"> </w:t>
      </w:r>
      <w:proofErr w:type="spellStart"/>
      <w:r w:rsidRPr="00BA6D3D">
        <w:rPr>
          <w:rFonts w:ascii="Switzer" w:hAnsi="Switzer"/>
          <w:sz w:val="22"/>
          <w:szCs w:val="18"/>
        </w:rPr>
        <w:t>nis</w:t>
      </w:r>
      <w:proofErr w:type="spellEnd"/>
      <w:r w:rsidRPr="00BA6D3D">
        <w:rPr>
          <w:rFonts w:ascii="Switzer" w:hAnsi="Switzer"/>
          <w:sz w:val="22"/>
          <w:szCs w:val="18"/>
        </w:rPr>
        <w:t xml:space="preserve"> </w:t>
      </w:r>
      <w:proofErr w:type="spellStart"/>
      <w:r w:rsidRPr="00BA6D3D">
        <w:rPr>
          <w:rFonts w:ascii="Switzer" w:hAnsi="Switzer"/>
          <w:sz w:val="22"/>
          <w:szCs w:val="18"/>
        </w:rPr>
        <w:t>modis</w:t>
      </w:r>
      <w:proofErr w:type="spellEnd"/>
      <w:r w:rsidRPr="00BA6D3D">
        <w:rPr>
          <w:rFonts w:ascii="Switzer" w:hAnsi="Switzer"/>
          <w:sz w:val="22"/>
          <w:szCs w:val="18"/>
        </w:rPr>
        <w:t xml:space="preserve"> </w:t>
      </w:r>
      <w:proofErr w:type="spellStart"/>
      <w:r w:rsidRPr="00BA6D3D">
        <w:rPr>
          <w:rFonts w:ascii="Switzer" w:hAnsi="Switzer"/>
          <w:sz w:val="22"/>
          <w:szCs w:val="18"/>
        </w:rPr>
        <w:t>num</w:t>
      </w:r>
      <w:proofErr w:type="spellEnd"/>
      <w:r w:rsidRPr="00BA6D3D">
        <w:rPr>
          <w:rFonts w:ascii="Switzer" w:hAnsi="Switzer"/>
          <w:sz w:val="22"/>
          <w:szCs w:val="18"/>
        </w:rPr>
        <w:t xml:space="preserve"> nos </w:t>
      </w:r>
      <w:proofErr w:type="spellStart"/>
      <w:r w:rsidRPr="00BA6D3D">
        <w:rPr>
          <w:rFonts w:ascii="Switzer" w:hAnsi="Switzer"/>
          <w:sz w:val="22"/>
          <w:szCs w:val="18"/>
        </w:rPr>
        <w:t>int</w:t>
      </w:r>
      <w:proofErr w:type="spellEnd"/>
      <w:r w:rsidRPr="00BA6D3D">
        <w:rPr>
          <w:rFonts w:ascii="Switzer" w:hAnsi="Switzer"/>
          <w:sz w:val="22"/>
          <w:szCs w:val="18"/>
        </w:rPr>
        <w:t xml:space="preserve"> </w:t>
      </w:r>
      <w:proofErr w:type="spellStart"/>
      <w:r w:rsidRPr="00BA6D3D">
        <w:rPr>
          <w:rFonts w:ascii="Switzer" w:hAnsi="Switzer"/>
          <w:sz w:val="22"/>
          <w:szCs w:val="18"/>
        </w:rPr>
        <w:t>volore</w:t>
      </w:r>
      <w:proofErr w:type="spellEnd"/>
      <w:r w:rsidRPr="00BA6D3D">
        <w:rPr>
          <w:rFonts w:ascii="Switzer" w:hAnsi="Switzer"/>
          <w:sz w:val="22"/>
          <w:szCs w:val="18"/>
        </w:rPr>
        <w:t xml:space="preserve"> </w:t>
      </w:r>
      <w:proofErr w:type="spellStart"/>
      <w:r w:rsidRPr="00BA6D3D">
        <w:rPr>
          <w:rFonts w:ascii="Switzer" w:hAnsi="Switzer"/>
          <w:sz w:val="22"/>
          <w:szCs w:val="18"/>
        </w:rPr>
        <w:t>volorum</w:t>
      </w:r>
      <w:proofErr w:type="spellEnd"/>
      <w:r w:rsidRPr="00BA6D3D">
        <w:rPr>
          <w:rFonts w:ascii="Switzer" w:hAnsi="Switzer"/>
          <w:sz w:val="22"/>
          <w:szCs w:val="18"/>
        </w:rPr>
        <w:t xml:space="preserve"> dolo </w:t>
      </w:r>
      <w:proofErr w:type="spellStart"/>
      <w:r w:rsidRPr="00BA6D3D">
        <w:rPr>
          <w:rFonts w:ascii="Switzer" w:hAnsi="Switzer"/>
          <w:sz w:val="22"/>
          <w:szCs w:val="18"/>
        </w:rPr>
        <w:t>intotatibus</w:t>
      </w:r>
      <w:proofErr w:type="spellEnd"/>
      <w:r w:rsidRPr="00BA6D3D">
        <w:rPr>
          <w:rFonts w:ascii="Switzer" w:hAnsi="Switzer"/>
          <w:sz w:val="22"/>
          <w:szCs w:val="18"/>
        </w:rPr>
        <w:t xml:space="preserve"> </w:t>
      </w:r>
      <w:proofErr w:type="spellStart"/>
      <w:r w:rsidRPr="00BA6D3D">
        <w:rPr>
          <w:rFonts w:ascii="Switzer" w:hAnsi="Switzer"/>
          <w:sz w:val="22"/>
          <w:szCs w:val="18"/>
        </w:rPr>
        <w:t>maiosant</w:t>
      </w:r>
      <w:proofErr w:type="spellEnd"/>
      <w:r w:rsidRPr="00BA6D3D">
        <w:rPr>
          <w:rFonts w:ascii="Switzer" w:hAnsi="Switzer"/>
          <w:sz w:val="22"/>
          <w:szCs w:val="18"/>
        </w:rPr>
        <w:t xml:space="preserve"> qui </w:t>
      </w:r>
      <w:proofErr w:type="spellStart"/>
      <w:r w:rsidRPr="00BA6D3D">
        <w:rPr>
          <w:rFonts w:ascii="Switzer" w:hAnsi="Switzer"/>
          <w:sz w:val="22"/>
          <w:szCs w:val="18"/>
        </w:rPr>
        <w:t>ressitatusam</w:t>
      </w:r>
      <w:proofErr w:type="spellEnd"/>
      <w:r w:rsidRPr="00BA6D3D">
        <w:rPr>
          <w:rFonts w:ascii="Switzer" w:hAnsi="Switzer"/>
          <w:sz w:val="22"/>
          <w:szCs w:val="18"/>
        </w:rPr>
        <w:t xml:space="preserve"> </w:t>
      </w:r>
      <w:proofErr w:type="spellStart"/>
      <w:r w:rsidRPr="00BA6D3D">
        <w:rPr>
          <w:rFonts w:ascii="Switzer" w:hAnsi="Switzer"/>
          <w:sz w:val="22"/>
          <w:szCs w:val="18"/>
        </w:rPr>
        <w:t>lam</w:t>
      </w:r>
      <w:proofErr w:type="spellEnd"/>
      <w:r w:rsidRPr="00BA6D3D">
        <w:rPr>
          <w:rFonts w:ascii="Switzer" w:hAnsi="Switzer"/>
          <w:sz w:val="22"/>
          <w:szCs w:val="18"/>
        </w:rPr>
        <w:t xml:space="preserve"> </w:t>
      </w:r>
      <w:proofErr w:type="spellStart"/>
      <w:r w:rsidRPr="00BA6D3D">
        <w:rPr>
          <w:rFonts w:ascii="Switzer" w:hAnsi="Switzer"/>
          <w:sz w:val="22"/>
          <w:szCs w:val="18"/>
        </w:rPr>
        <w:t>hicae</w:t>
      </w:r>
      <w:proofErr w:type="spellEnd"/>
      <w:r w:rsidRPr="00BA6D3D">
        <w:rPr>
          <w:rFonts w:ascii="Switzer" w:hAnsi="Switzer"/>
          <w:sz w:val="22"/>
          <w:szCs w:val="18"/>
        </w:rPr>
        <w:t xml:space="preserve"> pos </w:t>
      </w:r>
      <w:proofErr w:type="spellStart"/>
      <w:r w:rsidRPr="00BA6D3D">
        <w:rPr>
          <w:rFonts w:ascii="Switzer" w:hAnsi="Switzer"/>
          <w:sz w:val="22"/>
          <w:szCs w:val="18"/>
        </w:rPr>
        <w:t>rest</w:t>
      </w:r>
      <w:proofErr w:type="spellEnd"/>
      <w:r w:rsidRPr="00BA6D3D">
        <w:rPr>
          <w:rFonts w:ascii="Switzer" w:hAnsi="Switzer"/>
          <w:sz w:val="22"/>
          <w:szCs w:val="18"/>
        </w:rPr>
        <w:t xml:space="preserve"> </w:t>
      </w:r>
      <w:proofErr w:type="spellStart"/>
      <w:r w:rsidRPr="00BA6D3D">
        <w:rPr>
          <w:rFonts w:ascii="Switzer" w:hAnsi="Switzer"/>
          <w:sz w:val="22"/>
          <w:szCs w:val="18"/>
        </w:rPr>
        <w:t>eostrum</w:t>
      </w:r>
      <w:proofErr w:type="spellEnd"/>
      <w:r w:rsidRPr="00BA6D3D">
        <w:rPr>
          <w:rFonts w:ascii="Switzer" w:hAnsi="Switzer"/>
          <w:sz w:val="22"/>
          <w:szCs w:val="18"/>
        </w:rPr>
        <w:t xml:space="preserve"> </w:t>
      </w:r>
      <w:proofErr w:type="spellStart"/>
      <w:r w:rsidRPr="00BA6D3D">
        <w:rPr>
          <w:rFonts w:ascii="Switzer" w:hAnsi="Switzer"/>
          <w:sz w:val="22"/>
          <w:szCs w:val="18"/>
        </w:rPr>
        <w:t>nulpa</w:t>
      </w:r>
      <w:proofErr w:type="spellEnd"/>
      <w:r w:rsidRPr="00BA6D3D">
        <w:rPr>
          <w:rFonts w:ascii="Switzer" w:hAnsi="Switzer"/>
          <w:sz w:val="22"/>
          <w:szCs w:val="18"/>
        </w:rPr>
        <w:t xml:space="preserve"> </w:t>
      </w:r>
      <w:proofErr w:type="spellStart"/>
      <w:r w:rsidRPr="00BA6D3D">
        <w:rPr>
          <w:rFonts w:ascii="Switzer" w:hAnsi="Switzer"/>
          <w:sz w:val="22"/>
          <w:szCs w:val="18"/>
        </w:rPr>
        <w:t>sequis</w:t>
      </w:r>
      <w:proofErr w:type="spellEnd"/>
      <w:r w:rsidRPr="00BA6D3D">
        <w:rPr>
          <w:rFonts w:ascii="Switzer" w:hAnsi="Switzer"/>
          <w:sz w:val="22"/>
          <w:szCs w:val="18"/>
        </w:rPr>
        <w:t xml:space="preserve"> </w:t>
      </w:r>
      <w:proofErr w:type="spellStart"/>
      <w:r w:rsidRPr="00BA6D3D">
        <w:rPr>
          <w:rFonts w:ascii="Switzer" w:hAnsi="Switzer"/>
          <w:sz w:val="22"/>
          <w:szCs w:val="18"/>
        </w:rPr>
        <w:t>nihic</w:t>
      </w:r>
      <w:proofErr w:type="spellEnd"/>
      <w:r w:rsidRPr="00BA6D3D">
        <w:rPr>
          <w:rFonts w:ascii="Switzer" w:hAnsi="Switzer"/>
          <w:sz w:val="22"/>
          <w:szCs w:val="18"/>
        </w:rPr>
        <w:t xml:space="preserve"> tem que</w:t>
      </w:r>
      <w:r w:rsidR="00BA6D3D">
        <w:rPr>
          <w:rFonts w:ascii="Switzer" w:hAnsi="Switzer"/>
          <w:sz w:val="22"/>
          <w:szCs w:val="18"/>
        </w:rPr>
        <w:t>.</w:t>
      </w:r>
    </w:p>
    <w:p w14:paraId="0A7A9100" w14:textId="77777777" w:rsidR="00BA6D3D" w:rsidRDefault="00BA6D3D" w:rsidP="00267098">
      <w:pPr>
        <w:pStyle w:val="Textedesaisie"/>
        <w:rPr>
          <w:rFonts w:ascii="Switzer" w:hAnsi="Switzer"/>
          <w:sz w:val="22"/>
          <w:szCs w:val="18"/>
        </w:rPr>
      </w:pPr>
    </w:p>
    <w:p w14:paraId="2DDE1E21" w14:textId="73773BD0" w:rsidR="00220112" w:rsidRPr="00BA6D3D" w:rsidRDefault="00BA6D3D" w:rsidP="00267098">
      <w:pPr>
        <w:pStyle w:val="Textedesaisie"/>
        <w:rPr>
          <w:rFonts w:ascii="Switzer" w:hAnsi="Switzer"/>
          <w:sz w:val="22"/>
          <w:szCs w:val="18"/>
        </w:rPr>
      </w:pPr>
      <w:proofErr w:type="spellStart"/>
      <w:r>
        <w:rPr>
          <w:rFonts w:ascii="Switzer" w:hAnsi="Switzer"/>
          <w:sz w:val="22"/>
          <w:szCs w:val="18"/>
        </w:rPr>
        <w:t>Q</w:t>
      </w:r>
      <w:r w:rsidR="00220112" w:rsidRPr="00BA6D3D">
        <w:rPr>
          <w:rFonts w:ascii="Switzer" w:hAnsi="Switzer"/>
          <w:sz w:val="22"/>
          <w:szCs w:val="18"/>
        </w:rPr>
        <w:t>uiatibus</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simusci</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lictatenit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sam</w:t>
      </w:r>
      <w:proofErr w:type="spellEnd"/>
      <w:r w:rsidR="00220112" w:rsidRPr="00BA6D3D">
        <w:rPr>
          <w:rFonts w:ascii="Switzer" w:hAnsi="Switzer"/>
          <w:sz w:val="22"/>
          <w:szCs w:val="18"/>
        </w:rPr>
        <w:t xml:space="preserve"> que </w:t>
      </w:r>
      <w:proofErr w:type="spellStart"/>
      <w:r w:rsidR="00220112" w:rsidRPr="00BA6D3D">
        <w:rPr>
          <w:rFonts w:ascii="Switzer" w:hAnsi="Switzer"/>
          <w:sz w:val="22"/>
          <w:szCs w:val="18"/>
        </w:rPr>
        <w:t>verovit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asperum</w:t>
      </w:r>
      <w:proofErr w:type="spellEnd"/>
      <w:r w:rsidR="00220112" w:rsidRPr="00BA6D3D">
        <w:rPr>
          <w:rFonts w:ascii="Switzer" w:hAnsi="Switzer"/>
          <w:sz w:val="22"/>
          <w:szCs w:val="18"/>
        </w:rPr>
        <w:t xml:space="preserve"> rem </w:t>
      </w:r>
      <w:proofErr w:type="spellStart"/>
      <w:r w:rsidR="00220112" w:rsidRPr="00BA6D3D">
        <w:rPr>
          <w:rFonts w:ascii="Switzer" w:hAnsi="Switzer"/>
          <w:sz w:val="22"/>
          <w:szCs w:val="18"/>
        </w:rPr>
        <w:t>rem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fugit</w:t>
      </w:r>
      <w:proofErr w:type="spellEnd"/>
      <w:r w:rsidR="00220112" w:rsidRPr="00BA6D3D">
        <w:rPr>
          <w:rFonts w:ascii="Switzer" w:hAnsi="Switzer"/>
          <w:sz w:val="22"/>
          <w:szCs w:val="18"/>
        </w:rPr>
        <w:t xml:space="preserve"> pore que </w:t>
      </w:r>
      <w:proofErr w:type="spellStart"/>
      <w:r w:rsidR="00220112" w:rsidRPr="00BA6D3D">
        <w:rPr>
          <w:rFonts w:ascii="Switzer" w:hAnsi="Switzer"/>
          <w:sz w:val="22"/>
          <w:szCs w:val="18"/>
        </w:rPr>
        <w:t>volut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aliqui</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tendigent</w:t>
      </w:r>
      <w:proofErr w:type="spellEnd"/>
      <w:r w:rsidR="00220112" w:rsidRPr="00BA6D3D">
        <w:rPr>
          <w:rFonts w:ascii="Switzer" w:hAnsi="Switzer"/>
          <w:sz w:val="22"/>
          <w:szCs w:val="18"/>
        </w:rPr>
        <w:t xml:space="preserve"> et </w:t>
      </w:r>
      <w:proofErr w:type="spellStart"/>
      <w:r w:rsidR="00220112" w:rsidRPr="00BA6D3D">
        <w:rPr>
          <w:rFonts w:ascii="Switzer" w:hAnsi="Switzer"/>
          <w:sz w:val="22"/>
          <w:szCs w:val="18"/>
        </w:rPr>
        <w:t>harumque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etur</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Ipis</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conet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quis</w:t>
      </w:r>
      <w:proofErr w:type="spellEnd"/>
      <w:r w:rsidR="00220112" w:rsidRPr="00BA6D3D">
        <w:rPr>
          <w:rFonts w:ascii="Switzer" w:hAnsi="Switzer"/>
          <w:sz w:val="22"/>
          <w:szCs w:val="18"/>
        </w:rPr>
        <w:t xml:space="preserve"> et </w:t>
      </w:r>
      <w:proofErr w:type="spellStart"/>
      <w:r w:rsidR="00220112" w:rsidRPr="00BA6D3D">
        <w:rPr>
          <w:rFonts w:ascii="Switzer" w:hAnsi="Switzer"/>
          <w:sz w:val="22"/>
          <w:szCs w:val="18"/>
        </w:rPr>
        <w:t>accab</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idusdae</w:t>
      </w:r>
      <w:proofErr w:type="spellEnd"/>
      <w:r w:rsidR="00220112" w:rsidRPr="00BA6D3D">
        <w:rPr>
          <w:rFonts w:ascii="Switzer" w:hAnsi="Switzer"/>
          <w:sz w:val="22"/>
          <w:szCs w:val="18"/>
        </w:rPr>
        <w:t xml:space="preserve"> mi, si </w:t>
      </w:r>
      <w:proofErr w:type="spellStart"/>
      <w:r w:rsidR="00220112" w:rsidRPr="00BA6D3D">
        <w:rPr>
          <w:rFonts w:ascii="Switzer" w:hAnsi="Switzer"/>
          <w:sz w:val="22"/>
          <w:szCs w:val="18"/>
        </w:rPr>
        <w:t>sit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pa</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secus</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atectem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rae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plantius</w:t>
      </w:r>
      <w:proofErr w:type="spellEnd"/>
      <w:r w:rsidR="00220112" w:rsidRPr="00BA6D3D">
        <w:rPr>
          <w:rFonts w:ascii="Switzer" w:hAnsi="Switzer"/>
          <w:sz w:val="22"/>
          <w:szCs w:val="18"/>
        </w:rPr>
        <w:t xml:space="preserve"> et ut que </w:t>
      </w:r>
      <w:proofErr w:type="spellStart"/>
      <w:r w:rsidR="00220112" w:rsidRPr="00BA6D3D">
        <w:rPr>
          <w:rFonts w:ascii="Switzer" w:hAnsi="Switzer"/>
          <w:sz w:val="22"/>
          <w:szCs w:val="18"/>
        </w:rPr>
        <w:t>consequunt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utem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fugit</w:t>
      </w:r>
      <w:proofErr w:type="spellEnd"/>
      <w:r w:rsidR="00220112" w:rsidRPr="00BA6D3D">
        <w:rPr>
          <w:rFonts w:ascii="Switzer" w:hAnsi="Switzer"/>
          <w:sz w:val="22"/>
          <w:szCs w:val="18"/>
        </w:rPr>
        <w:t xml:space="preserve">, sus, </w:t>
      </w:r>
      <w:proofErr w:type="spellStart"/>
      <w:r w:rsidR="00220112" w:rsidRPr="00BA6D3D">
        <w:rPr>
          <w:rFonts w:ascii="Switzer" w:hAnsi="Switzer"/>
          <w:sz w:val="22"/>
          <w:szCs w:val="18"/>
        </w:rPr>
        <w:t>susam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laccae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exerio</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cus</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vel</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modit</w:t>
      </w:r>
      <w:proofErr w:type="spellEnd"/>
      <w:r w:rsidR="00220112" w:rsidRPr="00BA6D3D">
        <w:rPr>
          <w:rFonts w:ascii="Switzer" w:hAnsi="Switzer"/>
          <w:sz w:val="22"/>
          <w:szCs w:val="18"/>
        </w:rPr>
        <w:t xml:space="preserve"> que </w:t>
      </w:r>
      <w:proofErr w:type="spellStart"/>
      <w:r w:rsidR="00220112" w:rsidRPr="00BA6D3D">
        <w:rPr>
          <w:rFonts w:ascii="Switzer" w:hAnsi="Switzer"/>
          <w:sz w:val="22"/>
          <w:szCs w:val="18"/>
        </w:rPr>
        <w:t>persperit</w:t>
      </w:r>
      <w:proofErr w:type="spellEnd"/>
      <w:r w:rsidR="00220112" w:rsidRPr="00BA6D3D">
        <w:rPr>
          <w:rFonts w:ascii="Switzer" w:hAnsi="Switzer"/>
          <w:sz w:val="22"/>
          <w:szCs w:val="18"/>
        </w:rPr>
        <w:t xml:space="preserve"> ad </w:t>
      </w:r>
      <w:proofErr w:type="spellStart"/>
      <w:r w:rsidR="00220112" w:rsidRPr="00BA6D3D">
        <w:rPr>
          <w:rFonts w:ascii="Switzer" w:hAnsi="Switzer"/>
          <w:sz w:val="22"/>
          <w:szCs w:val="18"/>
        </w:rPr>
        <w:t>exere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dolecti</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nobit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occuptatur</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aciuntur</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adi</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core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eos</w:t>
      </w:r>
      <w:proofErr w:type="spellEnd"/>
      <w:r w:rsidR="00220112" w:rsidRPr="00BA6D3D">
        <w:rPr>
          <w:rFonts w:ascii="Switzer" w:hAnsi="Switzer"/>
          <w:sz w:val="22"/>
          <w:szCs w:val="18"/>
        </w:rPr>
        <w:t xml:space="preserve"> et, que </w:t>
      </w:r>
      <w:proofErr w:type="spellStart"/>
      <w:r w:rsidR="00220112" w:rsidRPr="00BA6D3D">
        <w:rPr>
          <w:rFonts w:ascii="Switzer" w:hAnsi="Switzer"/>
          <w:sz w:val="22"/>
          <w:szCs w:val="18"/>
        </w:rPr>
        <w:t>porat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laborei</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ctiasit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atiasitam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quame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porestrum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vel</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ium</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dolla</w:t>
      </w:r>
      <w:proofErr w:type="spellEnd"/>
      <w:r w:rsidR="00220112" w:rsidRPr="00BA6D3D">
        <w:rPr>
          <w:rFonts w:ascii="Switzer" w:hAnsi="Switzer"/>
          <w:sz w:val="22"/>
          <w:szCs w:val="18"/>
        </w:rPr>
        <w:t xml:space="preserve"> sa non rem. Ut </w:t>
      </w:r>
      <w:proofErr w:type="spellStart"/>
      <w:r w:rsidR="00220112" w:rsidRPr="00BA6D3D">
        <w:rPr>
          <w:rFonts w:ascii="Switzer" w:hAnsi="Switzer"/>
          <w:sz w:val="22"/>
          <w:szCs w:val="18"/>
        </w:rPr>
        <w:t>aut</w:t>
      </w:r>
      <w:proofErr w:type="spellEnd"/>
      <w:r w:rsidR="00220112" w:rsidRPr="00BA6D3D">
        <w:rPr>
          <w:rFonts w:ascii="Switzer" w:hAnsi="Switzer"/>
          <w:sz w:val="22"/>
          <w:szCs w:val="18"/>
        </w:rPr>
        <w:t xml:space="preserve"> quia </w:t>
      </w:r>
      <w:proofErr w:type="spellStart"/>
      <w:r w:rsidR="00220112" w:rsidRPr="00BA6D3D">
        <w:rPr>
          <w:rFonts w:ascii="Switzer" w:hAnsi="Switzer"/>
          <w:sz w:val="22"/>
          <w:szCs w:val="18"/>
        </w:rPr>
        <w:t>quidist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faccate</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sinimperupta</w:t>
      </w:r>
      <w:proofErr w:type="spellEnd"/>
      <w:r w:rsidR="00220112" w:rsidRPr="00BA6D3D">
        <w:rPr>
          <w:rFonts w:ascii="Switzer" w:hAnsi="Switzer"/>
          <w:sz w:val="22"/>
          <w:szCs w:val="18"/>
        </w:rPr>
        <w:t xml:space="preserve"> volo </w:t>
      </w:r>
      <w:proofErr w:type="spellStart"/>
      <w:r w:rsidR="00220112" w:rsidRPr="00BA6D3D">
        <w:rPr>
          <w:rFonts w:ascii="Switzer" w:hAnsi="Switzer"/>
          <w:sz w:val="22"/>
          <w:szCs w:val="18"/>
        </w:rPr>
        <w:t>dunt</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laut</w:t>
      </w:r>
      <w:proofErr w:type="spellEnd"/>
      <w:r w:rsidR="00220112" w:rsidRPr="00BA6D3D">
        <w:rPr>
          <w:rFonts w:ascii="Switzer" w:hAnsi="Switzer"/>
          <w:sz w:val="22"/>
          <w:szCs w:val="18"/>
        </w:rPr>
        <w:t xml:space="preserve"> . Nam </w:t>
      </w:r>
      <w:proofErr w:type="spellStart"/>
      <w:r w:rsidR="00220112" w:rsidRPr="00BA6D3D">
        <w:rPr>
          <w:rFonts w:ascii="Switzer" w:hAnsi="Switzer"/>
          <w:sz w:val="22"/>
          <w:szCs w:val="18"/>
        </w:rPr>
        <w:t>hilitias</w:t>
      </w:r>
      <w:proofErr w:type="spellEnd"/>
      <w:r w:rsidR="00220112" w:rsidRPr="00BA6D3D">
        <w:rPr>
          <w:rFonts w:ascii="Switzer" w:hAnsi="Switzer"/>
          <w:sz w:val="22"/>
          <w:szCs w:val="18"/>
        </w:rPr>
        <w:t xml:space="preserve"> </w:t>
      </w:r>
      <w:proofErr w:type="spellStart"/>
      <w:r w:rsidR="00220112" w:rsidRPr="00BA6D3D">
        <w:rPr>
          <w:rFonts w:ascii="Switzer" w:hAnsi="Switzer"/>
          <w:sz w:val="22"/>
          <w:szCs w:val="18"/>
        </w:rPr>
        <w:t>atem</w:t>
      </w:r>
      <w:proofErr w:type="spellEnd"/>
      <w:r w:rsidR="00220112" w:rsidRPr="00BA6D3D">
        <w:rPr>
          <w:rFonts w:ascii="Switzer" w:hAnsi="Switzer"/>
          <w:sz w:val="22"/>
          <w:szCs w:val="18"/>
        </w:rPr>
        <w:t xml:space="preserve">. </w:t>
      </w:r>
    </w:p>
    <w:p w14:paraId="0C941DBC" w14:textId="77777777" w:rsidR="00220112" w:rsidRPr="00BA6D3D" w:rsidRDefault="00220112" w:rsidP="00220112">
      <w:pPr>
        <w:rPr>
          <w:rFonts w:ascii="Switzer" w:hAnsi="Switzer"/>
          <w:sz w:val="22"/>
          <w:szCs w:val="18"/>
        </w:rPr>
      </w:pPr>
    </w:p>
    <w:p w14:paraId="29456361" w14:textId="339F17F5" w:rsidR="00D13E1A" w:rsidRDefault="00220112" w:rsidP="001174B4">
      <w:pPr>
        <w:rPr>
          <w:rFonts w:ascii="Switzer" w:hAnsi="Switzer"/>
          <w:sz w:val="22"/>
          <w:szCs w:val="18"/>
        </w:rPr>
      </w:pPr>
      <w:r w:rsidRPr="00BA6D3D">
        <w:rPr>
          <w:rFonts w:ascii="Switzer" w:hAnsi="Switzer"/>
          <w:sz w:val="22"/>
          <w:szCs w:val="18"/>
        </w:rPr>
        <w:t>Cordial</w:t>
      </w:r>
      <w:r w:rsidR="00DA4E2B" w:rsidRPr="00BA6D3D">
        <w:rPr>
          <w:rFonts w:ascii="Switzer" w:hAnsi="Switzer"/>
          <w:sz w:val="22"/>
          <w:szCs w:val="18"/>
        </w:rPr>
        <w:t>e</w:t>
      </w:r>
      <w:r w:rsidRPr="00BA6D3D">
        <w:rPr>
          <w:rFonts w:ascii="Switzer" w:hAnsi="Switzer"/>
          <w:sz w:val="22"/>
          <w:szCs w:val="18"/>
        </w:rPr>
        <w:t>ment</w:t>
      </w:r>
      <w:r w:rsidR="00214721" w:rsidRPr="00BA6D3D">
        <w:rPr>
          <w:rFonts w:ascii="Switzer" w:hAnsi="Switzer"/>
          <w:sz w:val="22"/>
          <w:szCs w:val="18"/>
        </w:rPr>
        <w:t>,</w:t>
      </w:r>
    </w:p>
    <w:p w14:paraId="7966E638" w14:textId="77777777" w:rsidR="00D13E1A" w:rsidRDefault="00D13E1A">
      <w:pPr>
        <w:rPr>
          <w:rFonts w:ascii="Switzer" w:hAnsi="Switzer"/>
          <w:sz w:val="22"/>
          <w:szCs w:val="18"/>
        </w:rPr>
      </w:pPr>
      <w:r>
        <w:rPr>
          <w:rFonts w:ascii="Switzer" w:hAnsi="Switzer"/>
          <w:sz w:val="22"/>
          <w:szCs w:val="18"/>
        </w:rPr>
        <w:br w:type="page"/>
      </w:r>
    </w:p>
    <w:p w14:paraId="41855873" w14:textId="77777777" w:rsidR="0022180D" w:rsidRPr="00BA6D3D" w:rsidRDefault="00E73EFB" w:rsidP="001174B4">
      <w:pPr>
        <w:rPr>
          <w:rFonts w:ascii="Switzer" w:hAnsi="Switzer"/>
          <w:sz w:val="22"/>
          <w:szCs w:val="18"/>
        </w:rPr>
      </w:pPr>
      <w:commentRangeStart w:id="1"/>
      <w:commentRangeEnd w:id="1"/>
      <w:r>
        <w:rPr>
          <w:rStyle w:val="Marquedecommentaire"/>
        </w:rPr>
        <w:lastRenderedPageBreak/>
        <w:commentReference w:id="1"/>
      </w:r>
    </w:p>
    <w:sectPr w:rsidR="0022180D" w:rsidRPr="00BA6D3D" w:rsidSect="00061549">
      <w:headerReference w:type="even" r:id="rId15"/>
      <w:headerReference w:type="default" r:id="rId16"/>
      <w:footerReference w:type="even" r:id="rId17"/>
      <w:footerReference w:type="default" r:id="rId18"/>
      <w:headerReference w:type="first" r:id="rId19"/>
      <w:footerReference w:type="first" r:id="rId20"/>
      <w:type w:val="continuous"/>
      <w:pgSz w:w="11906" w:h="16838" w:code="9"/>
      <w:pgMar w:top="2006" w:right="1780" w:bottom="2505" w:left="1780" w:header="0" w:footer="680" w:gutter="0"/>
      <w:cols w:space="708"/>
      <w:titlePg/>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Juliette  HARDY" w:date="2026-07-27T15:51:00Z" w:initials="JH">
    <w:p w14:paraId="5DB4C0BF" w14:textId="77777777" w:rsidR="007E60FC" w:rsidRDefault="000D0D38" w:rsidP="007E60FC">
      <w:r>
        <w:rPr>
          <w:rStyle w:val="Marquedecommentaire"/>
        </w:rPr>
        <w:annotationRef/>
      </w:r>
      <w:r w:rsidR="007E60FC">
        <w:rPr>
          <w:sz w:val="20"/>
        </w:rPr>
        <w:t>Important : Si vous ne disposez pas de la typographie Switzer, utilisez Arial.</w:t>
      </w:r>
    </w:p>
    <w:p w14:paraId="7A535A31" w14:textId="77777777" w:rsidR="007E60FC" w:rsidRDefault="007E60FC" w:rsidP="007E60FC"/>
    <w:p w14:paraId="6AB7FED6" w14:textId="77777777" w:rsidR="007E60FC" w:rsidRDefault="007E60FC" w:rsidP="007E60FC">
      <w:r>
        <w:rPr>
          <w:sz w:val="20"/>
        </w:rPr>
        <w:t xml:space="preserve">A ajuster selon l'émetteur. </w:t>
      </w:r>
    </w:p>
    <w:p w14:paraId="2FB84D4E" w14:textId="77777777" w:rsidR="007E60FC" w:rsidRDefault="007E60FC" w:rsidP="007E60FC">
      <w:r>
        <w:rPr>
          <w:sz w:val="20"/>
        </w:rPr>
        <w:t>Si pas d'adresse postale, remplacer par l'adresse du site web ihu-reconnect.org à indiquer en violet.</w:t>
      </w:r>
    </w:p>
    <w:p w14:paraId="4C7A82F3" w14:textId="77777777" w:rsidR="007E60FC" w:rsidRDefault="007E60FC" w:rsidP="007E60FC"/>
    <w:p w14:paraId="12FE8769" w14:textId="77777777" w:rsidR="007E60FC" w:rsidRDefault="007E60FC" w:rsidP="007E60FC">
      <w:r>
        <w:rPr>
          <w:sz w:val="20"/>
        </w:rPr>
        <w:t>Pied de page : Pour épurer si nécessaire, la signature "Entendre et se reconnecter au monde" peut être enlevée ainsi que le site web qui peut être indiqué dans le bloc émétteur en haut de courrier.</w:t>
      </w:r>
    </w:p>
    <w:p w14:paraId="0FC51A05" w14:textId="77777777" w:rsidR="007E60FC" w:rsidRDefault="007E60FC" w:rsidP="007E60FC">
      <w:r>
        <w:rPr>
          <w:sz w:val="20"/>
        </w:rPr>
        <w:t>Idem pour "</w:t>
      </w:r>
      <w:r>
        <w:rPr>
          <w:b/>
          <w:bCs/>
          <w:color w:val="262626"/>
          <w:sz w:val="20"/>
        </w:rPr>
        <w:t xml:space="preserve">L’Institut reConnect </w:t>
      </w:r>
      <w:r>
        <w:rPr>
          <w:color w:val="262626"/>
          <w:sz w:val="20"/>
        </w:rPr>
        <w:t>est dédié à la recherche • soins • enseignement • innovation pour l’audition, la cognition et la parole.</w:t>
      </w:r>
      <w:r>
        <w:rPr>
          <w:b/>
          <w:bCs/>
          <w:color w:val="262626"/>
          <w:sz w:val="20"/>
        </w:rPr>
        <w:t xml:space="preserve">" </w:t>
      </w:r>
    </w:p>
  </w:comment>
  <w:comment w:id="1" w:author="Juliette  HARDY" w:date="2026-07-27T15:52:00Z" w:initials="JH">
    <w:p w14:paraId="56ACF4DC" w14:textId="3B3F02DF" w:rsidR="00E73EFB" w:rsidRDefault="00E73EFB" w:rsidP="00E73EFB">
      <w:r>
        <w:rPr>
          <w:rStyle w:val="Marquedecommentaire"/>
        </w:rPr>
        <w:annotationRef/>
      </w:r>
      <w:r>
        <w:rPr>
          <w:sz w:val="20"/>
        </w:rPr>
        <w:t>Sur cette page, le logo reConnect est volontairment plus petit et le pied de page est raccourci.</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0FC51A05" w15:done="0"/>
  <w15:commentEx w15:paraId="56ACF4DC"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7EA61E05" w16cex:dateUtc="2026-07-27T13:51:00Z"/>
  <w16cex:commentExtensible w16cex:durableId="0AF287F8" w16cex:dateUtc="2026-07-27T13:52: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0FC51A05" w16cid:durableId="7EA61E05"/>
  <w16cid:commentId w16cid:paraId="56ACF4DC" w16cid:durableId="0AF287F8"/>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4CC65A" w14:textId="77777777" w:rsidR="006974EF" w:rsidRDefault="006974EF" w:rsidP="00F51D4C">
      <w:r>
        <w:separator/>
      </w:r>
    </w:p>
  </w:endnote>
  <w:endnote w:type="continuationSeparator" w:id="0">
    <w:p w14:paraId="66E13BFF" w14:textId="77777777" w:rsidR="006974EF" w:rsidRDefault="006974EF" w:rsidP="00F51D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SimHei">
    <w:altName w:val="黑体"/>
    <w:panose1 w:val="02010609060101010101"/>
    <w:charset w:val="86"/>
    <w:family w:val="modern"/>
    <w:pitch w:val="fixed"/>
    <w:sig w:usb0="800002BF" w:usb1="38CF7CFA" w:usb2="00000016" w:usb3="00000000" w:csb0="00040001" w:csb1="00000000"/>
  </w:font>
  <w:font w:name="Tahoma">
    <w:panose1 w:val="020B0604030504040204"/>
    <w:charset w:val="00"/>
    <w:family w:val="swiss"/>
    <w:pitch w:val="variable"/>
    <w:sig w:usb0="E1002EFF" w:usb1="C000605B" w:usb2="00000029" w:usb3="00000000" w:csb0="000101FF" w:csb1="00000000"/>
  </w:font>
  <w:font w:name="Aptos">
    <w:panose1 w:val="020B0004020202020204"/>
    <w:charset w:val="00"/>
    <w:family w:val="swiss"/>
    <w:pitch w:val="variable"/>
    <w:sig w:usb0="20000287" w:usb1="00000003" w:usb2="00000000" w:usb3="00000000" w:csb0="0000019F" w:csb1="00000000"/>
  </w:font>
  <w:font w:name="Switzer">
    <w:altName w:val="Calibri"/>
    <w:panose1 w:val="020B0604020202020204"/>
    <w:charset w:val="4D"/>
    <w:family w:val="auto"/>
    <w:notTrueType/>
    <w:pitch w:val="variable"/>
    <w:sig w:usb0="80000007" w:usb1="10000000" w:usb2="00000000" w:usb3="00000000" w:csb0="00000093" w:csb1="00000000"/>
  </w:font>
  <w:font w:name="Switzer Semibold">
    <w:panose1 w:val="00000000000000000000"/>
    <w:charset w:val="4D"/>
    <w:family w:val="auto"/>
    <w:notTrueType/>
    <w:pitch w:val="variable"/>
    <w:sig w:usb0="80000007" w:usb1="10000000"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3C4125" w14:textId="77777777" w:rsidR="00297C7F" w:rsidRDefault="00297C7F">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17FABF" w14:textId="77777777" w:rsidR="00EF0335" w:rsidRDefault="00EF0335" w:rsidP="00EF0335">
    <w:pPr>
      <w:pStyle w:val="Pieddepage"/>
      <w:spacing w:line="200" w:lineRule="exact"/>
      <w:jc w:val="both"/>
      <w:rPr>
        <w:sz w:val="16"/>
        <w:szCs w:val="16"/>
      </w:rPr>
    </w:pPr>
  </w:p>
  <w:p w14:paraId="2EFB2DA1" w14:textId="08D7A6AB" w:rsidR="00EF0335" w:rsidRDefault="00EF0335" w:rsidP="00EF0335">
    <w:pPr>
      <w:pStyle w:val="Pieddepage"/>
      <w:spacing w:line="200" w:lineRule="exact"/>
      <w:jc w:val="both"/>
      <w:rPr>
        <w:sz w:val="16"/>
        <w:szCs w:val="16"/>
      </w:rPr>
    </w:pPr>
  </w:p>
  <w:p w14:paraId="751254D3" w14:textId="77777777" w:rsidR="00EF0335" w:rsidRPr="009141A0" w:rsidRDefault="00EF0335" w:rsidP="00EF0335">
    <w:pPr>
      <w:pStyle w:val="Pieddepage"/>
      <w:spacing w:line="320" w:lineRule="exact"/>
      <w:jc w:val="both"/>
      <w:rPr>
        <w:rFonts w:ascii="Switzer" w:hAnsi="Switzer"/>
        <w:sz w:val="16"/>
        <w:szCs w:val="16"/>
      </w:rPr>
    </w:pPr>
  </w:p>
  <w:p w14:paraId="64087958" w14:textId="54D9B7AF" w:rsidR="009F5E94" w:rsidRDefault="00EF0335" w:rsidP="00314D85">
    <w:pPr>
      <w:pStyle w:val="Pieddepage"/>
      <w:spacing w:line="200" w:lineRule="exact"/>
      <w:jc w:val="both"/>
      <w:rPr>
        <w:rFonts w:ascii="Switzer" w:hAnsi="Switzer"/>
        <w:sz w:val="16"/>
        <w:szCs w:val="16"/>
      </w:rPr>
    </w:pPr>
    <w:r w:rsidRPr="009141A0">
      <w:rPr>
        <w:rFonts w:ascii="Switzer" w:hAnsi="Switzer"/>
        <w:noProof/>
        <w:sz w:val="16"/>
        <w:szCs w:val="16"/>
      </w:rPr>
      <mc:AlternateContent>
        <mc:Choice Requires="wps">
          <w:drawing>
            <wp:inline distT="0" distB="0" distL="0" distR="0" wp14:anchorId="176171C3" wp14:editId="10560036">
              <wp:extent cx="6192000" cy="121983"/>
              <wp:effectExtent l="0" t="0" r="0" b="0"/>
              <wp:docPr id="305409611"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192000" cy="121983"/>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xmlns:a="http://schemas.openxmlformats.org/drawingml/2006/main" xmlns:arto="http://schemas.microsoft.com/office/word/2006/arto" xmlns:w16cei="http://schemas.microsoft.com/office/word/2026/wordml/cei">
          <w:pict>
            <v:shape id="Forme libre : forme 1220785777" style="width:487.55pt;height:9.6pt;visibility:visible;mso-wrap-style:square;mso-left-percent:-10001;mso-top-percent:-10001;mso-position-horizontal:absolute;mso-position-horizontal-relative:char;mso-position-vertical:absolute;mso-position-vertical-relative:line;mso-left-percent:-10001;mso-top-percent:-10001;v-text-anchor:top" coordsize="6183228,122780" o:spid="_x0000_s1026" fillcolor="black [3213]" stroked="f" strokeweight=".35264mm"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" w14:anchorId="21539541">
              <v:stroke joinstyle="miter"/>
              <v:path arrowok="t" o:connecttype="custom" o:connectlocs="5973239,120179;5988914,120179;5988914,25812;5973239,25812;5973239,120179;1522391,29483;1503139,25812;1469267,25812;1469267,120179;1484944,120179;1484944,86734;1503419,86734;1529389,78748;1539109,56204;1534770,39891;1522391,29483;1517695,69388;1502579,74245;1484944,74245;1484944,38302;1502998,38302;1517695,43159;1523014,56343;1517695,69388;6076035,29975;6051757,24008;6027328,29975;6011512,46969;6005989,73134;6011512,99224;6027328,116079;6051757,121983;6076035,116079;6091851,99224;6097386,73134;6091851,46969;6076035,29975;6077854,92210;6067637,104561;6051757,108938;6035726,104561;6025508,92210;6021945,73134;6025508,53845;6035726,41418;6051757,37053;6067637,41418;6077854,53845;6081430,73134;6077854,92210;1311479,63975;1301197,61200;1290905,63975;1283422,71254;1280623,81462;1283422,91731;1290905,99086;1301197,101860;1311479,99086;1318974,91731;1321773,81462;1318974,71254;1311479,63975;1218773,79796;1213131,75401;1217995,72441;1226750,53013;1217653,33092;1193159,25812;1157469,25812;1157469,120179;1173145,120179;1173145,82016;1191759,82016;1200297,82988;1205680,86734;1208975,94922;1214713,120179;1231229,120179;1224091,91869;1218773,79796;1205959,65287;1192459,69526;1173145,69526;1173145,38302;1192739,38302;1205959,42529;1210654,53845;1205959,65287;1401666,25812;1364996,120179;1380671,120179;1388839,98947;1432128,98947;1440295,120179;1456671,120179;1420001,25812;1401666,25812;1393537,86734;1407684,49960;1410484,40788;1413283,49960;1427429,86734;1393537,86734;1671935,65363;1625746,65363;1625746,25812;1610071,25812;1610071,120179;1625746,120179;1625746,77991;1671935,77991;1671935,120179;1687610,120179;1687610,25812;1671935,25812;1671935,65363;5113395,29483;5094157,25812;5060286,25812;5060286,120179;5075961,120179;5075961,86734;5094436,86734;5120393,78748;5130127,56204;5125789,39891;5113395,29483;5108713,69388;5093596,74245;5075961,74245;5075961,38302;5094017,38302;5108713,43159;5114031,56343;5108713,69388;1553245,88678;1590896,88678;1590896,76049;1553245,76049;1553245,88678;2120414,73336;2111176,68619;2100615,65843;2090042,63761;2080741,61125;2074162,56683;2071783,49126;2076325,40170;2088998,36775;2102855,40800;2110274,53568;2126928,53568;2119930,36699;2106697,27125;2089418,24008;2071007,27617;2059607,37255;2055687,50375;2058131,62171;2064708,69589;2073946,74106;2084519,76882;2095080,79165;2104394,82079;2110973,86936;2113352,95061;2108313,105330;2093478,109215;2078081,104977;2070104,92702;2053727,92702;2061070,109077;2074645,118792;2093337,121983;2111952,118653;2124753,108800;2129448,92980;2126992,81044;2120414,73336;2155888,25812;2144551,25812;2144551,120179;2210193,120179;2210193,107689;2160226,107689;2160226,77575;2204876,77575;2204876,65224;2160226,65224;2160226,38302;2210193,38302;2210193,25812;2155888,25812;5849931,120179;5865607,120179;5865607,25812;5849931,25812;5849931,120179;2287593,79796;2281961,75402;2286830,72441;2295571,53013;2286473,33092;2261979,25812;2226290,25812;2226290,120179;2241965,120179;2241965,82016;2260580,82016;2269118,82988;2274513,86734;2277796,94922;2283535,120179;2300050,120179;2292912,91869;2287593,79796;2274794,65287;2261280,69526;2241965,69526;2241965,38302;2261560,38302;2274794,42529;2279475,53845;2274794,65287;1924962,120179;1940637,120179;1940637,25812;1924962,25812;1924962,120179;1859256,63975;1848974,61200;1838681,63975;1831199,71254;1828400,81462;1831199,91731;1838681,99086;1848974,101860;1859256,99086;1866750,91731;1869550,81462;1866750,71254;1859256,63975;1761154,29483;1741916,25812;1708045,25812;1708045,120179;1723721,120179;1723721,86734;1742195,86734;1768153,78748;1777886,56204;1773547,39891;1761154,29483;1756471,69388;1741356,74245;1723721,74245;1723721,38302;1741776,38302;1756471,43159;1761791,56343;1756471,69388;2023367,98539;2017338,87428;1977447,25812;1961072,25812;1961072,120179;1976748,120179;1976317,47375;1982487,58841;2022236,120179;2038612,120179;2038612,25812;2022936,25812;2023367,98539;5911655,25812;5879883,25812;5879883,38857;5911655,38857;5911655,120179;5927331,120179;5927331,38857;5958963,38857;5958963,25812;5911655,25812;991193,25812;979855,25812;979855,120179;1045498,120179;1045498,107689;995531,107689;995531,77575;1040180,77575;1040180,65224;995531,65224;995531,38302;1045498,38302;1045498,25812;991193,25812;486219,84237;480136,102694;463125,109494;446189,102757;440031,84237;440031,25812;424355,25812;424355,84237;429050,104358;442411,117404;463125,121983;483775,117404;497135,104358;501895,84237;501895,25812;486219,25812;486219,84237;302028,120179;317703,120179;317703,25812;302028,25812;302028,120179;195452,73336;186215,68619;175654,65843;165080,63761;155779,61125;149200,56683;146821,49126;151363,40170;164036,36775;177893,40800;185312,53568;201966,53568;194968,36699;181735,27125;164456,24008;146045,27617;134644,37255;130725,50375;133169,62171;139746,69589;148984,74106;159557,76882;170119,79165;179432,82079;186012,86936;188390,95061;183351,105330;168516,109215;153120,104977;145142,92702;128765,92702;136108,109077;149684,118792;168376,121983;186990,118653;199790,108800;204486,92980;202030,81044;195452,73336;363751,25812;331979,25812;331979,38857;363751,38857;363751,120179;379428,120179;379428,38857;411058,38857;411058,25812;363751,25812;240457,25812;208685,25812;208685,38857;240457,38857;240457,120179;256132,120179;256132,38857;287764,38857;287764,25812;240457,25812;98406,98539;92376,87428;52486,25812;36110,25812;36110,120179;51786,120179;51355,47375;57524,58841;97275,120179;113650,120179;113650,25812;97974,25812;98406,98539;3328460,0;3310684,0;3298508,16791;3312365,16791;3328460,0;1122478,84237;1116384,102694;1099384,109494;1082448,102757;1076290,84237;1076290,25812;1060615,25812;1060615,84237;1065296,104358;1078669,117404;1099384,121983;1120022,117404;1133395,104358;1138153,84237;1138153,25812;1122478,25812;1122478,84237;0,120179;15676,120179;15676,25812;0,25812;0,120179;4082542,0;4064766,0;4052589,16791;4066447,16791;4082542,0;873267,73336;864030,68619;853469,65843;842895,63761;833594,61125;827016,56683;824636,49126;829179,40170;841852,36775;855708,40800;863127,53568;879781,53568;872783,36699;859551,27125;842271,24008;823860,27617;812459,37255;808540,50375;810984,62171;817561,69589;826799,74106;837373,76882;847934,79165;857247,82079;863827,86936;866205,95061;861166,105330;846331,109215;830935,104977;822957,92702;806582,92702;813923,109077;827499,118792;846191,121983;864805,118653;877606,108800;882301,92980;879845,81044;873267,73336;746257,25812;709587,120179;725262,120179;733430,98947;776719,98947;784887,120179;801263,120179;764592,25812;746257,25812;738129,86734;752276,49960;755075,40788;757874,49960;772021,86734;738129,86734;918272,25812;886500,25812;886500,38857;918272,38857;918272,120179;933948,120179;933948,38857;965579,38857;965579,25812;918272,25812;546823,25812;515051,25812;515051,38857;546823,38857;546823,120179;562499,120179;562499,38857;594130,38857;594130,25812;546823,25812;2400963,25812;2395505,25812;2368912,91175;2365639,101222;2362474,91175;2335601,25812;2314466,25812;2314466,120179;2330142,120179;2329690,44120;2336440,63837;2359674,120179;2370871,120179;2393964,63975;2400856,43770;2400404,120179;2416080,120179;2416080,25812;2400963,25812;4989629,98539;4983599,87428;4943710,25812;4927333,25812;4927333,120179;4943010,120179;4942578,47375;4948748,58841;4988497,120179;5004873,120179;5004873,25812;4989197,25812;4989629,98539;6176325,25812;6176756,98545;6170727,87428;6130837,25812;6114461,25812;6114461,120179;6130137,120179;6129706,47383;6135875,58841;6175613,120179;6192001,120179;6192001,25812;6176325,25812;706087,39891;693708,29483;674456,25812;640584,25812;640584,120179;656261,120179;656261,86734;674736,86734;700706,78748;710426,56204;706087,39891;689012,69388;673897,74245;656261,74245;656261,38302;674316,38302;689012,43159;694331,56343;689012,69388;5311646,84237;5305564,102694;5288552,109494;5271617,102757;5265458,84237;5265458,25812;5249782,25812;5249782,84237;5254478,104358;5267838,117404;5288552,121983;5309203,117404;5322563,104358;5327322,84237;5327322,25812;5311646,25812;5311646,84237;5212348,29975;5188059,24008;5163641,29975;5147826,46969;5142291,73134;5147826,99224;5163641,116079;5188059,121983;5212348,116079;5228165,99224;5233686,73134;5228165,46969;5212348,29975;5214168,92210;5203951,104561;5188059,108938;5172040,104561;5161822,92210;5158248,73134;5161822,53845;5172040,41418;5188059,37053;5203951,41418;5214168,53845;5217732,73134;5214168,92210;4174701,63975;4164408,61200;4154127,63975;4146632,71254;4143833,81462;4146632,91731;4154127,99086;4164408,101860;4174701,99086;4182184,91731;4184983,81462;4182184,71254;4174701,63975;3748680,73336;3739442,68619;3728881,65843;3718308,63761;3709006,61125;3702428,56683;3700049,49126;3704591,40170;3717264,36775;3731121,40800;3738539,53568;3755194,53568;3748196,36699;3734963,27125;3717684,24008;3699273,27617;3687871,37255;3683953,50375;3686396,62171;3692974,69589;3702212,74106;3712785,76882;3723346,79165;3732660,82079;3739238,86936;3741618,95061;3736578,105330;3721743,109215;3706347,104977;3698369,92702;3681993,92702;3689336,109077;3702911,118792;3721602,121983;3740218,118653;3753019,108800;3757713,92980;3755258,81044;3748680,73336;4385753,29975;4361463,24008;4337046,29975;4321230,46969;4315695,73134;4321230,99224;4337046,116079;4361463,121983;4385753,116079;4401569,99224;4407090,73134;4401569,46969;4385753,29975;4387573,92210;4377355,104561;4361463,108938;4345444,104561;4335227,92210;4331651,73134;4335227,53845;4345444,41418;4361463,37053;4377355,41418;4387573,53845;4391136,73134;4387573,92210;4486462,98539;4480431,87428;4440543,25812;4424167,25812;4424167,120179;4439843,120179;4439411,47375;4445581,58841;4485330,120179;4501706,120179;4501706,25812;4486030,25812;4486462,98539;3903822,120179;3919498,120179;3919498,25812;3903822,25812;3903822,120179;3833280,41418;3848117,37053;3862953,41418;3871770,53845;3888146,53845;3880169,37394;3866235,27338;3848536,24008;3824947,29975;3809767,46969;3804449,73134;3809691,99224;3824742,116079;3848117,121983;3865612,118577;3879532,108586;3888006,92702;3871491,92702;3862457,104775;3848117,108938;3833141,104636;3823687,92349;3820404,73134;3823764,53845;3833280,41418;4038454,25812;4027117,25812;4027117,120179;4092759,120179;4092759,107689;4042792,107689;4042792,77575;4087441,77575;4087441,65224;4042792,65224;4042792,38302;4092759,38302;4092759,25812;4038454,25812;3965546,25812;3933775,25812;3933775,38857;3965546,38857;3965546,120179;3981222,120179;3981222,38857;4012853,38857;4012853,25812;3965546,25812;4251731,25812;4240395,25812;4240395,120179;4256070,120179;4256070,80489;4300719,80489;4300719,68000;4256070,68000;4256070,38302;4306037,38302;4306037,25812;4251731,25812;4724527,25812;4692755,25812;4692755,38857;4724527,38857;4724527,120179;4740202,120179;4740202,38857;4771834,38857;4771834,25812;4724527,25812;5407940,79796;5402304,75402;5407177,72441;5415919,53013;5406821,33092;5382327,25812;5346637,25812;5346637,120179;5362313,120179;5362313,82016;5380928,82016;5389466,82988;5394861,86734;5398143,94922;5403883,120179;5420398,120179;5413260,91869;5407940,79796;5395141,65287;5381628,69526;5362313,69526;5362313,38302;5381907,38302;5395141,42529;5399823,53845;5395141,65287;4786111,120179;4801787,120179;4801787,25812;4786111,25812;4786111,120179;4888907,29975;4864630,24008;4840200,29975;4824385,46969;4818862,73134;4824385,99224;4840200,116079;4864630,121983;4888907,116079;4904722,99224;4910257,73134;4904722,46969;4888907,29975;4890727,92210;4880510,104561;4864630,108938;4848598,104561;4838380,92210;4834818,73134;4838380,53845;4848598,41418;4864630,37053;4880510,41418;4890727,53845;4894303,73134;4890727,92210;4580505,31502;4554752,25812;4522140,25812;4522140,120179;4554752,120179;4580505,114553;4597161,98391;4603039,73134;4597161,47738;4580505,31502;4583241,91655;4572183,103451;4554752,107551;4537817,107551;4537817,38441;4554752,38441;4572183,42529;4583241,54400;4587083,73134;4583241,91655;5537534,42049;5544532,42049;5543972,48293;5542433,54122;5539913,60367;5548311,60367;5553209,49404;5554889,36359;5554889,25812;5537534,25812;5537534,42049;4643348,25812;4606678,120179;4622354,120179;4630522,98947;4673810,98947;4681978,120179;4698354,120179;4661684,25812;4643348,25812;4635221,86734;4649367,49960;4652167,40788;4654966,49960;4669113,86734;4635221,86734;5485468,25812;5469792,25812;5469792,120179;5531515,120179;5531515,107551;5485468,107551;5485468,25812;2839162,96033;2836363,105446;2833563,96033;2806551,25812;2790035,25812;2826845,120179;2845040,120179;2881710,25812;2866174,25812;2839162,96033;2905644,25812;2894307,25812;2894307,120179;2959949,120179;2959949,107689;2909982,107689;2909982,77575;2954632,77575;2954632,65224;2909982,65224;2909982,38302;2959949,38302;2959949,25812;2905644,25812;2502360,63975;2492066,61200;2481786,63975;2474291,71254;2471492,81462;2474291,91731;2481786,99086;2492066,101860;2502360,99086;2509842,91731;2512642,81462;2509842,71254;2502360,63975;5810182,31502;5784429,25812;5751817,25812;5751817,120179;5784429,120179;5810182,114553;5826837,98391;5832716,73134;5826837,47738;5810182,31502;5812905,91655;5801847,103451;5784429,107551;5767493,107551;5767493,38441;5784429,38441;5801847,42529;5812905,54400;5816759,73134;5812905,91655;3037349,79796;3031708,75402;3036574,72441;3045327,53013;3036229,33092;3011736,25812;2976046,25812;2976046,120179;2991721,120179;2991721,82016;3010337,82016;3018875,82988;3024256,86734;3027552,94922;3033291,120179;3049807,120179;3042668,91869;3037349,79796;3024537,65287;3011037,69526;2991721,69526;2991721,38302;3011317,38302;3024537,42529;3029231,53845;3024537,65287;3125590,73336;3116352,68619;3105792,65843;3095218,63761;3085917,61125;3079338,56683;3076959,49126;3081501,40170;3094174,36775;3108030,40800;3115449,53568;3132104,53568;3125106,36699;3111873,27125;3094594,24008;3076183,27617;3064782,37255;3060863,50375;3063307,62171;3069884,69589;3079122,74106;3089696,76882;3100257,79165;3109570,82079;3116149,86936;3118528,95061;3113490,105330;3098653,109215;3083258,104977;3075280,92702;3058904,92702;3066245,109077;3079822,118792;3098514,121983;3117129,118653;3129928,108800;3134624,92980;3132168,81044;3125590,73336;2628937,84237;2622856,102694;2605844,109494;2588909,102757;2582750,84237;2582750,25812;2567074,25812;2567074,84237;2571768,104358;2585128,117404;2605844,121983;2626495,117404;2639855,104358;2644614,84237;2644614,25812;2628937,25812;2628937,84237;2726223,98538;2720194,87428;2680304,25812;2663929,25812;2663929,120179;2679604,120179;2679172,47375;2685342,58841;2725092,120179;2741468,120179;2741468,25812;2725793,25812;2726223,98538;2761902,120179;2777578,120179;2777578,25812;2761902,25812;2761902,120179;3211464,25812;3179692,25812;3179692,38857;3211464,38857;3211464,120179;3227140,120179;3227140,38857;3258771,38857;3258771,25812;3211464,25812;5593239,25812;5556569,120179;5572245,120179;5580413,98947;5623701,98947;5631868,120179;5648245,120179;5611575,25812;5593239,25812;5585111,86734;5599257,49960;5602057,40788;5604856,49960;5619002,86734;5585111,86734;3495423,25812;3458753,120179;3474428,120179;3482596,98947;3525885,98947;3534053,120179;3550429,120179;3513758,25812;3495423,25812;3487294,86734;3501441,49960;3504240,40788;3507039,49960;3521186,86734;3487294,86734;3624328,79796;3618692,75401;3623565,72441;3632307,53013;3623209,33092;3598715,25812;3563026,25812;3563026,120179;3578701,120179;3578701,82016;3597316,82016;3605853,82988;3611249,86734;3614532,94922;3620270,120179;3636786,120179;3629647,91869;3624328,79796;3611528,65287;3598016,69526;3578701,69526;3578701,38302;3598296,38302;3611528,42529;3616211,53845;3611528,65287;5716826,84237;5710744,102694;5693732,109494;5676797,102757;5670638,84237;5670638,25812;5654962,25812;5654962,84237;5659658,104358;5673018,117404;5693732,121983;5714383,117404;5727744,104358;5732502,84237;5732502,25812;5716826,25812;5716826,84237;3149740,120179;3165415,120179;3165415,25812;3149740,25812;3149740,120179;3651202,120179;3666878,120179;3666878,25812;3651202,25812;3651202,120179;3284371,25812;3273035,25812;3273035,120179;3338677,120179;3338677,107689;3288710,107689;3288710,77575;3333358,77575;3333358,65224;3288710,65224;3288710,38302;3338677,38302;3338677,25812;3284371,25812;3455253,39891;3442873,29483;3423622,25812;3389750,25812;3389750,120179;3405426,120179;3405426,86734;3423902,86734;3449871,78748;3459592,56204;3455253,39891;3438178,69388;3423062,74245;3405426,74245;3405426,38302;3423482,38302;3438178,43159;3443496,56343;3438178,6938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p w14:paraId="2C2607E9" w14:textId="77777777" w:rsidR="00314D85" w:rsidRPr="00314D85" w:rsidRDefault="00314D85" w:rsidP="00314D85">
    <w:pPr>
      <w:pStyle w:val="Pieddepage"/>
      <w:spacing w:line="200" w:lineRule="exact"/>
      <w:jc w:val="both"/>
      <w:rPr>
        <w:rFonts w:ascii="Switzer" w:hAnsi="Switzer"/>
        <w:sz w:val="16"/>
        <w:szCs w:val="16"/>
      </w:rPr>
    </w:pPr>
  </w:p>
  <w:p w14:paraId="50D4C04C" w14:textId="0EA96A42" w:rsidR="00EF0335" w:rsidRDefault="00297C7F" w:rsidP="00EF0335">
    <w:pPr>
      <w:pStyle w:val="Pieddepage"/>
      <w:spacing w:line="200" w:lineRule="exact"/>
      <w:rPr>
        <w:rFonts w:ascii="Switzer" w:hAnsi="Switzer"/>
        <w:color w:val="262626"/>
        <w:sz w:val="16"/>
        <w:szCs w:val="16"/>
      </w:rPr>
    </w:pPr>
    <w:r w:rsidRPr="3156ECFD">
      <w:rPr>
        <w:rFonts w:ascii="Switzer" w:hAnsi="Switzer"/>
        <w:b/>
        <w:bCs/>
        <w:color w:val="262626" w:themeColor="text1" w:themeTint="D9"/>
        <w:sz w:val="16"/>
        <w:szCs w:val="16"/>
      </w:rPr>
      <w:t xml:space="preserve">Institut </w:t>
    </w:r>
    <w:proofErr w:type="spellStart"/>
    <w:r w:rsidRPr="3156ECFD">
      <w:rPr>
        <w:rFonts w:ascii="Switzer" w:hAnsi="Switzer"/>
        <w:b/>
        <w:bCs/>
        <w:color w:val="262626" w:themeColor="text1" w:themeTint="D9"/>
        <w:sz w:val="16"/>
        <w:szCs w:val="16"/>
      </w:rPr>
      <w:t>reConnect</w:t>
    </w:r>
    <w:proofErr w:type="spellEnd"/>
    <w:r>
      <w:rPr>
        <w:rFonts w:ascii="Switzer" w:hAnsi="Switzer"/>
        <w:b/>
        <w:bCs/>
        <w:color w:val="262626" w:themeColor="text1" w:themeTint="D9"/>
        <w:sz w:val="16"/>
        <w:szCs w:val="16"/>
      </w:rPr>
      <w:t>,</w:t>
    </w:r>
    <w:r w:rsidRPr="3156ECFD">
      <w:rPr>
        <w:rFonts w:ascii="Switzer" w:hAnsi="Switzer"/>
        <w:b/>
        <w:bCs/>
        <w:color w:val="262626" w:themeColor="text1" w:themeTint="D9"/>
        <w:sz w:val="16"/>
        <w:szCs w:val="16"/>
      </w:rPr>
      <w:t xml:space="preserve"> </w:t>
    </w:r>
    <w:r>
      <w:rPr>
        <w:rFonts w:ascii="Switzer" w:hAnsi="Switzer"/>
        <w:color w:val="262626"/>
        <w:sz w:val="16"/>
        <w:szCs w:val="16"/>
      </w:rPr>
      <w:t>s</w:t>
    </w:r>
    <w:r w:rsidR="00EF0335" w:rsidRPr="009141A0">
      <w:rPr>
        <w:rFonts w:ascii="Switzer" w:hAnsi="Switzer"/>
        <w:color w:val="262626"/>
        <w:sz w:val="16"/>
        <w:szCs w:val="16"/>
      </w:rPr>
      <w:t>ite Bastille, Institut de l’Audition – 63 rue de Charenton, 75012 Paris, France – T</w:t>
    </w:r>
    <w:r w:rsidR="00EF0335">
      <w:rPr>
        <w:rFonts w:ascii="Switzer" w:hAnsi="Switzer"/>
        <w:color w:val="262626"/>
        <w:sz w:val="16"/>
        <w:szCs w:val="16"/>
      </w:rPr>
      <w:t>é</w:t>
    </w:r>
    <w:r w:rsidR="00EF0335" w:rsidRPr="009141A0">
      <w:rPr>
        <w:rFonts w:ascii="Switzer" w:hAnsi="Switzer"/>
        <w:color w:val="262626"/>
        <w:sz w:val="16"/>
        <w:szCs w:val="16"/>
      </w:rPr>
      <w:t>l</w:t>
    </w:r>
    <w:r w:rsidR="00EF0335">
      <w:rPr>
        <w:rFonts w:ascii="Switzer" w:hAnsi="Switzer"/>
        <w:color w:val="262626"/>
        <w:sz w:val="16"/>
        <w:szCs w:val="16"/>
      </w:rPr>
      <w:t>.</w:t>
    </w:r>
    <w:r w:rsidR="00EF0335" w:rsidRPr="009141A0">
      <w:rPr>
        <w:rFonts w:ascii="Switzer" w:hAnsi="Switzer"/>
        <w:color w:val="262626"/>
        <w:sz w:val="16"/>
        <w:szCs w:val="16"/>
      </w:rPr>
      <w:t xml:space="preserve"> +33 </w:t>
    </w:r>
    <w:r w:rsidR="00EF0335">
      <w:rPr>
        <w:rFonts w:ascii="Switzer" w:hAnsi="Switzer"/>
        <w:color w:val="262626"/>
        <w:sz w:val="16"/>
        <w:szCs w:val="16"/>
      </w:rPr>
      <w:t>1</w:t>
    </w:r>
    <w:r w:rsidR="00EF0335" w:rsidRPr="009141A0">
      <w:rPr>
        <w:rFonts w:ascii="Switzer" w:hAnsi="Switzer"/>
        <w:color w:val="262626"/>
        <w:sz w:val="16"/>
        <w:szCs w:val="16"/>
      </w:rPr>
      <w:t xml:space="preserve"> </w:t>
    </w:r>
    <w:r w:rsidR="00EF0335">
      <w:rPr>
        <w:rFonts w:ascii="Switzer" w:hAnsi="Switzer"/>
        <w:color w:val="262626"/>
        <w:sz w:val="16"/>
        <w:szCs w:val="16"/>
      </w:rPr>
      <w:t>76</w:t>
    </w:r>
    <w:r w:rsidR="00EF0335" w:rsidRPr="009141A0">
      <w:rPr>
        <w:rFonts w:ascii="Switzer" w:hAnsi="Switzer"/>
        <w:color w:val="262626"/>
        <w:sz w:val="16"/>
        <w:szCs w:val="16"/>
      </w:rPr>
      <w:t xml:space="preserve"> </w:t>
    </w:r>
    <w:r w:rsidR="00EF0335">
      <w:rPr>
        <w:rFonts w:ascii="Switzer" w:hAnsi="Switzer"/>
        <w:color w:val="262626"/>
        <w:sz w:val="16"/>
        <w:szCs w:val="16"/>
      </w:rPr>
      <w:t>53</w:t>
    </w:r>
    <w:r w:rsidR="00EF0335" w:rsidRPr="009141A0">
      <w:rPr>
        <w:rFonts w:ascii="Switzer" w:hAnsi="Switzer"/>
        <w:color w:val="262626"/>
        <w:sz w:val="16"/>
        <w:szCs w:val="16"/>
      </w:rPr>
      <w:t xml:space="preserve"> </w:t>
    </w:r>
    <w:r w:rsidR="00EF0335">
      <w:rPr>
        <w:rFonts w:ascii="Switzer" w:hAnsi="Switzer"/>
        <w:color w:val="262626"/>
        <w:sz w:val="16"/>
        <w:szCs w:val="16"/>
      </w:rPr>
      <w:t>5</w:t>
    </w:r>
    <w:r w:rsidR="00EF0335" w:rsidRPr="009141A0">
      <w:rPr>
        <w:rFonts w:ascii="Switzer" w:hAnsi="Switzer"/>
        <w:color w:val="262626"/>
        <w:sz w:val="16"/>
        <w:szCs w:val="16"/>
      </w:rPr>
      <w:t>0 00</w:t>
    </w:r>
  </w:p>
  <w:p w14:paraId="462BA058" w14:textId="752DCC09" w:rsidR="00D13E1A" w:rsidRPr="009F5E94" w:rsidRDefault="00EF0335" w:rsidP="006C5C04">
    <w:pPr>
      <w:pStyle w:val="Pieddepage"/>
      <w:spacing w:line="200" w:lineRule="exact"/>
      <w:rPr>
        <w:rFonts w:ascii="Switzer" w:hAnsi="Switzer"/>
        <w:b/>
        <w:bCs/>
        <w:color w:val="262626"/>
        <w:sz w:val="16"/>
        <w:szCs w:val="16"/>
      </w:rPr>
    </w:pPr>
    <w:r w:rsidRPr="009141A0">
      <w:rPr>
        <w:rFonts w:ascii="Switzer" w:hAnsi="Switzer"/>
        <w:color w:val="262626"/>
        <w:sz w:val="16"/>
        <w:szCs w:val="16"/>
      </w:rPr>
      <w:t>SIRET 775 684 897 00017</w:t>
    </w:r>
    <w:r>
      <w:rPr>
        <w:rFonts w:ascii="Switzer" w:hAnsi="Switzer"/>
        <w:color w:val="262626"/>
        <w:sz w:val="16"/>
        <w:szCs w:val="16"/>
      </w:rPr>
      <w:t xml:space="preserve"> - </w:t>
    </w:r>
    <w:r w:rsidRPr="009141A0">
      <w:rPr>
        <w:rFonts w:ascii="Switzer" w:hAnsi="Switzer"/>
        <w:color w:val="262626"/>
        <w:sz w:val="16"/>
        <w:szCs w:val="16"/>
      </w:rPr>
      <w:t xml:space="preserve">TVA intracommunautaire FR65 775 684 897 </w:t>
    </w:r>
    <w:r>
      <w:rPr>
        <w:rFonts w:ascii="Switzer" w:hAnsi="Switzer"/>
        <w:color w:val="262626"/>
        <w:sz w:val="16"/>
        <w:szCs w:val="16"/>
      </w:rPr>
      <w:t xml:space="preserve">- </w:t>
    </w:r>
    <w:r w:rsidRPr="009141A0">
      <w:rPr>
        <w:rFonts w:ascii="Switzer" w:hAnsi="Switzer"/>
        <w:color w:val="262626"/>
        <w:sz w:val="16"/>
        <w:szCs w:val="16"/>
      </w:rPr>
      <w:t>Code APE 72.19Z</w:t>
    </w:r>
    <w:r w:rsidR="006C5C04">
      <w:rPr>
        <w:rFonts w:ascii="Switzer" w:hAnsi="Switzer"/>
        <w:color w:val="262626"/>
        <w:sz w:val="16"/>
        <w:szCs w:val="16"/>
      </w:rPr>
      <w:t xml:space="preserve">. </w:t>
    </w:r>
    <w:r w:rsidR="00567234">
      <w:rPr>
        <w:rFonts w:ascii="Switzer" w:hAnsi="Switzer"/>
        <w:color w:val="262626"/>
        <w:sz w:val="16"/>
        <w:szCs w:val="16"/>
      </w:rPr>
      <w:br/>
    </w:r>
    <w:r w:rsidR="009F5E94" w:rsidRPr="009F5E94">
      <w:rPr>
        <w:rFonts w:ascii="Switzer" w:hAnsi="Switzer"/>
        <w:b/>
        <w:bCs/>
        <w:color w:val="262626"/>
        <w:sz w:val="16"/>
        <w:szCs w:val="16"/>
      </w:rPr>
      <w:t>Fondation sous l’égide de l’Institut Pasteur, habilitée à recevoir des dons et legs</w:t>
    </w:r>
    <w:r w:rsidR="00A746AC">
      <w:rPr>
        <w:rFonts w:ascii="Switzer" w:hAnsi="Switzer"/>
        <w:b/>
        <w:bCs/>
        <w:color w:val="262626"/>
        <w:sz w:val="16"/>
        <w:szCs w:val="16"/>
      </w:rPr>
      <w:t xml:space="preserve">. </w:t>
    </w:r>
    <w:r w:rsidR="00964405" w:rsidRPr="00964405">
      <w:rPr>
        <w:rFonts w:ascii="Switzer" w:hAnsi="Switzer"/>
        <w:color w:val="262626"/>
        <w:sz w:val="16"/>
        <w:szCs w:val="16"/>
      </w:rPr>
      <w:t>d</w:t>
    </w:r>
    <w:r w:rsidR="00567234" w:rsidRPr="00964405">
      <w:rPr>
        <w:rFonts w:ascii="Switzer" w:hAnsi="Switzer"/>
        <w:color w:val="262626"/>
        <w:sz w:val="16"/>
        <w:szCs w:val="16"/>
      </w:rPr>
      <w:t>on</w:t>
    </w:r>
    <w:r w:rsidR="00964405" w:rsidRPr="00964405">
      <w:rPr>
        <w:rFonts w:ascii="Switzer" w:hAnsi="Switzer"/>
        <w:color w:val="262626"/>
        <w:sz w:val="16"/>
        <w:szCs w:val="16"/>
      </w:rPr>
      <w:t>.ihu-reconnect.org</w:t>
    </w:r>
    <w:r w:rsidR="00964405">
      <w:rPr>
        <w:rFonts w:ascii="Switzer" w:hAnsi="Switzer"/>
        <w:color w:val="262626"/>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8B3F9" w14:textId="77777777" w:rsidR="00BC514A" w:rsidRDefault="00BC514A" w:rsidP="00220112">
    <w:pPr>
      <w:pStyle w:val="Pieddepage"/>
      <w:spacing w:line="200" w:lineRule="exact"/>
      <w:jc w:val="both"/>
      <w:rPr>
        <w:sz w:val="16"/>
        <w:szCs w:val="16"/>
      </w:rPr>
    </w:pPr>
  </w:p>
  <w:p w14:paraId="6DCE87B0" w14:textId="77777777" w:rsidR="004109A7" w:rsidRDefault="004109A7" w:rsidP="004109A7">
    <w:pPr>
      <w:pStyle w:val="Pieddepage"/>
      <w:spacing w:line="200" w:lineRule="exact"/>
      <w:jc w:val="both"/>
      <w:rPr>
        <w:sz w:val="16"/>
        <w:szCs w:val="16"/>
      </w:rPr>
    </w:pPr>
  </w:p>
  <w:p w14:paraId="27386526" w14:textId="77777777" w:rsidR="004109A7" w:rsidRDefault="004109A7" w:rsidP="004109A7">
    <w:pPr>
      <w:pStyle w:val="Pieddepage"/>
      <w:spacing w:line="200" w:lineRule="exact"/>
      <w:jc w:val="both"/>
      <w:rPr>
        <w:sz w:val="16"/>
        <w:szCs w:val="16"/>
      </w:rPr>
    </w:pPr>
    <w:r>
      <w:rPr>
        <w:noProof/>
        <w:sz w:val="16"/>
        <w:szCs w:val="16"/>
      </w:rPr>
      <mc:AlternateContent>
        <mc:Choice Requires="wpg">
          <w:drawing>
            <wp:inline distT="0" distB="0" distL="0" distR="0" wp14:anchorId="5A1C19F1" wp14:editId="031C1A7B">
              <wp:extent cx="6192000" cy="155638"/>
              <wp:effectExtent l="0" t="0" r="0" b="0"/>
              <wp:docPr id="88002641" name="Groupe 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6192000" cy="155638"/>
                        <a:chOff x="0" y="0"/>
                        <a:chExt cx="6183074" cy="157815"/>
                      </a:xfrm>
                    </wpg:grpSpPr>
                    <wps:wsp>
                      <wps:cNvPr id="1312307559" name="Forme libre : forme 1382859908"/>
                      <wps:cNvSpPr/>
                      <wps:spPr>
                        <a:xfrm>
                          <a:off x="0" y="0"/>
                          <a:ext cx="2841480" cy="121332"/>
                        </a:xfrm>
                        <a:custGeom>
                          <a:avLst/>
                          <a:gdLst>
                            <a:gd name="csX0" fmla="*/ 847838 w 2841480"/>
                            <a:gd name="csY0" fmla="*/ 10070 h 121332"/>
                            <a:gd name="csX1" fmla="*/ 826696 w 2841480"/>
                            <a:gd name="csY1" fmla="*/ 10070 h 121332"/>
                            <a:gd name="csX2" fmla="*/ 826696 w 2841480"/>
                            <a:gd name="csY2" fmla="*/ 30375 h 121332"/>
                            <a:gd name="csX3" fmla="*/ 815298 w 2841480"/>
                            <a:gd name="csY3" fmla="*/ 30375 h 121332"/>
                            <a:gd name="csX4" fmla="*/ 815298 w 2841480"/>
                            <a:gd name="csY4" fmla="*/ 46717 h 121332"/>
                            <a:gd name="csX5" fmla="*/ 826696 w 2841480"/>
                            <a:gd name="csY5" fmla="*/ 46717 h 121332"/>
                            <a:gd name="csX6" fmla="*/ 826696 w 2841480"/>
                            <a:gd name="csY6" fmla="*/ 91289 h 121332"/>
                            <a:gd name="csX7" fmla="*/ 833214 w 2841480"/>
                            <a:gd name="csY7" fmla="*/ 113739 h 121332"/>
                            <a:gd name="csX8" fmla="*/ 853289 w 2841480"/>
                            <a:gd name="csY8" fmla="*/ 121333 h 121332"/>
                            <a:gd name="csX9" fmla="*/ 861052 w 2841480"/>
                            <a:gd name="csY9" fmla="*/ 120749 h 121332"/>
                            <a:gd name="csX10" fmla="*/ 866173 w 2841480"/>
                            <a:gd name="csY10" fmla="*/ 119186 h 121332"/>
                            <a:gd name="csX11" fmla="*/ 866173 w 2841480"/>
                            <a:gd name="csY11" fmla="*/ 103669 h 121332"/>
                            <a:gd name="csX12" fmla="*/ 862209 w 2841480"/>
                            <a:gd name="csY12" fmla="*/ 103669 h 121332"/>
                            <a:gd name="csX13" fmla="*/ 850646 w 2841480"/>
                            <a:gd name="csY13" fmla="*/ 100037 h 121332"/>
                            <a:gd name="csX14" fmla="*/ 847838 w 2841480"/>
                            <a:gd name="csY14" fmla="*/ 89473 h 121332"/>
                            <a:gd name="csX15" fmla="*/ 847838 w 2841480"/>
                            <a:gd name="csY15" fmla="*/ 46717 h 121332"/>
                            <a:gd name="csX16" fmla="*/ 866503 w 2841480"/>
                            <a:gd name="csY16" fmla="*/ 46717 h 121332"/>
                            <a:gd name="csX17" fmla="*/ 866503 w 2841480"/>
                            <a:gd name="csY17" fmla="*/ 30375 h 121332"/>
                            <a:gd name="csX18" fmla="*/ 847838 w 2841480"/>
                            <a:gd name="csY18" fmla="*/ 30375 h 121332"/>
                            <a:gd name="csX19" fmla="*/ 847838 w 2841480"/>
                            <a:gd name="csY19" fmla="*/ 10070 h 121332"/>
                            <a:gd name="csX20" fmla="*/ 779366 w 2841480"/>
                            <a:gd name="csY20" fmla="*/ 100533 h 121332"/>
                            <a:gd name="csX21" fmla="*/ 766901 w 2841480"/>
                            <a:gd name="csY21" fmla="*/ 103999 h 121332"/>
                            <a:gd name="csX22" fmla="*/ 750956 w 2841480"/>
                            <a:gd name="csY22" fmla="*/ 96406 h 121332"/>
                            <a:gd name="csX23" fmla="*/ 745645 w 2841480"/>
                            <a:gd name="csY23" fmla="*/ 78907 h 121332"/>
                            <a:gd name="csX24" fmla="*/ 808030 w 2841480"/>
                            <a:gd name="csY24" fmla="*/ 78907 h 121332"/>
                            <a:gd name="csX25" fmla="*/ 808030 w 2841480"/>
                            <a:gd name="csY25" fmla="*/ 73956 h 121332"/>
                            <a:gd name="csX26" fmla="*/ 802910 w 2841480"/>
                            <a:gd name="csY26" fmla="*/ 49359 h 121332"/>
                            <a:gd name="csX27" fmla="*/ 788374 w 2841480"/>
                            <a:gd name="csY27" fmla="*/ 33511 h 121332"/>
                            <a:gd name="csX28" fmla="*/ 766076 w 2841480"/>
                            <a:gd name="csY28" fmla="*/ 27899 h 121332"/>
                            <a:gd name="csX29" fmla="*/ 743777 w 2841480"/>
                            <a:gd name="csY29" fmla="*/ 33346 h 121332"/>
                            <a:gd name="csX30" fmla="*/ 728988 w 2841480"/>
                            <a:gd name="csY30" fmla="*/ 49270 h 121332"/>
                            <a:gd name="csX31" fmla="*/ 723791 w 2841480"/>
                            <a:gd name="csY31" fmla="*/ 74781 h 121332"/>
                            <a:gd name="csX32" fmla="*/ 728988 w 2841480"/>
                            <a:gd name="csY32" fmla="*/ 99619 h 121332"/>
                            <a:gd name="csX33" fmla="*/ 743942 w 2841480"/>
                            <a:gd name="csY33" fmla="*/ 115720 h 121332"/>
                            <a:gd name="csX34" fmla="*/ 766901 w 2841480"/>
                            <a:gd name="csY34" fmla="*/ 121333 h 121332"/>
                            <a:gd name="csX35" fmla="*/ 793901 w 2841480"/>
                            <a:gd name="csY35" fmla="*/ 113320 h 121332"/>
                            <a:gd name="csX36" fmla="*/ 808691 w 2841480"/>
                            <a:gd name="csY36" fmla="*/ 89968 h 121332"/>
                            <a:gd name="csX37" fmla="*/ 786393 w 2841480"/>
                            <a:gd name="csY37" fmla="*/ 89968 h 121332"/>
                            <a:gd name="csX38" fmla="*/ 779366 w 2841480"/>
                            <a:gd name="csY38" fmla="*/ 100533 h 121332"/>
                            <a:gd name="csX39" fmla="*/ 750714 w 2841480"/>
                            <a:gd name="csY39" fmla="*/ 52826 h 121332"/>
                            <a:gd name="csX40" fmla="*/ 766076 w 2841480"/>
                            <a:gd name="csY40" fmla="*/ 45232 h 121332"/>
                            <a:gd name="csX41" fmla="*/ 781272 w 2841480"/>
                            <a:gd name="csY41" fmla="*/ 52736 h 121332"/>
                            <a:gd name="csX42" fmla="*/ 785889 w 2841480"/>
                            <a:gd name="csY42" fmla="*/ 65701 h 121332"/>
                            <a:gd name="csX43" fmla="*/ 746146 w 2841480"/>
                            <a:gd name="csY43" fmla="*/ 65701 h 121332"/>
                            <a:gd name="csX44" fmla="*/ 750714 w 2841480"/>
                            <a:gd name="csY44" fmla="*/ 52826 h 121332"/>
                            <a:gd name="csX45" fmla="*/ 973029 w 2841480"/>
                            <a:gd name="csY45" fmla="*/ 73130 h 121332"/>
                            <a:gd name="csX46" fmla="*/ 962128 w 2841480"/>
                            <a:gd name="csY46" fmla="*/ 69003 h 121332"/>
                            <a:gd name="csX47" fmla="*/ 950235 w 2841480"/>
                            <a:gd name="csY47" fmla="*/ 66603 h 121332"/>
                            <a:gd name="csX48" fmla="*/ 939257 w 2841480"/>
                            <a:gd name="csY48" fmla="*/ 64457 h 121332"/>
                            <a:gd name="csX49" fmla="*/ 931239 w 2841480"/>
                            <a:gd name="csY49" fmla="*/ 60914 h 121332"/>
                            <a:gd name="csX50" fmla="*/ 928266 w 2841480"/>
                            <a:gd name="csY50" fmla="*/ 54146 h 121332"/>
                            <a:gd name="csX51" fmla="*/ 931824 w 2841480"/>
                            <a:gd name="csY51" fmla="*/ 47213 h 121332"/>
                            <a:gd name="csX52" fmla="*/ 941646 w 2841480"/>
                            <a:gd name="csY52" fmla="*/ 44406 h 121332"/>
                            <a:gd name="csX53" fmla="*/ 953793 w 2841480"/>
                            <a:gd name="csY53" fmla="*/ 47873 h 121332"/>
                            <a:gd name="csX54" fmla="*/ 959650 w 2841480"/>
                            <a:gd name="csY54" fmla="*/ 59428 h 121332"/>
                            <a:gd name="csX55" fmla="*/ 980793 w 2841480"/>
                            <a:gd name="csY55" fmla="*/ 59428 h 121332"/>
                            <a:gd name="csX56" fmla="*/ 974275 w 2841480"/>
                            <a:gd name="csY56" fmla="*/ 41435 h 121332"/>
                            <a:gd name="csX57" fmla="*/ 960806 w 2841480"/>
                            <a:gd name="csY57" fmla="*/ 31200 h 121332"/>
                            <a:gd name="csX58" fmla="*/ 942472 w 2841480"/>
                            <a:gd name="csY58" fmla="*/ 27899 h 121332"/>
                            <a:gd name="csX59" fmla="*/ 923311 w 2841480"/>
                            <a:gd name="csY59" fmla="*/ 31861 h 121332"/>
                            <a:gd name="csX60" fmla="*/ 911914 w 2841480"/>
                            <a:gd name="csY60" fmla="*/ 42006 h 121332"/>
                            <a:gd name="csX61" fmla="*/ 908115 w 2841480"/>
                            <a:gd name="csY61" fmla="*/ 55467 h 121332"/>
                            <a:gd name="csX62" fmla="*/ 911088 w 2841480"/>
                            <a:gd name="csY62" fmla="*/ 67923 h 121332"/>
                            <a:gd name="csX63" fmla="*/ 918940 w 2841480"/>
                            <a:gd name="csY63" fmla="*/ 75352 h 121332"/>
                            <a:gd name="csX64" fmla="*/ 929588 w 2841480"/>
                            <a:gd name="csY64" fmla="*/ 79479 h 121332"/>
                            <a:gd name="csX65" fmla="*/ 941239 w 2841480"/>
                            <a:gd name="csY65" fmla="*/ 81879 h 121332"/>
                            <a:gd name="csX66" fmla="*/ 951976 w 2841480"/>
                            <a:gd name="csY66" fmla="*/ 84025 h 121332"/>
                            <a:gd name="csX67" fmla="*/ 959815 w 2841480"/>
                            <a:gd name="csY67" fmla="*/ 87492 h 121332"/>
                            <a:gd name="csX68" fmla="*/ 962789 w 2841480"/>
                            <a:gd name="csY68" fmla="*/ 94095 h 121332"/>
                            <a:gd name="csX69" fmla="*/ 958824 w 2841480"/>
                            <a:gd name="csY69" fmla="*/ 101930 h 121332"/>
                            <a:gd name="csX70" fmla="*/ 946931 w 2841480"/>
                            <a:gd name="csY70" fmla="*/ 104990 h 121332"/>
                            <a:gd name="csX71" fmla="*/ 933311 w 2841480"/>
                            <a:gd name="csY71" fmla="*/ 101028 h 121332"/>
                            <a:gd name="csX72" fmla="*/ 926780 w 2841480"/>
                            <a:gd name="csY72" fmla="*/ 89968 h 121332"/>
                            <a:gd name="csX73" fmla="*/ 905637 w 2841480"/>
                            <a:gd name="csY73" fmla="*/ 89968 h 121332"/>
                            <a:gd name="csX74" fmla="*/ 918940 w 2841480"/>
                            <a:gd name="csY74" fmla="*/ 113650 h 121332"/>
                            <a:gd name="csX75" fmla="*/ 946270 w 2841480"/>
                            <a:gd name="csY75" fmla="*/ 121333 h 121332"/>
                            <a:gd name="csX76" fmla="*/ 965926 w 2841480"/>
                            <a:gd name="csY76" fmla="*/ 117701 h 121332"/>
                            <a:gd name="csX77" fmla="*/ 979229 w 2841480"/>
                            <a:gd name="csY77" fmla="*/ 107631 h 121332"/>
                            <a:gd name="csX78" fmla="*/ 984096 w 2841480"/>
                            <a:gd name="csY78" fmla="*/ 92774 h 121332"/>
                            <a:gd name="csX79" fmla="*/ 981046 w 2841480"/>
                            <a:gd name="csY79" fmla="*/ 80393 h 121332"/>
                            <a:gd name="csX80" fmla="*/ 973029 w 2841480"/>
                            <a:gd name="csY80" fmla="*/ 73130 h 121332"/>
                            <a:gd name="csX81" fmla="*/ 582069 w 2841480"/>
                            <a:gd name="csY81" fmla="*/ 27899 h 121332"/>
                            <a:gd name="csX82" fmla="*/ 567368 w 2841480"/>
                            <a:gd name="csY82" fmla="*/ 32432 h 121332"/>
                            <a:gd name="csX83" fmla="*/ 557789 w 2841480"/>
                            <a:gd name="csY83" fmla="*/ 43993 h 121332"/>
                            <a:gd name="csX84" fmla="*/ 557789 w 2841480"/>
                            <a:gd name="csY84" fmla="*/ 30375 h 121332"/>
                            <a:gd name="csX85" fmla="*/ 536646 w 2841480"/>
                            <a:gd name="csY85" fmla="*/ 30375 h 121332"/>
                            <a:gd name="csX86" fmla="*/ 536646 w 2841480"/>
                            <a:gd name="csY86" fmla="*/ 118856 h 121332"/>
                            <a:gd name="csX87" fmla="*/ 557789 w 2841480"/>
                            <a:gd name="csY87" fmla="*/ 118856 h 121332"/>
                            <a:gd name="csX88" fmla="*/ 557789 w 2841480"/>
                            <a:gd name="csY88" fmla="*/ 71809 h 121332"/>
                            <a:gd name="csX89" fmla="*/ 559198 w 2841480"/>
                            <a:gd name="csY89" fmla="*/ 61816 h 121332"/>
                            <a:gd name="csX90" fmla="*/ 563404 w 2841480"/>
                            <a:gd name="csY90" fmla="*/ 54222 h 121332"/>
                            <a:gd name="csX91" fmla="*/ 570596 w 2841480"/>
                            <a:gd name="csY91" fmla="*/ 49270 h 121332"/>
                            <a:gd name="csX92" fmla="*/ 580913 w 2841480"/>
                            <a:gd name="csY92" fmla="*/ 47543 h 121332"/>
                            <a:gd name="csX93" fmla="*/ 586198 w 2841480"/>
                            <a:gd name="csY93" fmla="*/ 47784 h 121332"/>
                            <a:gd name="csX94" fmla="*/ 590658 w 2841480"/>
                            <a:gd name="csY94" fmla="*/ 48698 h 121332"/>
                            <a:gd name="csX95" fmla="*/ 590658 w 2841480"/>
                            <a:gd name="csY95" fmla="*/ 30375 h 121332"/>
                            <a:gd name="csX96" fmla="*/ 587114 w 2841480"/>
                            <a:gd name="csY96" fmla="*/ 28559 h 121332"/>
                            <a:gd name="csX97" fmla="*/ 582069 w 2841480"/>
                            <a:gd name="csY97" fmla="*/ 27899 h 121332"/>
                            <a:gd name="csX98" fmla="*/ 651698 w 2841480"/>
                            <a:gd name="csY98" fmla="*/ 100533 h 121332"/>
                            <a:gd name="csX99" fmla="*/ 639221 w 2841480"/>
                            <a:gd name="csY99" fmla="*/ 103999 h 121332"/>
                            <a:gd name="csX100" fmla="*/ 623287 w 2841480"/>
                            <a:gd name="csY100" fmla="*/ 96406 h 121332"/>
                            <a:gd name="csX101" fmla="*/ 617963 w 2841480"/>
                            <a:gd name="csY101" fmla="*/ 78907 h 121332"/>
                            <a:gd name="csX102" fmla="*/ 680349 w 2841480"/>
                            <a:gd name="csY102" fmla="*/ 78907 h 121332"/>
                            <a:gd name="csX103" fmla="*/ 680349 w 2841480"/>
                            <a:gd name="csY103" fmla="*/ 73956 h 121332"/>
                            <a:gd name="csX104" fmla="*/ 675229 w 2841480"/>
                            <a:gd name="csY104" fmla="*/ 49359 h 121332"/>
                            <a:gd name="csX105" fmla="*/ 660694 w 2841480"/>
                            <a:gd name="csY105" fmla="*/ 33511 h 121332"/>
                            <a:gd name="csX106" fmla="*/ 638395 w 2841480"/>
                            <a:gd name="csY106" fmla="*/ 27899 h 121332"/>
                            <a:gd name="csX107" fmla="*/ 616096 w 2841480"/>
                            <a:gd name="csY107" fmla="*/ 33346 h 121332"/>
                            <a:gd name="csX108" fmla="*/ 601318 w 2841480"/>
                            <a:gd name="csY108" fmla="*/ 49270 h 121332"/>
                            <a:gd name="csX109" fmla="*/ 596109 w 2841480"/>
                            <a:gd name="csY109" fmla="*/ 74781 h 121332"/>
                            <a:gd name="csX110" fmla="*/ 601318 w 2841480"/>
                            <a:gd name="csY110" fmla="*/ 99619 h 121332"/>
                            <a:gd name="csX111" fmla="*/ 616261 w 2841480"/>
                            <a:gd name="csY111" fmla="*/ 115720 h 121332"/>
                            <a:gd name="csX112" fmla="*/ 639221 w 2841480"/>
                            <a:gd name="csY112" fmla="*/ 121333 h 121332"/>
                            <a:gd name="csX113" fmla="*/ 666233 w 2841480"/>
                            <a:gd name="csY113" fmla="*/ 113320 h 121332"/>
                            <a:gd name="csX114" fmla="*/ 681010 w 2841480"/>
                            <a:gd name="csY114" fmla="*/ 89968 h 121332"/>
                            <a:gd name="csX115" fmla="*/ 658711 w 2841480"/>
                            <a:gd name="csY115" fmla="*/ 89968 h 121332"/>
                            <a:gd name="csX116" fmla="*/ 651698 w 2841480"/>
                            <a:gd name="csY116" fmla="*/ 100533 h 121332"/>
                            <a:gd name="csX117" fmla="*/ 623033 w 2841480"/>
                            <a:gd name="csY117" fmla="*/ 52826 h 121332"/>
                            <a:gd name="csX118" fmla="*/ 638395 w 2841480"/>
                            <a:gd name="csY118" fmla="*/ 45232 h 121332"/>
                            <a:gd name="csX119" fmla="*/ 653591 w 2841480"/>
                            <a:gd name="csY119" fmla="*/ 52736 h 121332"/>
                            <a:gd name="csX120" fmla="*/ 658207 w 2841480"/>
                            <a:gd name="csY120" fmla="*/ 65701 h 121332"/>
                            <a:gd name="csX121" fmla="*/ 618468 w 2841480"/>
                            <a:gd name="csY121" fmla="*/ 65701 h 121332"/>
                            <a:gd name="csX122" fmla="*/ 623033 w 2841480"/>
                            <a:gd name="csY122" fmla="*/ 52826 h 121332"/>
                            <a:gd name="csX123" fmla="*/ 216051 w 2841480"/>
                            <a:gd name="csY123" fmla="*/ 10070 h 121332"/>
                            <a:gd name="csX124" fmla="*/ 194909 w 2841480"/>
                            <a:gd name="csY124" fmla="*/ 10070 h 121332"/>
                            <a:gd name="csX125" fmla="*/ 194909 w 2841480"/>
                            <a:gd name="csY125" fmla="*/ 30375 h 121332"/>
                            <a:gd name="csX126" fmla="*/ 183511 w 2841480"/>
                            <a:gd name="csY126" fmla="*/ 30375 h 121332"/>
                            <a:gd name="csX127" fmla="*/ 183511 w 2841480"/>
                            <a:gd name="csY127" fmla="*/ 46717 h 121332"/>
                            <a:gd name="csX128" fmla="*/ 194909 w 2841480"/>
                            <a:gd name="csY128" fmla="*/ 46717 h 121332"/>
                            <a:gd name="csX129" fmla="*/ 194909 w 2841480"/>
                            <a:gd name="csY129" fmla="*/ 91289 h 121332"/>
                            <a:gd name="csX130" fmla="*/ 201427 w 2841480"/>
                            <a:gd name="csY130" fmla="*/ 113739 h 121332"/>
                            <a:gd name="csX131" fmla="*/ 221501 w 2841480"/>
                            <a:gd name="csY131" fmla="*/ 121333 h 121332"/>
                            <a:gd name="csX132" fmla="*/ 229265 w 2841480"/>
                            <a:gd name="csY132" fmla="*/ 120749 h 121332"/>
                            <a:gd name="csX133" fmla="*/ 234386 w 2841480"/>
                            <a:gd name="csY133" fmla="*/ 119186 h 121332"/>
                            <a:gd name="csX134" fmla="*/ 234386 w 2841480"/>
                            <a:gd name="csY134" fmla="*/ 103669 h 121332"/>
                            <a:gd name="csX135" fmla="*/ 230421 w 2841480"/>
                            <a:gd name="csY135" fmla="*/ 103669 h 121332"/>
                            <a:gd name="csX136" fmla="*/ 218859 w 2841480"/>
                            <a:gd name="csY136" fmla="*/ 100037 h 121332"/>
                            <a:gd name="csX137" fmla="*/ 216051 w 2841480"/>
                            <a:gd name="csY137" fmla="*/ 89473 h 121332"/>
                            <a:gd name="csX138" fmla="*/ 216051 w 2841480"/>
                            <a:gd name="csY138" fmla="*/ 46717 h 121332"/>
                            <a:gd name="csX139" fmla="*/ 234716 w 2841480"/>
                            <a:gd name="csY139" fmla="*/ 46717 h 121332"/>
                            <a:gd name="csX140" fmla="*/ 234716 w 2841480"/>
                            <a:gd name="csY140" fmla="*/ 30375 h 121332"/>
                            <a:gd name="csX141" fmla="*/ 216051 w 2841480"/>
                            <a:gd name="csY141" fmla="*/ 30375 h 121332"/>
                            <a:gd name="csX142" fmla="*/ 216051 w 2841480"/>
                            <a:gd name="csY142" fmla="*/ 10070 h 121332"/>
                            <a:gd name="csX143" fmla="*/ 16187 w 2841480"/>
                            <a:gd name="csY143" fmla="*/ 6603 h 121332"/>
                            <a:gd name="csX144" fmla="*/ 0 w 2841480"/>
                            <a:gd name="csY144" fmla="*/ 6603 h 121332"/>
                            <a:gd name="csX145" fmla="*/ 0 w 2841480"/>
                            <a:gd name="csY145" fmla="*/ 118856 h 121332"/>
                            <a:gd name="csX146" fmla="*/ 78954 w 2841480"/>
                            <a:gd name="csY146" fmla="*/ 118856 h 121332"/>
                            <a:gd name="csX147" fmla="*/ 78954 w 2841480"/>
                            <a:gd name="csY147" fmla="*/ 101193 h 121332"/>
                            <a:gd name="csX148" fmla="*/ 22299 w 2841480"/>
                            <a:gd name="csY148" fmla="*/ 101193 h 121332"/>
                            <a:gd name="csX149" fmla="*/ 22299 w 2841480"/>
                            <a:gd name="csY149" fmla="*/ 69828 h 121332"/>
                            <a:gd name="csX150" fmla="*/ 72678 w 2841480"/>
                            <a:gd name="csY150" fmla="*/ 69828 h 121332"/>
                            <a:gd name="csX151" fmla="*/ 72678 w 2841480"/>
                            <a:gd name="csY151" fmla="*/ 52330 h 121332"/>
                            <a:gd name="csX152" fmla="*/ 22299 w 2841480"/>
                            <a:gd name="csY152" fmla="*/ 52330 h 121332"/>
                            <a:gd name="csX153" fmla="*/ 22299 w 2841480"/>
                            <a:gd name="csY153" fmla="*/ 24267 h 121332"/>
                            <a:gd name="csX154" fmla="*/ 78954 w 2841480"/>
                            <a:gd name="csY154" fmla="*/ 24267 h 121332"/>
                            <a:gd name="csX155" fmla="*/ 78954 w 2841480"/>
                            <a:gd name="csY155" fmla="*/ 6603 h 121332"/>
                            <a:gd name="csX156" fmla="*/ 16187 w 2841480"/>
                            <a:gd name="csY156" fmla="*/ 6603 h 121332"/>
                            <a:gd name="csX157" fmla="*/ 298550 w 2841480"/>
                            <a:gd name="csY157" fmla="*/ 100533 h 121332"/>
                            <a:gd name="csX158" fmla="*/ 286073 w 2841480"/>
                            <a:gd name="csY158" fmla="*/ 103999 h 121332"/>
                            <a:gd name="csX159" fmla="*/ 270140 w 2841480"/>
                            <a:gd name="csY159" fmla="*/ 96406 h 121332"/>
                            <a:gd name="csX160" fmla="*/ 264816 w 2841480"/>
                            <a:gd name="csY160" fmla="*/ 78907 h 121332"/>
                            <a:gd name="csX161" fmla="*/ 327202 w 2841480"/>
                            <a:gd name="csY161" fmla="*/ 78907 h 121332"/>
                            <a:gd name="csX162" fmla="*/ 327202 w 2841480"/>
                            <a:gd name="csY162" fmla="*/ 73956 h 121332"/>
                            <a:gd name="csX163" fmla="*/ 322081 w 2841480"/>
                            <a:gd name="csY163" fmla="*/ 49359 h 121332"/>
                            <a:gd name="csX164" fmla="*/ 307546 w 2841480"/>
                            <a:gd name="csY164" fmla="*/ 33511 h 121332"/>
                            <a:gd name="csX165" fmla="*/ 285247 w 2841480"/>
                            <a:gd name="csY165" fmla="*/ 27899 h 121332"/>
                            <a:gd name="csX166" fmla="*/ 262948 w 2841480"/>
                            <a:gd name="csY166" fmla="*/ 33346 h 121332"/>
                            <a:gd name="csX167" fmla="*/ 248171 w 2841480"/>
                            <a:gd name="csY167" fmla="*/ 49270 h 121332"/>
                            <a:gd name="csX168" fmla="*/ 242962 w 2841480"/>
                            <a:gd name="csY168" fmla="*/ 74781 h 121332"/>
                            <a:gd name="csX169" fmla="*/ 248171 w 2841480"/>
                            <a:gd name="csY169" fmla="*/ 99619 h 121332"/>
                            <a:gd name="csX170" fmla="*/ 263114 w 2841480"/>
                            <a:gd name="csY170" fmla="*/ 115720 h 121332"/>
                            <a:gd name="csX171" fmla="*/ 286073 w 2841480"/>
                            <a:gd name="csY171" fmla="*/ 121333 h 121332"/>
                            <a:gd name="csX172" fmla="*/ 313086 w 2841480"/>
                            <a:gd name="csY172" fmla="*/ 113320 h 121332"/>
                            <a:gd name="csX173" fmla="*/ 327863 w 2841480"/>
                            <a:gd name="csY173" fmla="*/ 89968 h 121332"/>
                            <a:gd name="csX174" fmla="*/ 305564 w 2841480"/>
                            <a:gd name="csY174" fmla="*/ 89968 h 121332"/>
                            <a:gd name="csX175" fmla="*/ 298550 w 2841480"/>
                            <a:gd name="csY175" fmla="*/ 100533 h 121332"/>
                            <a:gd name="csX176" fmla="*/ 269886 w 2841480"/>
                            <a:gd name="csY176" fmla="*/ 52826 h 121332"/>
                            <a:gd name="csX177" fmla="*/ 285247 w 2841480"/>
                            <a:gd name="csY177" fmla="*/ 45232 h 121332"/>
                            <a:gd name="csX178" fmla="*/ 300443 w 2841480"/>
                            <a:gd name="csY178" fmla="*/ 52736 h 121332"/>
                            <a:gd name="csX179" fmla="*/ 305063 w 2841480"/>
                            <a:gd name="csY179" fmla="*/ 65701 h 121332"/>
                            <a:gd name="csX180" fmla="*/ 265321 w 2841480"/>
                            <a:gd name="csY180" fmla="*/ 65701 h 121332"/>
                            <a:gd name="csX181" fmla="*/ 269886 w 2841480"/>
                            <a:gd name="csY181" fmla="*/ 52826 h 121332"/>
                            <a:gd name="csX182" fmla="*/ 158481 w 2841480"/>
                            <a:gd name="csY182" fmla="*/ 31441 h 121332"/>
                            <a:gd name="csX183" fmla="*/ 142878 w 2841480"/>
                            <a:gd name="csY183" fmla="*/ 27899 h 121332"/>
                            <a:gd name="csX184" fmla="*/ 126436 w 2841480"/>
                            <a:gd name="csY184" fmla="*/ 32267 h 121332"/>
                            <a:gd name="csX185" fmla="*/ 116614 w 2841480"/>
                            <a:gd name="csY185" fmla="*/ 42872 h 121332"/>
                            <a:gd name="csX186" fmla="*/ 116614 w 2841480"/>
                            <a:gd name="csY186" fmla="*/ 30375 h 121332"/>
                            <a:gd name="csX187" fmla="*/ 95472 w 2841480"/>
                            <a:gd name="csY187" fmla="*/ 30375 h 121332"/>
                            <a:gd name="csX188" fmla="*/ 95472 w 2841480"/>
                            <a:gd name="csY188" fmla="*/ 118856 h 121332"/>
                            <a:gd name="csX189" fmla="*/ 116614 w 2841480"/>
                            <a:gd name="csY189" fmla="*/ 118856 h 121332"/>
                            <a:gd name="csX190" fmla="*/ 116614 w 2841480"/>
                            <a:gd name="csY190" fmla="*/ 67517 h 121332"/>
                            <a:gd name="csX191" fmla="*/ 117936 w 2841480"/>
                            <a:gd name="csY191" fmla="*/ 59010 h 121332"/>
                            <a:gd name="csX192" fmla="*/ 121735 w 2841480"/>
                            <a:gd name="csY192" fmla="*/ 51911 h 121332"/>
                            <a:gd name="csX193" fmla="*/ 127758 w 2841480"/>
                            <a:gd name="csY193" fmla="*/ 47124 h 121332"/>
                            <a:gd name="csX194" fmla="*/ 135610 w 2841480"/>
                            <a:gd name="csY194" fmla="*/ 45397 h 121332"/>
                            <a:gd name="csX195" fmla="*/ 144529 w 2841480"/>
                            <a:gd name="csY195" fmla="*/ 47543 h 121332"/>
                            <a:gd name="csX196" fmla="*/ 149726 w 2841480"/>
                            <a:gd name="csY196" fmla="*/ 53892 h 121332"/>
                            <a:gd name="csX197" fmla="*/ 151467 w 2841480"/>
                            <a:gd name="csY197" fmla="*/ 64216 h 121332"/>
                            <a:gd name="csX198" fmla="*/ 151467 w 2841480"/>
                            <a:gd name="csY198" fmla="*/ 118856 h 121332"/>
                            <a:gd name="csX199" fmla="*/ 172610 w 2841480"/>
                            <a:gd name="csY199" fmla="*/ 118856 h 121332"/>
                            <a:gd name="csX200" fmla="*/ 172610 w 2841480"/>
                            <a:gd name="csY200" fmla="*/ 59923 h 121332"/>
                            <a:gd name="csX201" fmla="*/ 168886 w 2841480"/>
                            <a:gd name="csY201" fmla="*/ 42095 h 121332"/>
                            <a:gd name="csX202" fmla="*/ 158481 w 2841480"/>
                            <a:gd name="csY202" fmla="*/ 31441 h 121332"/>
                            <a:gd name="csX203" fmla="*/ 406080 w 2841480"/>
                            <a:gd name="csY203" fmla="*/ 31441 h 121332"/>
                            <a:gd name="csX204" fmla="*/ 390465 w 2841480"/>
                            <a:gd name="csY204" fmla="*/ 27899 h 121332"/>
                            <a:gd name="csX205" fmla="*/ 374036 w 2841480"/>
                            <a:gd name="csY205" fmla="*/ 32267 h 121332"/>
                            <a:gd name="csX206" fmla="*/ 364201 w 2841480"/>
                            <a:gd name="csY206" fmla="*/ 42878 h 121332"/>
                            <a:gd name="csX207" fmla="*/ 364201 w 2841480"/>
                            <a:gd name="csY207" fmla="*/ 30375 h 121332"/>
                            <a:gd name="csX208" fmla="*/ 343059 w 2841480"/>
                            <a:gd name="csY208" fmla="*/ 30375 h 121332"/>
                            <a:gd name="csX209" fmla="*/ 343059 w 2841480"/>
                            <a:gd name="csY209" fmla="*/ 118856 h 121332"/>
                            <a:gd name="csX210" fmla="*/ 364201 w 2841480"/>
                            <a:gd name="csY210" fmla="*/ 118856 h 121332"/>
                            <a:gd name="csX211" fmla="*/ 364201 w 2841480"/>
                            <a:gd name="csY211" fmla="*/ 67517 h 121332"/>
                            <a:gd name="csX212" fmla="*/ 365523 w 2841480"/>
                            <a:gd name="csY212" fmla="*/ 59010 h 121332"/>
                            <a:gd name="csX213" fmla="*/ 369322 w 2841480"/>
                            <a:gd name="csY213" fmla="*/ 51911 h 121332"/>
                            <a:gd name="csX214" fmla="*/ 375357 w 2841480"/>
                            <a:gd name="csY214" fmla="*/ 47124 h 121332"/>
                            <a:gd name="csX215" fmla="*/ 383197 w 2841480"/>
                            <a:gd name="csY215" fmla="*/ 45397 h 121332"/>
                            <a:gd name="csX216" fmla="*/ 392117 w 2841480"/>
                            <a:gd name="csY216" fmla="*/ 47543 h 121332"/>
                            <a:gd name="csX217" fmla="*/ 397326 w 2841480"/>
                            <a:gd name="csY217" fmla="*/ 53892 h 121332"/>
                            <a:gd name="csX218" fmla="*/ 399053 w 2841480"/>
                            <a:gd name="csY218" fmla="*/ 64216 h 121332"/>
                            <a:gd name="csX219" fmla="*/ 399053 w 2841480"/>
                            <a:gd name="csY219" fmla="*/ 118856 h 121332"/>
                            <a:gd name="csX220" fmla="*/ 420196 w 2841480"/>
                            <a:gd name="csY220" fmla="*/ 118856 h 121332"/>
                            <a:gd name="csX221" fmla="*/ 420196 w 2841480"/>
                            <a:gd name="csY221" fmla="*/ 59923 h 121332"/>
                            <a:gd name="csX222" fmla="*/ 416486 w 2841480"/>
                            <a:gd name="csY222" fmla="*/ 42095 h 121332"/>
                            <a:gd name="csX223" fmla="*/ 406080 w 2841480"/>
                            <a:gd name="csY223" fmla="*/ 31441 h 121332"/>
                            <a:gd name="csX224" fmla="*/ 1049925 w 2841480"/>
                            <a:gd name="csY224" fmla="*/ 100533 h 121332"/>
                            <a:gd name="csX225" fmla="*/ 1037448 w 2841480"/>
                            <a:gd name="csY225" fmla="*/ 103999 h 121332"/>
                            <a:gd name="csX226" fmla="*/ 1021515 w 2841480"/>
                            <a:gd name="csY226" fmla="*/ 96406 h 121332"/>
                            <a:gd name="csX227" fmla="*/ 1016191 w 2841480"/>
                            <a:gd name="csY227" fmla="*/ 78907 h 121332"/>
                            <a:gd name="csX228" fmla="*/ 1078577 w 2841480"/>
                            <a:gd name="csY228" fmla="*/ 78907 h 121332"/>
                            <a:gd name="csX229" fmla="*/ 1078577 w 2841480"/>
                            <a:gd name="csY229" fmla="*/ 73956 h 121332"/>
                            <a:gd name="csX230" fmla="*/ 1073456 w 2841480"/>
                            <a:gd name="csY230" fmla="*/ 49359 h 121332"/>
                            <a:gd name="csX231" fmla="*/ 1058921 w 2841480"/>
                            <a:gd name="csY231" fmla="*/ 33511 h 121332"/>
                            <a:gd name="csX232" fmla="*/ 1036622 w 2841480"/>
                            <a:gd name="csY232" fmla="*/ 27899 h 121332"/>
                            <a:gd name="csX233" fmla="*/ 1014323 w 2841480"/>
                            <a:gd name="csY233" fmla="*/ 33346 h 121332"/>
                            <a:gd name="csX234" fmla="*/ 999547 w 2841480"/>
                            <a:gd name="csY234" fmla="*/ 49270 h 121332"/>
                            <a:gd name="csX235" fmla="*/ 994337 w 2841480"/>
                            <a:gd name="csY235" fmla="*/ 74781 h 121332"/>
                            <a:gd name="csX236" fmla="*/ 999547 w 2841480"/>
                            <a:gd name="csY236" fmla="*/ 99619 h 121332"/>
                            <a:gd name="csX237" fmla="*/ 1014488 w 2841480"/>
                            <a:gd name="csY237" fmla="*/ 115720 h 121332"/>
                            <a:gd name="csX238" fmla="*/ 1037448 w 2841480"/>
                            <a:gd name="csY238" fmla="*/ 121333 h 121332"/>
                            <a:gd name="csX239" fmla="*/ 1064460 w 2841480"/>
                            <a:gd name="csY239" fmla="*/ 113320 h 121332"/>
                            <a:gd name="csX240" fmla="*/ 1079238 w 2841480"/>
                            <a:gd name="csY240" fmla="*/ 89968 h 121332"/>
                            <a:gd name="csX241" fmla="*/ 1056939 w 2841480"/>
                            <a:gd name="csY241" fmla="*/ 89968 h 121332"/>
                            <a:gd name="csX242" fmla="*/ 1049925 w 2841480"/>
                            <a:gd name="csY242" fmla="*/ 100533 h 121332"/>
                            <a:gd name="csX243" fmla="*/ 1021261 w 2841480"/>
                            <a:gd name="csY243" fmla="*/ 52826 h 121332"/>
                            <a:gd name="csX244" fmla="*/ 1036622 w 2841480"/>
                            <a:gd name="csY244" fmla="*/ 45232 h 121332"/>
                            <a:gd name="csX245" fmla="*/ 1051818 w 2841480"/>
                            <a:gd name="csY245" fmla="*/ 52736 h 121332"/>
                            <a:gd name="csX246" fmla="*/ 1056438 w 2841480"/>
                            <a:gd name="csY246" fmla="*/ 65701 h 121332"/>
                            <a:gd name="csX247" fmla="*/ 1016696 w 2841480"/>
                            <a:gd name="csY247" fmla="*/ 65701 h 121332"/>
                            <a:gd name="csX248" fmla="*/ 1021261 w 2841480"/>
                            <a:gd name="csY248" fmla="*/ 52826 h 121332"/>
                            <a:gd name="csX249" fmla="*/ 496178 w 2841480"/>
                            <a:gd name="csY249" fmla="*/ 39949 h 121332"/>
                            <a:gd name="csX250" fmla="*/ 472888 w 2841480"/>
                            <a:gd name="csY250" fmla="*/ 27899 h 121332"/>
                            <a:gd name="csX251" fmla="*/ 445723 w 2841480"/>
                            <a:gd name="csY251" fmla="*/ 40026 h 121332"/>
                            <a:gd name="csX252" fmla="*/ 435558 w 2841480"/>
                            <a:gd name="csY252" fmla="*/ 74781 h 121332"/>
                            <a:gd name="csX253" fmla="*/ 440106 w 2841480"/>
                            <a:gd name="csY253" fmla="*/ 99619 h 121332"/>
                            <a:gd name="csX254" fmla="*/ 453067 w 2841480"/>
                            <a:gd name="csY254" fmla="*/ 115720 h 121332"/>
                            <a:gd name="csX255" fmla="*/ 472888 w 2841480"/>
                            <a:gd name="csY255" fmla="*/ 121333 h 121332"/>
                            <a:gd name="csX256" fmla="*/ 489825 w 2841480"/>
                            <a:gd name="csY256" fmla="*/ 115720 h 121332"/>
                            <a:gd name="csX257" fmla="*/ 496178 w 2841480"/>
                            <a:gd name="csY257" fmla="*/ 108888 h 121332"/>
                            <a:gd name="csX258" fmla="*/ 496178 w 2841480"/>
                            <a:gd name="csY258" fmla="*/ 118856 h 121332"/>
                            <a:gd name="csX259" fmla="*/ 517320 w 2841480"/>
                            <a:gd name="csY259" fmla="*/ 118856 h 121332"/>
                            <a:gd name="csX260" fmla="*/ 517320 w 2841480"/>
                            <a:gd name="csY260" fmla="*/ 0 h 121332"/>
                            <a:gd name="csX261" fmla="*/ 496178 w 2841480"/>
                            <a:gd name="csY261" fmla="*/ 0 h 121332"/>
                            <a:gd name="csX262" fmla="*/ 496178 w 2841480"/>
                            <a:gd name="csY262" fmla="*/ 39949 h 121332"/>
                            <a:gd name="csX263" fmla="*/ 491146 w 2841480"/>
                            <a:gd name="csY263" fmla="*/ 96406 h 121332"/>
                            <a:gd name="csX264" fmla="*/ 476687 w 2841480"/>
                            <a:gd name="csY264" fmla="*/ 103834 h 121332"/>
                            <a:gd name="csX265" fmla="*/ 462405 w 2841480"/>
                            <a:gd name="csY265" fmla="*/ 96241 h 121332"/>
                            <a:gd name="csX266" fmla="*/ 457361 w 2841480"/>
                            <a:gd name="csY266" fmla="*/ 74781 h 121332"/>
                            <a:gd name="csX267" fmla="*/ 462316 w 2841480"/>
                            <a:gd name="csY267" fmla="*/ 52901 h 121332"/>
                            <a:gd name="csX268" fmla="*/ 476687 w 2841480"/>
                            <a:gd name="csY268" fmla="*/ 45397 h 121332"/>
                            <a:gd name="csX269" fmla="*/ 491057 w 2841480"/>
                            <a:gd name="csY269" fmla="*/ 52991 h 121332"/>
                            <a:gd name="csX270" fmla="*/ 496178 w 2841480"/>
                            <a:gd name="csY270" fmla="*/ 74781 h 121332"/>
                            <a:gd name="csX271" fmla="*/ 491146 w 2841480"/>
                            <a:gd name="csY271" fmla="*/ 96406 h 121332"/>
                            <a:gd name="csX272" fmla="*/ 1961356 w 2841480"/>
                            <a:gd name="csY272" fmla="*/ 100533 h 121332"/>
                            <a:gd name="csX273" fmla="*/ 1948879 w 2841480"/>
                            <a:gd name="csY273" fmla="*/ 103999 h 121332"/>
                            <a:gd name="csX274" fmla="*/ 1932946 w 2841480"/>
                            <a:gd name="csY274" fmla="*/ 96406 h 121332"/>
                            <a:gd name="csX275" fmla="*/ 1927621 w 2841480"/>
                            <a:gd name="csY275" fmla="*/ 78907 h 121332"/>
                            <a:gd name="csX276" fmla="*/ 1990008 w 2841480"/>
                            <a:gd name="csY276" fmla="*/ 78907 h 121332"/>
                            <a:gd name="csX277" fmla="*/ 1990008 w 2841480"/>
                            <a:gd name="csY277" fmla="*/ 73956 h 121332"/>
                            <a:gd name="csX278" fmla="*/ 1984888 w 2841480"/>
                            <a:gd name="csY278" fmla="*/ 49359 h 121332"/>
                            <a:gd name="csX279" fmla="*/ 1970352 w 2841480"/>
                            <a:gd name="csY279" fmla="*/ 33511 h 121332"/>
                            <a:gd name="csX280" fmla="*/ 1948053 w 2841480"/>
                            <a:gd name="csY280" fmla="*/ 27899 h 121332"/>
                            <a:gd name="csX281" fmla="*/ 1925755 w 2841480"/>
                            <a:gd name="csY281" fmla="*/ 33346 h 121332"/>
                            <a:gd name="csX282" fmla="*/ 1910977 w 2841480"/>
                            <a:gd name="csY282" fmla="*/ 49270 h 121332"/>
                            <a:gd name="csX283" fmla="*/ 1905768 w 2841480"/>
                            <a:gd name="csY283" fmla="*/ 74781 h 121332"/>
                            <a:gd name="csX284" fmla="*/ 1910977 w 2841480"/>
                            <a:gd name="csY284" fmla="*/ 99619 h 121332"/>
                            <a:gd name="csX285" fmla="*/ 1925919 w 2841480"/>
                            <a:gd name="csY285" fmla="*/ 115720 h 121332"/>
                            <a:gd name="csX286" fmla="*/ 1948879 w 2841480"/>
                            <a:gd name="csY286" fmla="*/ 121333 h 121332"/>
                            <a:gd name="csX287" fmla="*/ 1975892 w 2841480"/>
                            <a:gd name="csY287" fmla="*/ 113320 h 121332"/>
                            <a:gd name="csX288" fmla="*/ 1990668 w 2841480"/>
                            <a:gd name="csY288" fmla="*/ 89968 h 121332"/>
                            <a:gd name="csX289" fmla="*/ 1968370 w 2841480"/>
                            <a:gd name="csY289" fmla="*/ 89968 h 121332"/>
                            <a:gd name="csX290" fmla="*/ 1961356 w 2841480"/>
                            <a:gd name="csY290" fmla="*/ 100533 h 121332"/>
                            <a:gd name="csX291" fmla="*/ 1932692 w 2841480"/>
                            <a:gd name="csY291" fmla="*/ 52826 h 121332"/>
                            <a:gd name="csX292" fmla="*/ 1948053 w 2841480"/>
                            <a:gd name="csY292" fmla="*/ 45232 h 121332"/>
                            <a:gd name="csX293" fmla="*/ 1963250 w 2841480"/>
                            <a:gd name="csY293" fmla="*/ 52736 h 121332"/>
                            <a:gd name="csX294" fmla="*/ 1967869 w 2841480"/>
                            <a:gd name="csY294" fmla="*/ 65701 h 121332"/>
                            <a:gd name="csX295" fmla="*/ 1928126 w 2841480"/>
                            <a:gd name="csY295" fmla="*/ 65701 h 121332"/>
                            <a:gd name="csX296" fmla="*/ 1932692 w 2841480"/>
                            <a:gd name="csY296" fmla="*/ 52826 h 121332"/>
                            <a:gd name="csX297" fmla="*/ 2051288 w 2841480"/>
                            <a:gd name="csY297" fmla="*/ 27899 h 121332"/>
                            <a:gd name="csX298" fmla="*/ 2036588 w 2841480"/>
                            <a:gd name="csY298" fmla="*/ 32432 h 121332"/>
                            <a:gd name="csX299" fmla="*/ 2027008 w 2841480"/>
                            <a:gd name="csY299" fmla="*/ 43993 h 121332"/>
                            <a:gd name="csX300" fmla="*/ 2027008 w 2841480"/>
                            <a:gd name="csY300" fmla="*/ 30375 h 121332"/>
                            <a:gd name="csX301" fmla="*/ 2005865 w 2841480"/>
                            <a:gd name="csY301" fmla="*/ 30375 h 121332"/>
                            <a:gd name="csX302" fmla="*/ 2005865 w 2841480"/>
                            <a:gd name="csY302" fmla="*/ 118856 h 121332"/>
                            <a:gd name="csX303" fmla="*/ 2027008 w 2841480"/>
                            <a:gd name="csY303" fmla="*/ 118856 h 121332"/>
                            <a:gd name="csX304" fmla="*/ 2027008 w 2841480"/>
                            <a:gd name="csY304" fmla="*/ 71809 h 121332"/>
                            <a:gd name="csX305" fmla="*/ 2028418 w 2841480"/>
                            <a:gd name="csY305" fmla="*/ 61816 h 121332"/>
                            <a:gd name="csX306" fmla="*/ 2032623 w 2841480"/>
                            <a:gd name="csY306" fmla="*/ 54222 h 121332"/>
                            <a:gd name="csX307" fmla="*/ 2039815 w 2841480"/>
                            <a:gd name="csY307" fmla="*/ 49270 h 121332"/>
                            <a:gd name="csX308" fmla="*/ 2050132 w 2841480"/>
                            <a:gd name="csY308" fmla="*/ 47543 h 121332"/>
                            <a:gd name="csX309" fmla="*/ 2055418 w 2841480"/>
                            <a:gd name="csY309" fmla="*/ 47784 h 121332"/>
                            <a:gd name="csX310" fmla="*/ 2059878 w 2841480"/>
                            <a:gd name="csY310" fmla="*/ 48698 h 121332"/>
                            <a:gd name="csX311" fmla="*/ 2059878 w 2841480"/>
                            <a:gd name="csY311" fmla="*/ 30375 h 121332"/>
                            <a:gd name="csX312" fmla="*/ 2056333 w 2841480"/>
                            <a:gd name="csY312" fmla="*/ 28559 h 121332"/>
                            <a:gd name="csX313" fmla="*/ 2051288 w 2841480"/>
                            <a:gd name="csY313" fmla="*/ 27899 h 121332"/>
                            <a:gd name="csX314" fmla="*/ 2532028 w 2841480"/>
                            <a:gd name="csY314" fmla="*/ 33587 h 121332"/>
                            <a:gd name="csX315" fmla="*/ 2509475 w 2841480"/>
                            <a:gd name="csY315" fmla="*/ 27899 h 121332"/>
                            <a:gd name="csX316" fmla="*/ 2487011 w 2841480"/>
                            <a:gd name="csY316" fmla="*/ 33346 h 121332"/>
                            <a:gd name="csX317" fmla="*/ 2472234 w 2841480"/>
                            <a:gd name="csY317" fmla="*/ 49270 h 121332"/>
                            <a:gd name="csX318" fmla="*/ 2467025 w 2841480"/>
                            <a:gd name="csY318" fmla="*/ 74781 h 121332"/>
                            <a:gd name="csX319" fmla="*/ 2472146 w 2841480"/>
                            <a:gd name="csY319" fmla="*/ 99619 h 121332"/>
                            <a:gd name="csX320" fmla="*/ 2486770 w 2841480"/>
                            <a:gd name="csY320" fmla="*/ 115720 h 121332"/>
                            <a:gd name="csX321" fmla="*/ 2509475 w 2841480"/>
                            <a:gd name="csY321" fmla="*/ 121333 h 121332"/>
                            <a:gd name="csX322" fmla="*/ 2531863 w 2841480"/>
                            <a:gd name="csY322" fmla="*/ 115886 h 121332"/>
                            <a:gd name="csX323" fmla="*/ 2546564 w 2841480"/>
                            <a:gd name="csY323" fmla="*/ 100037 h 121332"/>
                            <a:gd name="csX324" fmla="*/ 2551761 w 2841480"/>
                            <a:gd name="csY324" fmla="*/ 74781 h 121332"/>
                            <a:gd name="csX325" fmla="*/ 2546640 w 2841480"/>
                            <a:gd name="csY325" fmla="*/ 49765 h 121332"/>
                            <a:gd name="csX326" fmla="*/ 2532028 w 2841480"/>
                            <a:gd name="csY326" fmla="*/ 33587 h 121332"/>
                            <a:gd name="csX327" fmla="*/ 2524672 w 2841480"/>
                            <a:gd name="csY327" fmla="*/ 96317 h 121332"/>
                            <a:gd name="csX328" fmla="*/ 2509475 w 2841480"/>
                            <a:gd name="csY328" fmla="*/ 103834 h 121332"/>
                            <a:gd name="csX329" fmla="*/ 2494114 w 2841480"/>
                            <a:gd name="csY329" fmla="*/ 96241 h 121332"/>
                            <a:gd name="csX330" fmla="*/ 2488828 w 2841480"/>
                            <a:gd name="csY330" fmla="*/ 74781 h 121332"/>
                            <a:gd name="csX331" fmla="*/ 2494114 w 2841480"/>
                            <a:gd name="csY331" fmla="*/ 52901 h 121332"/>
                            <a:gd name="csX332" fmla="*/ 2509475 w 2841480"/>
                            <a:gd name="csY332" fmla="*/ 45397 h 121332"/>
                            <a:gd name="csX333" fmla="*/ 2524672 w 2841480"/>
                            <a:gd name="csY333" fmla="*/ 52991 h 121332"/>
                            <a:gd name="csX334" fmla="*/ 2529957 w 2841480"/>
                            <a:gd name="csY334" fmla="*/ 74781 h 121332"/>
                            <a:gd name="csX335" fmla="*/ 2524672 w 2841480"/>
                            <a:gd name="csY335" fmla="*/ 96317 h 121332"/>
                            <a:gd name="csX336" fmla="*/ 2438043 w 2841480"/>
                            <a:gd name="csY336" fmla="*/ 31441 h 121332"/>
                            <a:gd name="csX337" fmla="*/ 2423100 w 2841480"/>
                            <a:gd name="csY337" fmla="*/ 27899 h 121332"/>
                            <a:gd name="csX338" fmla="*/ 2406583 w 2841480"/>
                            <a:gd name="csY338" fmla="*/ 32267 h 121332"/>
                            <a:gd name="csX339" fmla="*/ 2396379 w 2841480"/>
                            <a:gd name="csY339" fmla="*/ 43223 h 121332"/>
                            <a:gd name="csX340" fmla="*/ 2396012 w 2841480"/>
                            <a:gd name="csY340" fmla="*/ 42095 h 121332"/>
                            <a:gd name="csX341" fmla="*/ 2386343 w 2841480"/>
                            <a:gd name="csY341" fmla="*/ 31441 h 121332"/>
                            <a:gd name="csX342" fmla="*/ 2371896 w 2841480"/>
                            <a:gd name="csY342" fmla="*/ 27899 h 121332"/>
                            <a:gd name="csX343" fmla="*/ 2356370 w 2841480"/>
                            <a:gd name="csY343" fmla="*/ 32267 h 121332"/>
                            <a:gd name="csX344" fmla="*/ 2347285 w 2841480"/>
                            <a:gd name="csY344" fmla="*/ 42487 h 121332"/>
                            <a:gd name="csX345" fmla="*/ 2347285 w 2841480"/>
                            <a:gd name="csY345" fmla="*/ 30375 h 121332"/>
                            <a:gd name="csX346" fmla="*/ 2326142 w 2841480"/>
                            <a:gd name="csY346" fmla="*/ 30375 h 121332"/>
                            <a:gd name="csX347" fmla="*/ 2326142 w 2841480"/>
                            <a:gd name="csY347" fmla="*/ 118856 h 121332"/>
                            <a:gd name="csX348" fmla="*/ 2347285 w 2841480"/>
                            <a:gd name="csY348" fmla="*/ 118856 h 121332"/>
                            <a:gd name="csX349" fmla="*/ 2347285 w 2841480"/>
                            <a:gd name="csY349" fmla="*/ 67517 h 121332"/>
                            <a:gd name="csX350" fmla="*/ 2348441 w 2841480"/>
                            <a:gd name="csY350" fmla="*/ 59010 h 121332"/>
                            <a:gd name="csX351" fmla="*/ 2351910 w 2841480"/>
                            <a:gd name="csY351" fmla="*/ 51911 h 121332"/>
                            <a:gd name="csX352" fmla="*/ 2357361 w 2841480"/>
                            <a:gd name="csY352" fmla="*/ 47124 h 121332"/>
                            <a:gd name="csX353" fmla="*/ 2364463 w 2841480"/>
                            <a:gd name="csY353" fmla="*/ 45397 h 121332"/>
                            <a:gd name="csX354" fmla="*/ 2372227 w 2841480"/>
                            <a:gd name="csY354" fmla="*/ 47543 h 121332"/>
                            <a:gd name="csX355" fmla="*/ 2376852 w 2841480"/>
                            <a:gd name="csY355" fmla="*/ 53892 h 121332"/>
                            <a:gd name="csX356" fmla="*/ 2378338 w 2841480"/>
                            <a:gd name="csY356" fmla="*/ 64216 h 121332"/>
                            <a:gd name="csX357" fmla="*/ 2378338 w 2841480"/>
                            <a:gd name="csY357" fmla="*/ 118856 h 121332"/>
                            <a:gd name="csX358" fmla="*/ 2399481 w 2841480"/>
                            <a:gd name="csY358" fmla="*/ 118856 h 121332"/>
                            <a:gd name="csX359" fmla="*/ 2399481 w 2841480"/>
                            <a:gd name="csY359" fmla="*/ 67517 h 121332"/>
                            <a:gd name="csX360" fmla="*/ 2400637 w 2841480"/>
                            <a:gd name="csY360" fmla="*/ 59010 h 121332"/>
                            <a:gd name="csX361" fmla="*/ 2404105 w 2841480"/>
                            <a:gd name="csY361" fmla="*/ 51911 h 121332"/>
                            <a:gd name="csX362" fmla="*/ 2409556 w 2841480"/>
                            <a:gd name="csY362" fmla="*/ 47124 h 121332"/>
                            <a:gd name="csX363" fmla="*/ 2416659 w 2841480"/>
                            <a:gd name="csY363" fmla="*/ 45397 h 121332"/>
                            <a:gd name="csX364" fmla="*/ 2424499 w 2841480"/>
                            <a:gd name="csY364" fmla="*/ 47543 h 121332"/>
                            <a:gd name="csX365" fmla="*/ 2429047 w 2841480"/>
                            <a:gd name="csY365" fmla="*/ 53892 h 121332"/>
                            <a:gd name="csX366" fmla="*/ 2430534 w 2841480"/>
                            <a:gd name="csY366" fmla="*/ 64216 h 121332"/>
                            <a:gd name="csX367" fmla="*/ 2430534 w 2841480"/>
                            <a:gd name="csY367" fmla="*/ 118856 h 121332"/>
                            <a:gd name="csX368" fmla="*/ 2451676 w 2841480"/>
                            <a:gd name="csY368" fmla="*/ 118856 h 121332"/>
                            <a:gd name="csX369" fmla="*/ 2451676 w 2841480"/>
                            <a:gd name="csY369" fmla="*/ 59923 h 121332"/>
                            <a:gd name="csX370" fmla="*/ 2448119 w 2841480"/>
                            <a:gd name="csY370" fmla="*/ 42095 h 121332"/>
                            <a:gd name="csX371" fmla="*/ 2438043 w 2841480"/>
                            <a:gd name="csY371" fmla="*/ 31441 h 121332"/>
                            <a:gd name="csX372" fmla="*/ 2178639 w 2841480"/>
                            <a:gd name="csY372" fmla="*/ 97231 h 121332"/>
                            <a:gd name="csX373" fmla="*/ 2178639 w 2841480"/>
                            <a:gd name="csY373" fmla="*/ 62895 h 121332"/>
                            <a:gd name="csX374" fmla="*/ 2174510 w 2841480"/>
                            <a:gd name="csY374" fmla="*/ 44736 h 121332"/>
                            <a:gd name="csX375" fmla="*/ 2162033 w 2841480"/>
                            <a:gd name="csY375" fmla="*/ 32356 h 121332"/>
                            <a:gd name="csX376" fmla="*/ 2141475 w 2841480"/>
                            <a:gd name="csY376" fmla="*/ 27899 h 121332"/>
                            <a:gd name="csX377" fmla="*/ 2121895 w 2841480"/>
                            <a:gd name="csY377" fmla="*/ 31695 h 121332"/>
                            <a:gd name="csX378" fmla="*/ 2108516 w 2841480"/>
                            <a:gd name="csY378" fmla="*/ 42501 h 121332"/>
                            <a:gd name="csX379" fmla="*/ 2101998 w 2841480"/>
                            <a:gd name="csY379" fmla="*/ 59428 h 121332"/>
                            <a:gd name="csX380" fmla="*/ 2123306 w 2841480"/>
                            <a:gd name="csY380" fmla="*/ 59428 h 121332"/>
                            <a:gd name="csX381" fmla="*/ 2128426 w 2841480"/>
                            <a:gd name="csY381" fmla="*/ 49270 h 121332"/>
                            <a:gd name="csX382" fmla="*/ 2140153 w 2841480"/>
                            <a:gd name="csY382" fmla="*/ 45397 h 121332"/>
                            <a:gd name="csX383" fmla="*/ 2153114 w 2841480"/>
                            <a:gd name="csY383" fmla="*/ 49854 h 121332"/>
                            <a:gd name="csX384" fmla="*/ 2157332 w 2841480"/>
                            <a:gd name="csY384" fmla="*/ 62895 h 121332"/>
                            <a:gd name="csX385" fmla="*/ 2157332 w 2841480"/>
                            <a:gd name="csY385" fmla="*/ 65095 h 121332"/>
                            <a:gd name="csX386" fmla="*/ 2138248 w 2841480"/>
                            <a:gd name="csY386" fmla="*/ 65942 h 121332"/>
                            <a:gd name="csX387" fmla="*/ 2119341 w 2841480"/>
                            <a:gd name="csY387" fmla="*/ 70159 h 121332"/>
                            <a:gd name="csX388" fmla="*/ 2104056 w 2841480"/>
                            <a:gd name="csY388" fmla="*/ 80140 h 121332"/>
                            <a:gd name="csX389" fmla="*/ 2099024 w 2841480"/>
                            <a:gd name="csY389" fmla="*/ 95746 h 121332"/>
                            <a:gd name="csX390" fmla="*/ 2102824 w 2841480"/>
                            <a:gd name="csY390" fmla="*/ 109853 h 121332"/>
                            <a:gd name="csX391" fmla="*/ 2113306 w 2841480"/>
                            <a:gd name="csY391" fmla="*/ 118438 h 121332"/>
                            <a:gd name="csX392" fmla="*/ 2128757 w 2841480"/>
                            <a:gd name="csY392" fmla="*/ 121333 h 121332"/>
                            <a:gd name="csX393" fmla="*/ 2141310 w 2841480"/>
                            <a:gd name="csY393" fmla="*/ 119098 h 121332"/>
                            <a:gd name="csX394" fmla="*/ 2152783 w 2841480"/>
                            <a:gd name="csY394" fmla="*/ 112165 h 121332"/>
                            <a:gd name="csX395" fmla="*/ 2157539 w 2841480"/>
                            <a:gd name="csY395" fmla="*/ 106749 h 121332"/>
                            <a:gd name="csX396" fmla="*/ 2157662 w 2841480"/>
                            <a:gd name="csY396" fmla="*/ 110514 h 121332"/>
                            <a:gd name="csX397" fmla="*/ 2159314 w 2841480"/>
                            <a:gd name="csY397" fmla="*/ 118856 h 121332"/>
                            <a:gd name="csX398" fmla="*/ 2181282 w 2841480"/>
                            <a:gd name="csY398" fmla="*/ 118856 h 121332"/>
                            <a:gd name="csX399" fmla="*/ 2179377 w 2841480"/>
                            <a:gd name="csY399" fmla="*/ 110349 h 121332"/>
                            <a:gd name="csX400" fmla="*/ 2178639 w 2841480"/>
                            <a:gd name="csY400" fmla="*/ 97231 h 121332"/>
                            <a:gd name="csX401" fmla="*/ 2157332 w 2841480"/>
                            <a:gd name="csY401" fmla="*/ 81879 h 121332"/>
                            <a:gd name="csX402" fmla="*/ 2154270 w 2841480"/>
                            <a:gd name="csY402" fmla="*/ 93930 h 121332"/>
                            <a:gd name="csX403" fmla="*/ 2145935 w 2841480"/>
                            <a:gd name="csY403" fmla="*/ 102514 h 121332"/>
                            <a:gd name="csX404" fmla="*/ 2134207 w 2841480"/>
                            <a:gd name="csY404" fmla="*/ 105650 h 121332"/>
                            <a:gd name="csX405" fmla="*/ 2124131 w 2841480"/>
                            <a:gd name="csY405" fmla="*/ 102679 h 121332"/>
                            <a:gd name="csX406" fmla="*/ 2120332 w 2841480"/>
                            <a:gd name="csY406" fmla="*/ 94590 h 121332"/>
                            <a:gd name="csX407" fmla="*/ 2122060 w 2841480"/>
                            <a:gd name="csY407" fmla="*/ 88152 h 121332"/>
                            <a:gd name="csX408" fmla="*/ 2128096 w 2841480"/>
                            <a:gd name="csY408" fmla="*/ 82869 h 121332"/>
                            <a:gd name="csX409" fmla="*/ 2140153 w 2841480"/>
                            <a:gd name="csY409" fmla="*/ 79314 h 121332"/>
                            <a:gd name="csX410" fmla="*/ 2157332 w 2841480"/>
                            <a:gd name="csY410" fmla="*/ 78159 h 121332"/>
                            <a:gd name="csX411" fmla="*/ 2157332 w 2841480"/>
                            <a:gd name="csY411" fmla="*/ 81879 h 121332"/>
                            <a:gd name="csX412" fmla="*/ 2253795 w 2841480"/>
                            <a:gd name="csY412" fmla="*/ 81714 h 121332"/>
                            <a:gd name="csX413" fmla="*/ 2252474 w 2841480"/>
                            <a:gd name="csY413" fmla="*/ 90133 h 121332"/>
                            <a:gd name="csX414" fmla="*/ 2248751 w 2841480"/>
                            <a:gd name="csY414" fmla="*/ 97231 h 121332"/>
                            <a:gd name="csX415" fmla="*/ 2242969 w 2841480"/>
                            <a:gd name="csY415" fmla="*/ 102095 h 121332"/>
                            <a:gd name="csX416" fmla="*/ 2235296 w 2841480"/>
                            <a:gd name="csY416" fmla="*/ 103834 h 121332"/>
                            <a:gd name="csX417" fmla="*/ 2226617 w 2841480"/>
                            <a:gd name="csY417" fmla="*/ 101688 h 121332"/>
                            <a:gd name="csX418" fmla="*/ 2221585 w 2841480"/>
                            <a:gd name="csY418" fmla="*/ 95327 h 121332"/>
                            <a:gd name="csX419" fmla="*/ 2219934 w 2841480"/>
                            <a:gd name="csY419" fmla="*/ 85181 h 121332"/>
                            <a:gd name="csX420" fmla="*/ 2219934 w 2841480"/>
                            <a:gd name="csY420" fmla="*/ 30375 h 121332"/>
                            <a:gd name="csX421" fmla="*/ 2198791 w 2841480"/>
                            <a:gd name="csY421" fmla="*/ 30375 h 121332"/>
                            <a:gd name="csX422" fmla="*/ 2198791 w 2841480"/>
                            <a:gd name="csY422" fmla="*/ 89473 h 121332"/>
                            <a:gd name="csX423" fmla="*/ 2202425 w 2841480"/>
                            <a:gd name="csY423" fmla="*/ 107136 h 121332"/>
                            <a:gd name="csX424" fmla="*/ 2212742 w 2841480"/>
                            <a:gd name="csY424" fmla="*/ 117777 h 121332"/>
                            <a:gd name="csX425" fmla="*/ 2228027 w 2841480"/>
                            <a:gd name="csY425" fmla="*/ 121333 h 121332"/>
                            <a:gd name="csX426" fmla="*/ 2244125 w 2841480"/>
                            <a:gd name="csY426" fmla="*/ 117041 h 121332"/>
                            <a:gd name="csX427" fmla="*/ 2253795 w 2841480"/>
                            <a:gd name="csY427" fmla="*/ 106554 h 121332"/>
                            <a:gd name="csX428" fmla="*/ 2253795 w 2841480"/>
                            <a:gd name="csY428" fmla="*/ 118856 h 121332"/>
                            <a:gd name="csX429" fmla="*/ 2274938 w 2841480"/>
                            <a:gd name="csY429" fmla="*/ 118856 h 121332"/>
                            <a:gd name="csX430" fmla="*/ 2274938 w 2841480"/>
                            <a:gd name="csY430" fmla="*/ 30375 h 121332"/>
                            <a:gd name="csX431" fmla="*/ 2253795 w 2841480"/>
                            <a:gd name="csY431" fmla="*/ 30375 h 121332"/>
                            <a:gd name="csX432" fmla="*/ 2253795 w 2841480"/>
                            <a:gd name="csY432" fmla="*/ 81714 h 121332"/>
                            <a:gd name="csX433" fmla="*/ 2819181 w 2841480"/>
                            <a:gd name="csY433" fmla="*/ 89968 h 121332"/>
                            <a:gd name="csX434" fmla="*/ 2812168 w 2841480"/>
                            <a:gd name="csY434" fmla="*/ 100533 h 121332"/>
                            <a:gd name="csX435" fmla="*/ 2799691 w 2841480"/>
                            <a:gd name="csY435" fmla="*/ 103999 h 121332"/>
                            <a:gd name="csX436" fmla="*/ 2783757 w 2841480"/>
                            <a:gd name="csY436" fmla="*/ 96406 h 121332"/>
                            <a:gd name="csX437" fmla="*/ 2778433 w 2841480"/>
                            <a:gd name="csY437" fmla="*/ 78907 h 121332"/>
                            <a:gd name="csX438" fmla="*/ 2840820 w 2841480"/>
                            <a:gd name="csY438" fmla="*/ 78907 h 121332"/>
                            <a:gd name="csX439" fmla="*/ 2840820 w 2841480"/>
                            <a:gd name="csY439" fmla="*/ 73956 h 121332"/>
                            <a:gd name="csX440" fmla="*/ 2835699 w 2841480"/>
                            <a:gd name="csY440" fmla="*/ 49359 h 121332"/>
                            <a:gd name="csX441" fmla="*/ 2821164 w 2841480"/>
                            <a:gd name="csY441" fmla="*/ 33511 h 121332"/>
                            <a:gd name="csX442" fmla="*/ 2798865 w 2841480"/>
                            <a:gd name="csY442" fmla="*/ 27899 h 121332"/>
                            <a:gd name="csX443" fmla="*/ 2776566 w 2841480"/>
                            <a:gd name="csY443" fmla="*/ 33346 h 121332"/>
                            <a:gd name="csX444" fmla="*/ 2761789 w 2841480"/>
                            <a:gd name="csY444" fmla="*/ 49270 h 121332"/>
                            <a:gd name="csX445" fmla="*/ 2756579 w 2841480"/>
                            <a:gd name="csY445" fmla="*/ 74781 h 121332"/>
                            <a:gd name="csX446" fmla="*/ 2761789 w 2841480"/>
                            <a:gd name="csY446" fmla="*/ 99619 h 121332"/>
                            <a:gd name="csX447" fmla="*/ 2776731 w 2841480"/>
                            <a:gd name="csY447" fmla="*/ 115720 h 121332"/>
                            <a:gd name="csX448" fmla="*/ 2799691 w 2841480"/>
                            <a:gd name="csY448" fmla="*/ 121333 h 121332"/>
                            <a:gd name="csX449" fmla="*/ 2826703 w 2841480"/>
                            <a:gd name="csY449" fmla="*/ 113320 h 121332"/>
                            <a:gd name="csX450" fmla="*/ 2841480 w 2841480"/>
                            <a:gd name="csY450" fmla="*/ 89968 h 121332"/>
                            <a:gd name="csX451" fmla="*/ 2819181 w 2841480"/>
                            <a:gd name="csY451" fmla="*/ 89968 h 121332"/>
                            <a:gd name="csX452" fmla="*/ 2783503 w 2841480"/>
                            <a:gd name="csY452" fmla="*/ 52826 h 121332"/>
                            <a:gd name="csX453" fmla="*/ 2798865 w 2841480"/>
                            <a:gd name="csY453" fmla="*/ 45232 h 121332"/>
                            <a:gd name="csX454" fmla="*/ 2814061 w 2841480"/>
                            <a:gd name="csY454" fmla="*/ 52736 h 121332"/>
                            <a:gd name="csX455" fmla="*/ 2818677 w 2841480"/>
                            <a:gd name="csY455" fmla="*/ 65701 h 121332"/>
                            <a:gd name="csX456" fmla="*/ 2778938 w 2841480"/>
                            <a:gd name="csY456" fmla="*/ 65701 h 121332"/>
                            <a:gd name="csX457" fmla="*/ 2783503 w 2841480"/>
                            <a:gd name="csY457" fmla="*/ 52826 h 121332"/>
                            <a:gd name="csX458" fmla="*/ 1171571 w 2841480"/>
                            <a:gd name="csY458" fmla="*/ 27899 h 121332"/>
                            <a:gd name="csX459" fmla="*/ 1156870 w 2841480"/>
                            <a:gd name="csY459" fmla="*/ 32432 h 121332"/>
                            <a:gd name="csX460" fmla="*/ 1147291 w 2841480"/>
                            <a:gd name="csY460" fmla="*/ 43993 h 121332"/>
                            <a:gd name="csX461" fmla="*/ 1147291 w 2841480"/>
                            <a:gd name="csY461" fmla="*/ 30375 h 121332"/>
                            <a:gd name="csX462" fmla="*/ 1126148 w 2841480"/>
                            <a:gd name="csY462" fmla="*/ 30375 h 121332"/>
                            <a:gd name="csX463" fmla="*/ 1126148 w 2841480"/>
                            <a:gd name="csY463" fmla="*/ 118856 h 121332"/>
                            <a:gd name="csX464" fmla="*/ 1147291 w 2841480"/>
                            <a:gd name="csY464" fmla="*/ 118856 h 121332"/>
                            <a:gd name="csX465" fmla="*/ 1147291 w 2841480"/>
                            <a:gd name="csY465" fmla="*/ 71809 h 121332"/>
                            <a:gd name="csX466" fmla="*/ 1148701 w 2841480"/>
                            <a:gd name="csY466" fmla="*/ 61816 h 121332"/>
                            <a:gd name="csX467" fmla="*/ 1152906 w 2841480"/>
                            <a:gd name="csY467" fmla="*/ 54222 h 121332"/>
                            <a:gd name="csX468" fmla="*/ 1160098 w 2841480"/>
                            <a:gd name="csY468" fmla="*/ 49270 h 121332"/>
                            <a:gd name="csX469" fmla="*/ 1170415 w 2841480"/>
                            <a:gd name="csY469" fmla="*/ 47543 h 121332"/>
                            <a:gd name="csX470" fmla="*/ 1175701 w 2841480"/>
                            <a:gd name="csY470" fmla="*/ 47784 h 121332"/>
                            <a:gd name="csX471" fmla="*/ 1180160 w 2841480"/>
                            <a:gd name="csY471" fmla="*/ 48698 h 121332"/>
                            <a:gd name="csX472" fmla="*/ 1180160 w 2841480"/>
                            <a:gd name="csY472" fmla="*/ 30375 h 121332"/>
                            <a:gd name="csX473" fmla="*/ 1176616 w 2841480"/>
                            <a:gd name="csY473" fmla="*/ 28559 h 121332"/>
                            <a:gd name="csX474" fmla="*/ 1171571 w 2841480"/>
                            <a:gd name="csY474" fmla="*/ 27899 h 121332"/>
                            <a:gd name="csX475" fmla="*/ 2720241 w 2841480"/>
                            <a:gd name="csY475" fmla="*/ 39949 h 121332"/>
                            <a:gd name="csX476" fmla="*/ 2696951 w 2841480"/>
                            <a:gd name="csY476" fmla="*/ 27899 h 121332"/>
                            <a:gd name="csX477" fmla="*/ 2669786 w 2841480"/>
                            <a:gd name="csY477" fmla="*/ 40026 h 121332"/>
                            <a:gd name="csX478" fmla="*/ 2659621 w 2841480"/>
                            <a:gd name="csY478" fmla="*/ 74781 h 121332"/>
                            <a:gd name="csX479" fmla="*/ 2664169 w 2841480"/>
                            <a:gd name="csY479" fmla="*/ 99619 h 121332"/>
                            <a:gd name="csX480" fmla="*/ 2677130 w 2841480"/>
                            <a:gd name="csY480" fmla="*/ 115720 h 121332"/>
                            <a:gd name="csX481" fmla="*/ 2696951 w 2841480"/>
                            <a:gd name="csY481" fmla="*/ 121333 h 121332"/>
                            <a:gd name="csX482" fmla="*/ 2713888 w 2841480"/>
                            <a:gd name="csY482" fmla="*/ 115720 h 121332"/>
                            <a:gd name="csX483" fmla="*/ 2720241 w 2841480"/>
                            <a:gd name="csY483" fmla="*/ 108888 h 121332"/>
                            <a:gd name="csX484" fmla="*/ 2720241 w 2841480"/>
                            <a:gd name="csY484" fmla="*/ 118856 h 121332"/>
                            <a:gd name="csX485" fmla="*/ 2741383 w 2841480"/>
                            <a:gd name="csY485" fmla="*/ 118856 h 121332"/>
                            <a:gd name="csX486" fmla="*/ 2741383 w 2841480"/>
                            <a:gd name="csY486" fmla="*/ 0 h 121332"/>
                            <a:gd name="csX487" fmla="*/ 2720241 w 2841480"/>
                            <a:gd name="csY487" fmla="*/ 0 h 121332"/>
                            <a:gd name="csX488" fmla="*/ 2720241 w 2841480"/>
                            <a:gd name="csY488" fmla="*/ 39949 h 121332"/>
                            <a:gd name="csX489" fmla="*/ 2715209 w 2841480"/>
                            <a:gd name="csY489" fmla="*/ 96406 h 121332"/>
                            <a:gd name="csX490" fmla="*/ 2700750 w 2841480"/>
                            <a:gd name="csY490" fmla="*/ 103834 h 121332"/>
                            <a:gd name="csX491" fmla="*/ 2686468 w 2841480"/>
                            <a:gd name="csY491" fmla="*/ 96241 h 121332"/>
                            <a:gd name="csX492" fmla="*/ 2681424 w 2841480"/>
                            <a:gd name="csY492" fmla="*/ 74781 h 121332"/>
                            <a:gd name="csX493" fmla="*/ 2686379 w 2841480"/>
                            <a:gd name="csY493" fmla="*/ 52901 h 121332"/>
                            <a:gd name="csX494" fmla="*/ 2700750 w 2841480"/>
                            <a:gd name="csY494" fmla="*/ 45397 h 121332"/>
                            <a:gd name="csX495" fmla="*/ 2715120 w 2841480"/>
                            <a:gd name="csY495" fmla="*/ 52991 h 121332"/>
                            <a:gd name="csX496" fmla="*/ 2720241 w 2841480"/>
                            <a:gd name="csY496" fmla="*/ 74781 h 121332"/>
                            <a:gd name="csX497" fmla="*/ 2715209 w 2841480"/>
                            <a:gd name="csY497" fmla="*/ 96406 h 121332"/>
                            <a:gd name="csX498" fmla="*/ 2630143 w 2841480"/>
                            <a:gd name="csY498" fmla="*/ 31441 h 121332"/>
                            <a:gd name="csX499" fmla="*/ 2614528 w 2841480"/>
                            <a:gd name="csY499" fmla="*/ 27899 h 121332"/>
                            <a:gd name="csX500" fmla="*/ 2598099 w 2841480"/>
                            <a:gd name="csY500" fmla="*/ 32267 h 121332"/>
                            <a:gd name="csX501" fmla="*/ 2588265 w 2841480"/>
                            <a:gd name="csY501" fmla="*/ 42878 h 121332"/>
                            <a:gd name="csX502" fmla="*/ 2588265 w 2841480"/>
                            <a:gd name="csY502" fmla="*/ 30375 h 121332"/>
                            <a:gd name="csX503" fmla="*/ 2567122 w 2841480"/>
                            <a:gd name="csY503" fmla="*/ 30375 h 121332"/>
                            <a:gd name="csX504" fmla="*/ 2567122 w 2841480"/>
                            <a:gd name="csY504" fmla="*/ 118856 h 121332"/>
                            <a:gd name="csX505" fmla="*/ 2588265 w 2841480"/>
                            <a:gd name="csY505" fmla="*/ 118856 h 121332"/>
                            <a:gd name="csX506" fmla="*/ 2588265 w 2841480"/>
                            <a:gd name="csY506" fmla="*/ 67517 h 121332"/>
                            <a:gd name="csX507" fmla="*/ 2589586 w 2841480"/>
                            <a:gd name="csY507" fmla="*/ 59010 h 121332"/>
                            <a:gd name="csX508" fmla="*/ 2593385 w 2841480"/>
                            <a:gd name="csY508" fmla="*/ 51911 h 121332"/>
                            <a:gd name="csX509" fmla="*/ 2599420 w 2841480"/>
                            <a:gd name="csY509" fmla="*/ 47124 h 121332"/>
                            <a:gd name="csX510" fmla="*/ 2607260 w 2841480"/>
                            <a:gd name="csY510" fmla="*/ 45397 h 121332"/>
                            <a:gd name="csX511" fmla="*/ 2616180 w 2841480"/>
                            <a:gd name="csY511" fmla="*/ 47543 h 121332"/>
                            <a:gd name="csX512" fmla="*/ 2621389 w 2841480"/>
                            <a:gd name="csY512" fmla="*/ 53892 h 121332"/>
                            <a:gd name="csX513" fmla="*/ 2623117 w 2841480"/>
                            <a:gd name="csY513" fmla="*/ 64216 h 121332"/>
                            <a:gd name="csX514" fmla="*/ 2623117 w 2841480"/>
                            <a:gd name="csY514" fmla="*/ 118856 h 121332"/>
                            <a:gd name="csX515" fmla="*/ 2644259 w 2841480"/>
                            <a:gd name="csY515" fmla="*/ 118856 h 121332"/>
                            <a:gd name="csX516" fmla="*/ 2644259 w 2841480"/>
                            <a:gd name="csY516" fmla="*/ 59923 h 121332"/>
                            <a:gd name="csX517" fmla="*/ 2640549 w 2841480"/>
                            <a:gd name="csY517" fmla="*/ 42095 h 121332"/>
                            <a:gd name="csX518" fmla="*/ 2630143 w 2841480"/>
                            <a:gd name="csY518" fmla="*/ 31441 h 121332"/>
                            <a:gd name="csX519" fmla="*/ 1335427 w 2841480"/>
                            <a:gd name="csY519" fmla="*/ 100114 h 121332"/>
                            <a:gd name="csX520" fmla="*/ 1324029 w 2841480"/>
                            <a:gd name="csY520" fmla="*/ 103834 h 121332"/>
                            <a:gd name="csX521" fmla="*/ 1308668 w 2841480"/>
                            <a:gd name="csY521" fmla="*/ 96317 h 121332"/>
                            <a:gd name="csX522" fmla="*/ 1303382 w 2841480"/>
                            <a:gd name="csY522" fmla="*/ 74781 h 121332"/>
                            <a:gd name="csX523" fmla="*/ 1308414 w 2841480"/>
                            <a:gd name="csY523" fmla="*/ 52901 h 121332"/>
                            <a:gd name="csX524" fmla="*/ 1323368 w 2841480"/>
                            <a:gd name="csY524" fmla="*/ 45397 h 121332"/>
                            <a:gd name="csX525" fmla="*/ 1334842 w 2841480"/>
                            <a:gd name="csY525" fmla="*/ 49270 h 121332"/>
                            <a:gd name="csX526" fmla="*/ 1341207 w 2841480"/>
                            <a:gd name="csY526" fmla="*/ 61739 h 121332"/>
                            <a:gd name="csX527" fmla="*/ 1362350 w 2841480"/>
                            <a:gd name="csY527" fmla="*/ 61739 h 121332"/>
                            <a:gd name="csX528" fmla="*/ 1355578 w 2841480"/>
                            <a:gd name="csY528" fmla="*/ 42996 h 121332"/>
                            <a:gd name="csX529" fmla="*/ 1341780 w 2841480"/>
                            <a:gd name="csY529" fmla="*/ 31695 h 121332"/>
                            <a:gd name="csX530" fmla="*/ 1323368 w 2841480"/>
                            <a:gd name="csY530" fmla="*/ 27899 h 121332"/>
                            <a:gd name="csX531" fmla="*/ 1301235 w 2841480"/>
                            <a:gd name="csY531" fmla="*/ 33346 h 121332"/>
                            <a:gd name="csX532" fmla="*/ 1286699 w 2841480"/>
                            <a:gd name="csY532" fmla="*/ 49270 h 121332"/>
                            <a:gd name="csX533" fmla="*/ 1281579 w 2841480"/>
                            <a:gd name="csY533" fmla="*/ 74781 h 121332"/>
                            <a:gd name="csX534" fmla="*/ 1286699 w 2841480"/>
                            <a:gd name="csY534" fmla="*/ 99542 h 121332"/>
                            <a:gd name="csX535" fmla="*/ 1301146 w 2841480"/>
                            <a:gd name="csY535" fmla="*/ 115631 h 121332"/>
                            <a:gd name="csX536" fmla="*/ 1323534 w 2841480"/>
                            <a:gd name="csY536" fmla="*/ 121333 h 121332"/>
                            <a:gd name="csX537" fmla="*/ 1349301 w 2841480"/>
                            <a:gd name="csY537" fmla="*/ 113409 h 121332"/>
                            <a:gd name="csX538" fmla="*/ 1363011 w 2841480"/>
                            <a:gd name="csY538" fmla="*/ 88812 h 121332"/>
                            <a:gd name="csX539" fmla="*/ 1341703 w 2841480"/>
                            <a:gd name="csY539" fmla="*/ 88812 h 121332"/>
                            <a:gd name="csX540" fmla="*/ 1335427 w 2841480"/>
                            <a:gd name="csY540" fmla="*/ 100114 h 121332"/>
                            <a:gd name="csX541" fmla="*/ 1536688 w 2841480"/>
                            <a:gd name="csY541" fmla="*/ 31441 h 121332"/>
                            <a:gd name="csX542" fmla="*/ 1521085 w 2841480"/>
                            <a:gd name="csY542" fmla="*/ 27899 h 121332"/>
                            <a:gd name="csX543" fmla="*/ 1504644 w 2841480"/>
                            <a:gd name="csY543" fmla="*/ 32267 h 121332"/>
                            <a:gd name="csX544" fmla="*/ 1494822 w 2841480"/>
                            <a:gd name="csY544" fmla="*/ 42872 h 121332"/>
                            <a:gd name="csX545" fmla="*/ 1494822 w 2841480"/>
                            <a:gd name="csY545" fmla="*/ 30375 h 121332"/>
                            <a:gd name="csX546" fmla="*/ 1473679 w 2841480"/>
                            <a:gd name="csY546" fmla="*/ 30375 h 121332"/>
                            <a:gd name="csX547" fmla="*/ 1473679 w 2841480"/>
                            <a:gd name="csY547" fmla="*/ 118856 h 121332"/>
                            <a:gd name="csX548" fmla="*/ 1494822 w 2841480"/>
                            <a:gd name="csY548" fmla="*/ 118856 h 121332"/>
                            <a:gd name="csX549" fmla="*/ 1494822 w 2841480"/>
                            <a:gd name="csY549" fmla="*/ 67517 h 121332"/>
                            <a:gd name="csX550" fmla="*/ 1496143 w 2841480"/>
                            <a:gd name="csY550" fmla="*/ 59010 h 121332"/>
                            <a:gd name="csX551" fmla="*/ 1499943 w 2841480"/>
                            <a:gd name="csY551" fmla="*/ 51911 h 121332"/>
                            <a:gd name="csX552" fmla="*/ 1505965 w 2841480"/>
                            <a:gd name="csY552" fmla="*/ 47124 h 121332"/>
                            <a:gd name="csX553" fmla="*/ 1513817 w 2841480"/>
                            <a:gd name="csY553" fmla="*/ 45397 h 121332"/>
                            <a:gd name="csX554" fmla="*/ 1522736 w 2841480"/>
                            <a:gd name="csY554" fmla="*/ 47543 h 121332"/>
                            <a:gd name="csX555" fmla="*/ 1527934 w 2841480"/>
                            <a:gd name="csY555" fmla="*/ 53892 h 121332"/>
                            <a:gd name="csX556" fmla="*/ 1529674 w 2841480"/>
                            <a:gd name="csY556" fmla="*/ 64216 h 121332"/>
                            <a:gd name="csX557" fmla="*/ 1529674 w 2841480"/>
                            <a:gd name="csY557" fmla="*/ 118856 h 121332"/>
                            <a:gd name="csX558" fmla="*/ 1550816 w 2841480"/>
                            <a:gd name="csY558" fmla="*/ 118856 h 121332"/>
                            <a:gd name="csX559" fmla="*/ 1550816 w 2841480"/>
                            <a:gd name="csY559" fmla="*/ 59923 h 121332"/>
                            <a:gd name="csX560" fmla="*/ 1547094 w 2841480"/>
                            <a:gd name="csY560" fmla="*/ 42095 h 121332"/>
                            <a:gd name="csX561" fmla="*/ 1536688 w 2841480"/>
                            <a:gd name="csY561" fmla="*/ 31441 h 121332"/>
                            <a:gd name="csX562" fmla="*/ 1438573 w 2841480"/>
                            <a:gd name="csY562" fmla="*/ 33587 h 121332"/>
                            <a:gd name="csX563" fmla="*/ 1416033 w 2841480"/>
                            <a:gd name="csY563" fmla="*/ 27899 h 121332"/>
                            <a:gd name="csX564" fmla="*/ 1393569 w 2841480"/>
                            <a:gd name="csY564" fmla="*/ 33346 h 121332"/>
                            <a:gd name="csX565" fmla="*/ 1378779 w 2841480"/>
                            <a:gd name="csY565" fmla="*/ 49270 h 121332"/>
                            <a:gd name="csX566" fmla="*/ 1373582 w 2841480"/>
                            <a:gd name="csY566" fmla="*/ 74781 h 121332"/>
                            <a:gd name="csX567" fmla="*/ 1378702 w 2841480"/>
                            <a:gd name="csY567" fmla="*/ 99619 h 121332"/>
                            <a:gd name="csX568" fmla="*/ 1393314 w 2841480"/>
                            <a:gd name="csY568" fmla="*/ 115720 h 121332"/>
                            <a:gd name="csX569" fmla="*/ 1416033 w 2841480"/>
                            <a:gd name="csY569" fmla="*/ 121333 h 121332"/>
                            <a:gd name="csX570" fmla="*/ 1438408 w 2841480"/>
                            <a:gd name="csY570" fmla="*/ 115886 h 121332"/>
                            <a:gd name="csX571" fmla="*/ 1453108 w 2841480"/>
                            <a:gd name="csY571" fmla="*/ 100037 h 121332"/>
                            <a:gd name="csX572" fmla="*/ 1458318 w 2841480"/>
                            <a:gd name="csY572" fmla="*/ 74781 h 121332"/>
                            <a:gd name="csX573" fmla="*/ 1453197 w 2841480"/>
                            <a:gd name="csY573" fmla="*/ 49765 h 121332"/>
                            <a:gd name="csX574" fmla="*/ 1438573 w 2841480"/>
                            <a:gd name="csY574" fmla="*/ 33587 h 121332"/>
                            <a:gd name="csX575" fmla="*/ 1431229 w 2841480"/>
                            <a:gd name="csY575" fmla="*/ 96317 h 121332"/>
                            <a:gd name="csX576" fmla="*/ 1416033 w 2841480"/>
                            <a:gd name="csY576" fmla="*/ 103834 h 121332"/>
                            <a:gd name="csX577" fmla="*/ 1400671 w 2841480"/>
                            <a:gd name="csY577" fmla="*/ 96241 h 121332"/>
                            <a:gd name="csX578" fmla="*/ 1395386 w 2841480"/>
                            <a:gd name="csY578" fmla="*/ 74781 h 121332"/>
                            <a:gd name="csX579" fmla="*/ 1400671 w 2841480"/>
                            <a:gd name="csY579" fmla="*/ 52901 h 121332"/>
                            <a:gd name="csX580" fmla="*/ 1416033 w 2841480"/>
                            <a:gd name="csY580" fmla="*/ 45397 h 121332"/>
                            <a:gd name="csX581" fmla="*/ 1431229 w 2841480"/>
                            <a:gd name="csY581" fmla="*/ 52991 h 121332"/>
                            <a:gd name="csX582" fmla="*/ 1436515 w 2841480"/>
                            <a:gd name="csY582" fmla="*/ 74781 h 121332"/>
                            <a:gd name="csX583" fmla="*/ 1431229 w 2841480"/>
                            <a:gd name="csY583" fmla="*/ 96317 h 121332"/>
                            <a:gd name="csX584" fmla="*/ 1241200 w 2841480"/>
                            <a:gd name="csY584" fmla="*/ 100533 h 121332"/>
                            <a:gd name="csX585" fmla="*/ 1228723 w 2841480"/>
                            <a:gd name="csY585" fmla="*/ 103999 h 121332"/>
                            <a:gd name="csX586" fmla="*/ 1212789 w 2841480"/>
                            <a:gd name="csY586" fmla="*/ 96406 h 121332"/>
                            <a:gd name="csX587" fmla="*/ 1207465 w 2841480"/>
                            <a:gd name="csY587" fmla="*/ 78907 h 121332"/>
                            <a:gd name="csX588" fmla="*/ 1269852 w 2841480"/>
                            <a:gd name="csY588" fmla="*/ 78907 h 121332"/>
                            <a:gd name="csX589" fmla="*/ 1269852 w 2841480"/>
                            <a:gd name="csY589" fmla="*/ 73956 h 121332"/>
                            <a:gd name="csX590" fmla="*/ 1264731 w 2841480"/>
                            <a:gd name="csY590" fmla="*/ 49359 h 121332"/>
                            <a:gd name="csX591" fmla="*/ 1250196 w 2841480"/>
                            <a:gd name="csY591" fmla="*/ 33511 h 121332"/>
                            <a:gd name="csX592" fmla="*/ 1227897 w 2841480"/>
                            <a:gd name="csY592" fmla="*/ 27899 h 121332"/>
                            <a:gd name="csX593" fmla="*/ 1205598 w 2841480"/>
                            <a:gd name="csY593" fmla="*/ 33346 h 121332"/>
                            <a:gd name="csX594" fmla="*/ 1190821 w 2841480"/>
                            <a:gd name="csY594" fmla="*/ 49270 h 121332"/>
                            <a:gd name="csX595" fmla="*/ 1185612 w 2841480"/>
                            <a:gd name="csY595" fmla="*/ 74781 h 121332"/>
                            <a:gd name="csX596" fmla="*/ 1190821 w 2841480"/>
                            <a:gd name="csY596" fmla="*/ 99619 h 121332"/>
                            <a:gd name="csX597" fmla="*/ 1205763 w 2841480"/>
                            <a:gd name="csY597" fmla="*/ 115720 h 121332"/>
                            <a:gd name="csX598" fmla="*/ 1228723 w 2841480"/>
                            <a:gd name="csY598" fmla="*/ 121333 h 121332"/>
                            <a:gd name="csX599" fmla="*/ 1255735 w 2841480"/>
                            <a:gd name="csY599" fmla="*/ 113320 h 121332"/>
                            <a:gd name="csX600" fmla="*/ 1270512 w 2841480"/>
                            <a:gd name="csY600" fmla="*/ 89968 h 121332"/>
                            <a:gd name="csX601" fmla="*/ 1248213 w 2841480"/>
                            <a:gd name="csY601" fmla="*/ 89968 h 121332"/>
                            <a:gd name="csX602" fmla="*/ 1241200 w 2841480"/>
                            <a:gd name="csY602" fmla="*/ 100533 h 121332"/>
                            <a:gd name="csX603" fmla="*/ 1212535 w 2841480"/>
                            <a:gd name="csY603" fmla="*/ 52826 h 121332"/>
                            <a:gd name="csX604" fmla="*/ 1227897 w 2841480"/>
                            <a:gd name="csY604" fmla="*/ 45232 h 121332"/>
                            <a:gd name="csX605" fmla="*/ 1243093 w 2841480"/>
                            <a:gd name="csY605" fmla="*/ 52736 h 121332"/>
                            <a:gd name="csX606" fmla="*/ 1247709 w 2841480"/>
                            <a:gd name="csY606" fmla="*/ 65701 h 121332"/>
                            <a:gd name="csX607" fmla="*/ 1207970 w 2841480"/>
                            <a:gd name="csY607" fmla="*/ 65701 h 121332"/>
                            <a:gd name="csX608" fmla="*/ 1212535 w 2841480"/>
                            <a:gd name="csY608" fmla="*/ 52826 h 121332"/>
                            <a:gd name="csX609" fmla="*/ 1812608 w 2841480"/>
                            <a:gd name="csY609" fmla="*/ 100114 h 121332"/>
                            <a:gd name="csX610" fmla="*/ 1801212 w 2841480"/>
                            <a:gd name="csY610" fmla="*/ 103834 h 121332"/>
                            <a:gd name="csX611" fmla="*/ 1785850 w 2841480"/>
                            <a:gd name="csY611" fmla="*/ 96317 h 121332"/>
                            <a:gd name="csX612" fmla="*/ 1780565 w 2841480"/>
                            <a:gd name="csY612" fmla="*/ 74781 h 121332"/>
                            <a:gd name="csX613" fmla="*/ 1785608 w 2841480"/>
                            <a:gd name="csY613" fmla="*/ 52901 h 121332"/>
                            <a:gd name="csX614" fmla="*/ 1800551 w 2841480"/>
                            <a:gd name="csY614" fmla="*/ 45397 h 121332"/>
                            <a:gd name="csX615" fmla="*/ 1812037 w 2841480"/>
                            <a:gd name="csY615" fmla="*/ 49270 h 121332"/>
                            <a:gd name="csX616" fmla="*/ 1818390 w 2841480"/>
                            <a:gd name="csY616" fmla="*/ 61739 h 121332"/>
                            <a:gd name="csX617" fmla="*/ 1839532 w 2841480"/>
                            <a:gd name="csY617" fmla="*/ 61739 h 121332"/>
                            <a:gd name="csX618" fmla="*/ 1832760 w 2841480"/>
                            <a:gd name="csY618" fmla="*/ 42996 h 121332"/>
                            <a:gd name="csX619" fmla="*/ 1818974 w 2841480"/>
                            <a:gd name="csY619" fmla="*/ 31695 h 121332"/>
                            <a:gd name="csX620" fmla="*/ 1800551 w 2841480"/>
                            <a:gd name="csY620" fmla="*/ 27899 h 121332"/>
                            <a:gd name="csX621" fmla="*/ 1778417 w 2841480"/>
                            <a:gd name="csY621" fmla="*/ 33346 h 121332"/>
                            <a:gd name="csX622" fmla="*/ 1763881 w 2841480"/>
                            <a:gd name="csY622" fmla="*/ 49270 h 121332"/>
                            <a:gd name="csX623" fmla="*/ 1758761 w 2841480"/>
                            <a:gd name="csY623" fmla="*/ 74781 h 121332"/>
                            <a:gd name="csX624" fmla="*/ 1763881 w 2841480"/>
                            <a:gd name="csY624" fmla="*/ 99542 h 121332"/>
                            <a:gd name="csX625" fmla="*/ 1778340 w 2841480"/>
                            <a:gd name="csY625" fmla="*/ 115631 h 121332"/>
                            <a:gd name="csX626" fmla="*/ 1800716 w 2841480"/>
                            <a:gd name="csY626" fmla="*/ 121333 h 121332"/>
                            <a:gd name="csX627" fmla="*/ 1826483 w 2841480"/>
                            <a:gd name="csY627" fmla="*/ 113409 h 121332"/>
                            <a:gd name="csX628" fmla="*/ 1840193 w 2841480"/>
                            <a:gd name="csY628" fmla="*/ 88812 h 121332"/>
                            <a:gd name="csX629" fmla="*/ 1818885 w 2841480"/>
                            <a:gd name="csY629" fmla="*/ 88812 h 121332"/>
                            <a:gd name="csX630" fmla="*/ 1812608 w 2841480"/>
                            <a:gd name="csY630" fmla="*/ 100114 h 121332"/>
                            <a:gd name="csX631" fmla="*/ 1878844 w 2841480"/>
                            <a:gd name="csY631" fmla="*/ 10070 h 121332"/>
                            <a:gd name="csX632" fmla="*/ 1857702 w 2841480"/>
                            <a:gd name="csY632" fmla="*/ 10070 h 121332"/>
                            <a:gd name="csX633" fmla="*/ 1857702 w 2841480"/>
                            <a:gd name="csY633" fmla="*/ 30375 h 121332"/>
                            <a:gd name="csX634" fmla="*/ 1846304 w 2841480"/>
                            <a:gd name="csY634" fmla="*/ 30375 h 121332"/>
                            <a:gd name="csX635" fmla="*/ 1846304 w 2841480"/>
                            <a:gd name="csY635" fmla="*/ 46717 h 121332"/>
                            <a:gd name="csX636" fmla="*/ 1857702 w 2841480"/>
                            <a:gd name="csY636" fmla="*/ 46717 h 121332"/>
                            <a:gd name="csX637" fmla="*/ 1857702 w 2841480"/>
                            <a:gd name="csY637" fmla="*/ 91289 h 121332"/>
                            <a:gd name="csX638" fmla="*/ 1864232 w 2841480"/>
                            <a:gd name="csY638" fmla="*/ 113739 h 121332"/>
                            <a:gd name="csX639" fmla="*/ 1884295 w 2841480"/>
                            <a:gd name="csY639" fmla="*/ 121333 h 121332"/>
                            <a:gd name="csX640" fmla="*/ 1892058 w 2841480"/>
                            <a:gd name="csY640" fmla="*/ 120749 h 121332"/>
                            <a:gd name="csX641" fmla="*/ 1897179 w 2841480"/>
                            <a:gd name="csY641" fmla="*/ 119186 h 121332"/>
                            <a:gd name="csX642" fmla="*/ 1897179 w 2841480"/>
                            <a:gd name="csY642" fmla="*/ 103669 h 121332"/>
                            <a:gd name="csX643" fmla="*/ 1893215 w 2841480"/>
                            <a:gd name="csY643" fmla="*/ 103669 h 121332"/>
                            <a:gd name="csX644" fmla="*/ 1881653 w 2841480"/>
                            <a:gd name="csY644" fmla="*/ 100037 h 121332"/>
                            <a:gd name="csX645" fmla="*/ 1878844 w 2841480"/>
                            <a:gd name="csY645" fmla="*/ 89473 h 121332"/>
                            <a:gd name="csX646" fmla="*/ 1878844 w 2841480"/>
                            <a:gd name="csY646" fmla="*/ 46717 h 121332"/>
                            <a:gd name="csX647" fmla="*/ 1897509 w 2841480"/>
                            <a:gd name="csY647" fmla="*/ 46717 h 121332"/>
                            <a:gd name="csX648" fmla="*/ 1897509 w 2841480"/>
                            <a:gd name="csY648" fmla="*/ 30375 h 121332"/>
                            <a:gd name="csX649" fmla="*/ 1878844 w 2841480"/>
                            <a:gd name="csY649" fmla="*/ 30375 h 121332"/>
                            <a:gd name="csX650" fmla="*/ 1878844 w 2841480"/>
                            <a:gd name="csY650" fmla="*/ 10070 h 121332"/>
                            <a:gd name="csX651" fmla="*/ 1633315 w 2841480"/>
                            <a:gd name="csY651" fmla="*/ 31441 h 121332"/>
                            <a:gd name="csX652" fmla="*/ 1617713 w 2841480"/>
                            <a:gd name="csY652" fmla="*/ 27899 h 121332"/>
                            <a:gd name="csX653" fmla="*/ 1601272 w 2841480"/>
                            <a:gd name="csY653" fmla="*/ 32267 h 121332"/>
                            <a:gd name="csX654" fmla="*/ 1591450 w 2841480"/>
                            <a:gd name="csY654" fmla="*/ 42872 h 121332"/>
                            <a:gd name="csX655" fmla="*/ 1591450 w 2841480"/>
                            <a:gd name="csY655" fmla="*/ 30375 h 121332"/>
                            <a:gd name="csX656" fmla="*/ 1570307 w 2841480"/>
                            <a:gd name="csY656" fmla="*/ 30375 h 121332"/>
                            <a:gd name="csX657" fmla="*/ 1570307 w 2841480"/>
                            <a:gd name="csY657" fmla="*/ 118856 h 121332"/>
                            <a:gd name="csX658" fmla="*/ 1591450 w 2841480"/>
                            <a:gd name="csY658" fmla="*/ 118856 h 121332"/>
                            <a:gd name="csX659" fmla="*/ 1591450 w 2841480"/>
                            <a:gd name="csY659" fmla="*/ 67517 h 121332"/>
                            <a:gd name="csX660" fmla="*/ 1592771 w 2841480"/>
                            <a:gd name="csY660" fmla="*/ 59010 h 121332"/>
                            <a:gd name="csX661" fmla="*/ 1596570 w 2841480"/>
                            <a:gd name="csY661" fmla="*/ 51911 h 121332"/>
                            <a:gd name="csX662" fmla="*/ 1602593 w 2841480"/>
                            <a:gd name="csY662" fmla="*/ 47124 h 121332"/>
                            <a:gd name="csX663" fmla="*/ 1610445 w 2841480"/>
                            <a:gd name="csY663" fmla="*/ 45397 h 121332"/>
                            <a:gd name="csX664" fmla="*/ 1619365 w 2841480"/>
                            <a:gd name="csY664" fmla="*/ 47543 h 121332"/>
                            <a:gd name="csX665" fmla="*/ 1624562 w 2841480"/>
                            <a:gd name="csY665" fmla="*/ 53892 h 121332"/>
                            <a:gd name="csX666" fmla="*/ 1626302 w 2841480"/>
                            <a:gd name="csY666" fmla="*/ 64216 h 121332"/>
                            <a:gd name="csX667" fmla="*/ 1626302 w 2841480"/>
                            <a:gd name="csY667" fmla="*/ 118856 h 121332"/>
                            <a:gd name="csX668" fmla="*/ 1647444 w 2841480"/>
                            <a:gd name="csY668" fmla="*/ 118856 h 121332"/>
                            <a:gd name="csX669" fmla="*/ 1647444 w 2841480"/>
                            <a:gd name="csY669" fmla="*/ 59923 h 121332"/>
                            <a:gd name="csX670" fmla="*/ 1643722 w 2841480"/>
                            <a:gd name="csY670" fmla="*/ 42095 h 121332"/>
                            <a:gd name="csX671" fmla="*/ 1633315 w 2841480"/>
                            <a:gd name="csY671" fmla="*/ 31441 h 121332"/>
                            <a:gd name="csX672" fmla="*/ 1718381 w 2841480"/>
                            <a:gd name="csY672" fmla="*/ 100533 h 121332"/>
                            <a:gd name="csX673" fmla="*/ 1705918 w 2841480"/>
                            <a:gd name="csY673" fmla="*/ 103999 h 121332"/>
                            <a:gd name="csX674" fmla="*/ 1689972 w 2841480"/>
                            <a:gd name="csY674" fmla="*/ 96406 h 121332"/>
                            <a:gd name="csX675" fmla="*/ 1684660 w 2841480"/>
                            <a:gd name="csY675" fmla="*/ 78907 h 121332"/>
                            <a:gd name="csX676" fmla="*/ 1747046 w 2841480"/>
                            <a:gd name="csY676" fmla="*/ 78907 h 121332"/>
                            <a:gd name="csX677" fmla="*/ 1747046 w 2841480"/>
                            <a:gd name="csY677" fmla="*/ 73956 h 121332"/>
                            <a:gd name="csX678" fmla="*/ 1741926 w 2841480"/>
                            <a:gd name="csY678" fmla="*/ 49359 h 121332"/>
                            <a:gd name="csX679" fmla="*/ 1727390 w 2841480"/>
                            <a:gd name="csY679" fmla="*/ 33511 h 121332"/>
                            <a:gd name="csX680" fmla="*/ 1705092 w 2841480"/>
                            <a:gd name="csY680" fmla="*/ 27899 h 121332"/>
                            <a:gd name="csX681" fmla="*/ 1682793 w 2841480"/>
                            <a:gd name="csY681" fmla="*/ 33346 h 121332"/>
                            <a:gd name="csX682" fmla="*/ 1668003 w 2841480"/>
                            <a:gd name="csY682" fmla="*/ 49270 h 121332"/>
                            <a:gd name="csX683" fmla="*/ 1662806 w 2841480"/>
                            <a:gd name="csY683" fmla="*/ 74781 h 121332"/>
                            <a:gd name="csX684" fmla="*/ 1668003 w 2841480"/>
                            <a:gd name="csY684" fmla="*/ 99619 h 121332"/>
                            <a:gd name="csX685" fmla="*/ 1682958 w 2841480"/>
                            <a:gd name="csY685" fmla="*/ 115720 h 121332"/>
                            <a:gd name="csX686" fmla="*/ 1705918 w 2841480"/>
                            <a:gd name="csY686" fmla="*/ 121333 h 121332"/>
                            <a:gd name="csX687" fmla="*/ 1732918 w 2841480"/>
                            <a:gd name="csY687" fmla="*/ 113320 h 121332"/>
                            <a:gd name="csX688" fmla="*/ 1747707 w 2841480"/>
                            <a:gd name="csY688" fmla="*/ 89968 h 121332"/>
                            <a:gd name="csX689" fmla="*/ 1725408 w 2841480"/>
                            <a:gd name="csY689" fmla="*/ 89968 h 121332"/>
                            <a:gd name="csX690" fmla="*/ 1718381 w 2841480"/>
                            <a:gd name="csY690" fmla="*/ 100533 h 121332"/>
                            <a:gd name="csX691" fmla="*/ 1689730 w 2841480"/>
                            <a:gd name="csY691" fmla="*/ 52826 h 121332"/>
                            <a:gd name="csX692" fmla="*/ 1705092 w 2841480"/>
                            <a:gd name="csY692" fmla="*/ 45232 h 121332"/>
                            <a:gd name="csX693" fmla="*/ 1720288 w 2841480"/>
                            <a:gd name="csY693" fmla="*/ 52736 h 121332"/>
                            <a:gd name="csX694" fmla="*/ 1724904 w 2841480"/>
                            <a:gd name="csY694" fmla="*/ 65701 h 121332"/>
                            <a:gd name="csX695" fmla="*/ 1685162 w 2841480"/>
                            <a:gd name="csY695" fmla="*/ 65701 h 121332"/>
                            <a:gd name="csX696" fmla="*/ 1689730 w 2841480"/>
                            <a:gd name="csY696" fmla="*/ 52826 h 121332"/>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Lst>
                          <a:rect l="l" t="t" r="r" b="b"/>
                          <a:pathLst>
                            <a:path w="2841480" h="121332">
                              <a:moveTo>
                                <a:pt x="847838" y="10070"/>
                              </a:moveTo>
                              <a:lnTo>
                                <a:pt x="826696" y="10070"/>
                              </a:lnTo>
                              <a:lnTo>
                                <a:pt x="826696" y="30375"/>
                              </a:lnTo>
                              <a:lnTo>
                                <a:pt x="815298" y="30375"/>
                              </a:lnTo>
                              <a:lnTo>
                                <a:pt x="815298" y="46717"/>
                              </a:lnTo>
                              <a:lnTo>
                                <a:pt x="826696" y="46717"/>
                              </a:lnTo>
                              <a:lnTo>
                                <a:pt x="826696" y="91289"/>
                              </a:lnTo>
                              <a:cubicBezTo>
                                <a:pt x="826696" y="101193"/>
                                <a:pt x="828868" y="108672"/>
                                <a:pt x="833214" y="113739"/>
                              </a:cubicBezTo>
                              <a:cubicBezTo>
                                <a:pt x="837559" y="118793"/>
                                <a:pt x="844255" y="121333"/>
                                <a:pt x="853289" y="121333"/>
                              </a:cubicBezTo>
                              <a:cubicBezTo>
                                <a:pt x="856148" y="121333"/>
                                <a:pt x="858740" y="121129"/>
                                <a:pt x="861052" y="120749"/>
                              </a:cubicBezTo>
                              <a:cubicBezTo>
                                <a:pt x="863365" y="120368"/>
                                <a:pt x="865067" y="119847"/>
                                <a:pt x="866173" y="119186"/>
                              </a:cubicBezTo>
                              <a:lnTo>
                                <a:pt x="866173" y="103669"/>
                              </a:lnTo>
                              <a:lnTo>
                                <a:pt x="862209" y="103669"/>
                              </a:lnTo>
                              <a:cubicBezTo>
                                <a:pt x="856364" y="103669"/>
                                <a:pt x="852514" y="102450"/>
                                <a:pt x="850646" y="100037"/>
                              </a:cubicBezTo>
                              <a:cubicBezTo>
                                <a:pt x="848766" y="97612"/>
                                <a:pt x="847838" y="94095"/>
                                <a:pt x="847838" y="89473"/>
                              </a:cubicBezTo>
                              <a:lnTo>
                                <a:pt x="847838" y="46717"/>
                              </a:lnTo>
                              <a:lnTo>
                                <a:pt x="866503" y="46717"/>
                              </a:lnTo>
                              <a:lnTo>
                                <a:pt x="866503" y="30375"/>
                              </a:lnTo>
                              <a:lnTo>
                                <a:pt x="847838" y="30375"/>
                              </a:lnTo>
                              <a:lnTo>
                                <a:pt x="847838" y="10070"/>
                              </a:lnTo>
                              <a:close/>
                              <a:moveTo>
                                <a:pt x="779366" y="100533"/>
                              </a:moveTo>
                              <a:cubicBezTo>
                                <a:pt x="776012" y="102844"/>
                                <a:pt x="771857" y="103999"/>
                                <a:pt x="766901" y="103999"/>
                              </a:cubicBezTo>
                              <a:cubicBezTo>
                                <a:pt x="759964" y="103999"/>
                                <a:pt x="754653" y="101460"/>
                                <a:pt x="750956" y="96406"/>
                              </a:cubicBezTo>
                              <a:cubicBezTo>
                                <a:pt x="747846" y="92130"/>
                                <a:pt x="746130" y="86232"/>
                                <a:pt x="745645" y="78907"/>
                              </a:cubicBezTo>
                              <a:lnTo>
                                <a:pt x="808030" y="78907"/>
                              </a:lnTo>
                              <a:lnTo>
                                <a:pt x="808030" y="73956"/>
                              </a:lnTo>
                              <a:cubicBezTo>
                                <a:pt x="808030" y="64381"/>
                                <a:pt x="806316" y="56178"/>
                                <a:pt x="802910" y="49359"/>
                              </a:cubicBezTo>
                              <a:cubicBezTo>
                                <a:pt x="799492" y="42527"/>
                                <a:pt x="794651" y="37244"/>
                                <a:pt x="788374" y="33511"/>
                              </a:cubicBezTo>
                              <a:cubicBezTo>
                                <a:pt x="782098" y="29765"/>
                                <a:pt x="774665" y="27899"/>
                                <a:pt x="766076" y="27899"/>
                              </a:cubicBezTo>
                              <a:cubicBezTo>
                                <a:pt x="757588" y="27899"/>
                                <a:pt x="750155" y="29714"/>
                                <a:pt x="743777" y="33346"/>
                              </a:cubicBezTo>
                              <a:cubicBezTo>
                                <a:pt x="737386" y="36977"/>
                                <a:pt x="732456" y="42286"/>
                                <a:pt x="728988" y="49270"/>
                              </a:cubicBezTo>
                              <a:cubicBezTo>
                                <a:pt x="725519" y="56254"/>
                                <a:pt x="723791" y="64762"/>
                                <a:pt x="723791" y="74781"/>
                              </a:cubicBezTo>
                              <a:cubicBezTo>
                                <a:pt x="723791" y="84355"/>
                                <a:pt x="725519" y="92634"/>
                                <a:pt x="728988" y="99619"/>
                              </a:cubicBezTo>
                              <a:cubicBezTo>
                                <a:pt x="732456" y="106603"/>
                                <a:pt x="737437" y="111974"/>
                                <a:pt x="743942" y="115720"/>
                              </a:cubicBezTo>
                              <a:cubicBezTo>
                                <a:pt x="750435" y="119453"/>
                                <a:pt x="758084" y="121333"/>
                                <a:pt x="766901" y="121333"/>
                              </a:cubicBezTo>
                              <a:cubicBezTo>
                                <a:pt x="777473" y="121333"/>
                                <a:pt x="786469" y="118653"/>
                                <a:pt x="793901" y="113320"/>
                              </a:cubicBezTo>
                              <a:cubicBezTo>
                                <a:pt x="801335" y="107987"/>
                                <a:pt x="806264" y="100202"/>
                                <a:pt x="808691" y="89968"/>
                              </a:cubicBezTo>
                              <a:lnTo>
                                <a:pt x="786393" y="89968"/>
                              </a:lnTo>
                              <a:cubicBezTo>
                                <a:pt x="785071" y="94692"/>
                                <a:pt x="782733" y="98221"/>
                                <a:pt x="779366" y="100533"/>
                              </a:cubicBezTo>
                              <a:close/>
                              <a:moveTo>
                                <a:pt x="750714" y="52826"/>
                              </a:moveTo>
                              <a:cubicBezTo>
                                <a:pt x="754234" y="47758"/>
                                <a:pt x="759354" y="45232"/>
                                <a:pt x="766076" y="45232"/>
                              </a:cubicBezTo>
                              <a:cubicBezTo>
                                <a:pt x="772683" y="45232"/>
                                <a:pt x="777740" y="47733"/>
                                <a:pt x="781272" y="52736"/>
                              </a:cubicBezTo>
                              <a:cubicBezTo>
                                <a:pt x="783612" y="56071"/>
                                <a:pt x="785102" y="60452"/>
                                <a:pt x="785889" y="65701"/>
                              </a:cubicBezTo>
                              <a:lnTo>
                                <a:pt x="746146" y="65701"/>
                              </a:lnTo>
                              <a:cubicBezTo>
                                <a:pt x="746944" y="60481"/>
                                <a:pt x="748412" y="56119"/>
                                <a:pt x="750714" y="52826"/>
                              </a:cubicBezTo>
                              <a:close/>
                              <a:moveTo>
                                <a:pt x="973029" y="73130"/>
                              </a:moveTo>
                              <a:cubicBezTo>
                                <a:pt x="969725" y="71365"/>
                                <a:pt x="966091" y="69994"/>
                                <a:pt x="962128" y="69003"/>
                              </a:cubicBezTo>
                              <a:cubicBezTo>
                                <a:pt x="958163" y="68013"/>
                                <a:pt x="954199" y="67213"/>
                                <a:pt x="950235" y="66603"/>
                              </a:cubicBezTo>
                              <a:cubicBezTo>
                                <a:pt x="946270" y="65994"/>
                                <a:pt x="942611" y="65282"/>
                                <a:pt x="939257" y="64457"/>
                              </a:cubicBezTo>
                              <a:cubicBezTo>
                                <a:pt x="935890" y="63631"/>
                                <a:pt x="933222" y="62451"/>
                                <a:pt x="931239" y="60914"/>
                              </a:cubicBezTo>
                              <a:cubicBezTo>
                                <a:pt x="929257" y="59365"/>
                                <a:pt x="928266" y="57117"/>
                                <a:pt x="928266" y="54146"/>
                              </a:cubicBezTo>
                              <a:cubicBezTo>
                                <a:pt x="928266" y="51390"/>
                                <a:pt x="929448" y="49079"/>
                                <a:pt x="931824" y="47213"/>
                              </a:cubicBezTo>
                              <a:cubicBezTo>
                                <a:pt x="934187" y="45333"/>
                                <a:pt x="937465" y="44406"/>
                                <a:pt x="941646" y="44406"/>
                              </a:cubicBezTo>
                              <a:cubicBezTo>
                                <a:pt x="946715" y="44406"/>
                                <a:pt x="950756" y="45562"/>
                                <a:pt x="953793" y="47873"/>
                              </a:cubicBezTo>
                              <a:cubicBezTo>
                                <a:pt x="956816" y="50184"/>
                                <a:pt x="958773" y="54031"/>
                                <a:pt x="959650" y="59428"/>
                              </a:cubicBezTo>
                              <a:lnTo>
                                <a:pt x="980793" y="59428"/>
                              </a:lnTo>
                              <a:cubicBezTo>
                                <a:pt x="980030" y="52050"/>
                                <a:pt x="977845" y="46057"/>
                                <a:pt x="974275" y="41435"/>
                              </a:cubicBezTo>
                              <a:cubicBezTo>
                                <a:pt x="970691" y="36812"/>
                                <a:pt x="966206" y="33397"/>
                                <a:pt x="960806" y="31200"/>
                              </a:cubicBezTo>
                              <a:cubicBezTo>
                                <a:pt x="955419" y="28991"/>
                                <a:pt x="949307" y="27899"/>
                                <a:pt x="942472" y="27899"/>
                              </a:cubicBezTo>
                              <a:cubicBezTo>
                                <a:pt x="934772" y="27899"/>
                                <a:pt x="928381" y="29219"/>
                                <a:pt x="923311" y="31861"/>
                              </a:cubicBezTo>
                              <a:cubicBezTo>
                                <a:pt x="918254" y="34502"/>
                                <a:pt x="914455" y="37880"/>
                                <a:pt x="911914" y="42006"/>
                              </a:cubicBezTo>
                              <a:cubicBezTo>
                                <a:pt x="909386" y="46133"/>
                                <a:pt x="908115" y="50616"/>
                                <a:pt x="908115" y="55467"/>
                              </a:cubicBezTo>
                              <a:cubicBezTo>
                                <a:pt x="908115" y="60635"/>
                                <a:pt x="909106" y="64787"/>
                                <a:pt x="911088" y="67923"/>
                              </a:cubicBezTo>
                              <a:cubicBezTo>
                                <a:pt x="913070" y="71060"/>
                                <a:pt x="915687" y="73536"/>
                                <a:pt x="918940" y="75352"/>
                              </a:cubicBezTo>
                              <a:cubicBezTo>
                                <a:pt x="922180" y="77168"/>
                                <a:pt x="925738" y="78552"/>
                                <a:pt x="929588" y="79479"/>
                              </a:cubicBezTo>
                              <a:cubicBezTo>
                                <a:pt x="933450" y="80419"/>
                                <a:pt x="937326" y="81219"/>
                                <a:pt x="941239" y="81879"/>
                              </a:cubicBezTo>
                              <a:cubicBezTo>
                                <a:pt x="945140" y="82539"/>
                                <a:pt x="948723" y="83251"/>
                                <a:pt x="951976" y="84025"/>
                              </a:cubicBezTo>
                              <a:cubicBezTo>
                                <a:pt x="955216" y="84787"/>
                                <a:pt x="957833" y="85942"/>
                                <a:pt x="959815" y="87492"/>
                              </a:cubicBezTo>
                              <a:cubicBezTo>
                                <a:pt x="961797" y="89028"/>
                                <a:pt x="962789" y="91225"/>
                                <a:pt x="962789" y="94095"/>
                              </a:cubicBezTo>
                              <a:cubicBezTo>
                                <a:pt x="962789" y="97282"/>
                                <a:pt x="961467" y="99898"/>
                                <a:pt x="958824" y="101930"/>
                              </a:cubicBezTo>
                              <a:cubicBezTo>
                                <a:pt x="956181" y="103974"/>
                                <a:pt x="952217" y="104990"/>
                                <a:pt x="946931" y="104990"/>
                              </a:cubicBezTo>
                              <a:cubicBezTo>
                                <a:pt x="941430" y="104990"/>
                                <a:pt x="936881" y="103669"/>
                                <a:pt x="933311" y="101028"/>
                              </a:cubicBezTo>
                              <a:cubicBezTo>
                                <a:pt x="929727" y="98387"/>
                                <a:pt x="927555" y="94692"/>
                                <a:pt x="926780" y="89968"/>
                              </a:cubicBezTo>
                              <a:lnTo>
                                <a:pt x="905637" y="89968"/>
                              </a:lnTo>
                              <a:cubicBezTo>
                                <a:pt x="907187" y="100634"/>
                                <a:pt x="911609" y="108533"/>
                                <a:pt x="918940" y="113650"/>
                              </a:cubicBezTo>
                              <a:cubicBezTo>
                                <a:pt x="926259" y="118768"/>
                                <a:pt x="935369" y="121333"/>
                                <a:pt x="946270" y="121333"/>
                              </a:cubicBezTo>
                              <a:cubicBezTo>
                                <a:pt x="953767" y="121333"/>
                                <a:pt x="960311" y="120113"/>
                                <a:pt x="965926" y="117701"/>
                              </a:cubicBezTo>
                              <a:cubicBezTo>
                                <a:pt x="971542" y="115276"/>
                                <a:pt x="975977" y="111923"/>
                                <a:pt x="979229" y="107631"/>
                              </a:cubicBezTo>
                              <a:cubicBezTo>
                                <a:pt x="982469" y="103339"/>
                                <a:pt x="984096" y="98387"/>
                                <a:pt x="984096" y="92774"/>
                              </a:cubicBezTo>
                              <a:cubicBezTo>
                                <a:pt x="984096" y="87593"/>
                                <a:pt x="983080" y="83466"/>
                                <a:pt x="981046" y="80393"/>
                              </a:cubicBezTo>
                              <a:cubicBezTo>
                                <a:pt x="979001" y="77308"/>
                                <a:pt x="976333" y="74883"/>
                                <a:pt x="973029" y="73130"/>
                              </a:cubicBezTo>
                              <a:close/>
                              <a:moveTo>
                                <a:pt x="582069" y="27899"/>
                              </a:moveTo>
                              <a:cubicBezTo>
                                <a:pt x="576784" y="27899"/>
                                <a:pt x="571879" y="29410"/>
                                <a:pt x="567368" y="32432"/>
                              </a:cubicBezTo>
                              <a:cubicBezTo>
                                <a:pt x="563567" y="34979"/>
                                <a:pt x="560456" y="39019"/>
                                <a:pt x="557789" y="43993"/>
                              </a:cubicBezTo>
                              <a:lnTo>
                                <a:pt x="557789" y="30375"/>
                              </a:lnTo>
                              <a:lnTo>
                                <a:pt x="536646" y="30375"/>
                              </a:lnTo>
                              <a:lnTo>
                                <a:pt x="536646" y="118856"/>
                              </a:lnTo>
                              <a:lnTo>
                                <a:pt x="557789" y="118856"/>
                              </a:lnTo>
                              <a:lnTo>
                                <a:pt x="557789" y="71809"/>
                              </a:lnTo>
                              <a:cubicBezTo>
                                <a:pt x="557789" y="68063"/>
                                <a:pt x="558259" y="64736"/>
                                <a:pt x="559198" y="61816"/>
                              </a:cubicBezTo>
                              <a:cubicBezTo>
                                <a:pt x="560126" y="58895"/>
                                <a:pt x="561537" y="56368"/>
                                <a:pt x="563404" y="54222"/>
                              </a:cubicBezTo>
                              <a:cubicBezTo>
                                <a:pt x="565272" y="52076"/>
                                <a:pt x="567673" y="50425"/>
                                <a:pt x="570596" y="49270"/>
                              </a:cubicBezTo>
                              <a:cubicBezTo>
                                <a:pt x="573506" y="48114"/>
                                <a:pt x="576949" y="47543"/>
                                <a:pt x="580913" y="47543"/>
                              </a:cubicBezTo>
                              <a:cubicBezTo>
                                <a:pt x="582895" y="47543"/>
                                <a:pt x="584661" y="47619"/>
                                <a:pt x="586198" y="47784"/>
                              </a:cubicBezTo>
                              <a:cubicBezTo>
                                <a:pt x="587736" y="47949"/>
                                <a:pt x="589223" y="48254"/>
                                <a:pt x="590658" y="48698"/>
                              </a:cubicBezTo>
                              <a:lnTo>
                                <a:pt x="590658" y="30375"/>
                              </a:lnTo>
                              <a:cubicBezTo>
                                <a:pt x="589884" y="29600"/>
                                <a:pt x="588702" y="28991"/>
                                <a:pt x="587114" y="28559"/>
                              </a:cubicBezTo>
                              <a:cubicBezTo>
                                <a:pt x="585513" y="28114"/>
                                <a:pt x="583835" y="27899"/>
                                <a:pt x="582069" y="27899"/>
                              </a:cubicBezTo>
                              <a:close/>
                              <a:moveTo>
                                <a:pt x="651698" y="100533"/>
                              </a:moveTo>
                              <a:cubicBezTo>
                                <a:pt x="648330" y="102844"/>
                                <a:pt x="644175" y="103999"/>
                                <a:pt x="639221" y="103999"/>
                              </a:cubicBezTo>
                              <a:cubicBezTo>
                                <a:pt x="632283" y="103999"/>
                                <a:pt x="626972" y="101460"/>
                                <a:pt x="623287" y="96406"/>
                              </a:cubicBezTo>
                              <a:cubicBezTo>
                                <a:pt x="620166" y="92130"/>
                                <a:pt x="618449" y="86232"/>
                                <a:pt x="617963" y="78907"/>
                              </a:cubicBezTo>
                              <a:lnTo>
                                <a:pt x="680349" y="78907"/>
                              </a:lnTo>
                              <a:lnTo>
                                <a:pt x="680349" y="73956"/>
                              </a:lnTo>
                              <a:cubicBezTo>
                                <a:pt x="680349" y="64381"/>
                                <a:pt x="678646" y="56178"/>
                                <a:pt x="675229" y="49359"/>
                              </a:cubicBezTo>
                              <a:cubicBezTo>
                                <a:pt x="671811" y="42527"/>
                                <a:pt x="666970" y="37244"/>
                                <a:pt x="660694" y="33511"/>
                              </a:cubicBezTo>
                              <a:cubicBezTo>
                                <a:pt x="654417" y="29765"/>
                                <a:pt x="646983" y="27899"/>
                                <a:pt x="638395" y="27899"/>
                              </a:cubicBezTo>
                              <a:cubicBezTo>
                                <a:pt x="629920" y="27899"/>
                                <a:pt x="622487" y="29714"/>
                                <a:pt x="616096" y="33346"/>
                              </a:cubicBezTo>
                              <a:cubicBezTo>
                                <a:pt x="609705" y="36977"/>
                                <a:pt x="604787" y="42286"/>
                                <a:pt x="601318" y="49270"/>
                              </a:cubicBezTo>
                              <a:cubicBezTo>
                                <a:pt x="597850" y="56254"/>
                                <a:pt x="596109" y="64762"/>
                                <a:pt x="596109" y="74781"/>
                              </a:cubicBezTo>
                              <a:cubicBezTo>
                                <a:pt x="596109" y="84355"/>
                                <a:pt x="597850" y="92634"/>
                                <a:pt x="601318" y="99619"/>
                              </a:cubicBezTo>
                              <a:cubicBezTo>
                                <a:pt x="604787" y="106603"/>
                                <a:pt x="609768" y="111974"/>
                                <a:pt x="616261" y="115720"/>
                              </a:cubicBezTo>
                              <a:cubicBezTo>
                                <a:pt x="622753" y="119453"/>
                                <a:pt x="630415" y="121333"/>
                                <a:pt x="639221" y="121333"/>
                              </a:cubicBezTo>
                              <a:cubicBezTo>
                                <a:pt x="649791" y="121333"/>
                                <a:pt x="658800" y="118653"/>
                                <a:pt x="666233" y="113320"/>
                              </a:cubicBezTo>
                              <a:cubicBezTo>
                                <a:pt x="673666" y="107987"/>
                                <a:pt x="678583" y="100202"/>
                                <a:pt x="681010" y="89968"/>
                              </a:cubicBezTo>
                              <a:lnTo>
                                <a:pt x="658711" y="89968"/>
                              </a:lnTo>
                              <a:cubicBezTo>
                                <a:pt x="657390" y="94692"/>
                                <a:pt x="655052" y="98221"/>
                                <a:pt x="651698" y="100533"/>
                              </a:cubicBezTo>
                              <a:close/>
                              <a:moveTo>
                                <a:pt x="623033" y="52826"/>
                              </a:moveTo>
                              <a:cubicBezTo>
                                <a:pt x="626553" y="47758"/>
                                <a:pt x="631673" y="45232"/>
                                <a:pt x="638395" y="45232"/>
                              </a:cubicBezTo>
                              <a:cubicBezTo>
                                <a:pt x="645001" y="45232"/>
                                <a:pt x="650071" y="47733"/>
                                <a:pt x="653591" y="52736"/>
                              </a:cubicBezTo>
                              <a:cubicBezTo>
                                <a:pt x="655930" y="56071"/>
                                <a:pt x="657421" y="60452"/>
                                <a:pt x="658207" y="65701"/>
                              </a:cubicBezTo>
                              <a:lnTo>
                                <a:pt x="618468" y="65701"/>
                              </a:lnTo>
                              <a:cubicBezTo>
                                <a:pt x="619269" y="60481"/>
                                <a:pt x="620739" y="56119"/>
                                <a:pt x="623033" y="52826"/>
                              </a:cubicBezTo>
                              <a:close/>
                              <a:moveTo>
                                <a:pt x="216051" y="10070"/>
                              </a:moveTo>
                              <a:lnTo>
                                <a:pt x="194909" y="10070"/>
                              </a:lnTo>
                              <a:lnTo>
                                <a:pt x="194909" y="30375"/>
                              </a:lnTo>
                              <a:lnTo>
                                <a:pt x="183511" y="30375"/>
                              </a:lnTo>
                              <a:lnTo>
                                <a:pt x="183511" y="46717"/>
                              </a:lnTo>
                              <a:lnTo>
                                <a:pt x="194909" y="46717"/>
                              </a:lnTo>
                              <a:lnTo>
                                <a:pt x="194909" y="91289"/>
                              </a:lnTo>
                              <a:cubicBezTo>
                                <a:pt x="194909" y="101193"/>
                                <a:pt x="197081" y="108672"/>
                                <a:pt x="201427" y="113739"/>
                              </a:cubicBezTo>
                              <a:cubicBezTo>
                                <a:pt x="205772" y="118793"/>
                                <a:pt x="212468" y="121333"/>
                                <a:pt x="221501" y="121333"/>
                              </a:cubicBezTo>
                              <a:cubicBezTo>
                                <a:pt x="224361" y="121333"/>
                                <a:pt x="226952" y="121129"/>
                                <a:pt x="229265" y="120749"/>
                              </a:cubicBezTo>
                              <a:cubicBezTo>
                                <a:pt x="231578" y="120368"/>
                                <a:pt x="233280" y="119847"/>
                                <a:pt x="234386" y="119186"/>
                              </a:cubicBezTo>
                              <a:lnTo>
                                <a:pt x="234386" y="103669"/>
                              </a:lnTo>
                              <a:lnTo>
                                <a:pt x="230421" y="103669"/>
                              </a:lnTo>
                              <a:cubicBezTo>
                                <a:pt x="224576" y="103669"/>
                                <a:pt x="220727" y="102450"/>
                                <a:pt x="218859" y="100037"/>
                              </a:cubicBezTo>
                              <a:cubicBezTo>
                                <a:pt x="216979" y="97612"/>
                                <a:pt x="216051" y="94095"/>
                                <a:pt x="216051" y="89473"/>
                              </a:cubicBezTo>
                              <a:lnTo>
                                <a:pt x="216051" y="46717"/>
                              </a:lnTo>
                              <a:lnTo>
                                <a:pt x="234716" y="46717"/>
                              </a:lnTo>
                              <a:lnTo>
                                <a:pt x="234716" y="30375"/>
                              </a:lnTo>
                              <a:lnTo>
                                <a:pt x="216051" y="30375"/>
                              </a:lnTo>
                              <a:lnTo>
                                <a:pt x="216051" y="10070"/>
                              </a:lnTo>
                              <a:close/>
                              <a:moveTo>
                                <a:pt x="16187" y="6603"/>
                              </a:moveTo>
                              <a:lnTo>
                                <a:pt x="0" y="6603"/>
                              </a:lnTo>
                              <a:lnTo>
                                <a:pt x="0" y="118856"/>
                              </a:lnTo>
                              <a:lnTo>
                                <a:pt x="78954" y="118856"/>
                              </a:lnTo>
                              <a:lnTo>
                                <a:pt x="78954" y="101193"/>
                              </a:lnTo>
                              <a:lnTo>
                                <a:pt x="22299" y="101193"/>
                              </a:lnTo>
                              <a:lnTo>
                                <a:pt x="22299" y="69828"/>
                              </a:lnTo>
                              <a:lnTo>
                                <a:pt x="72678" y="69828"/>
                              </a:lnTo>
                              <a:lnTo>
                                <a:pt x="72678" y="52330"/>
                              </a:lnTo>
                              <a:lnTo>
                                <a:pt x="22299" y="52330"/>
                              </a:lnTo>
                              <a:lnTo>
                                <a:pt x="22299" y="24267"/>
                              </a:lnTo>
                              <a:lnTo>
                                <a:pt x="78954" y="24267"/>
                              </a:lnTo>
                              <a:lnTo>
                                <a:pt x="78954" y="6603"/>
                              </a:lnTo>
                              <a:lnTo>
                                <a:pt x="16187" y="6603"/>
                              </a:lnTo>
                              <a:close/>
                              <a:moveTo>
                                <a:pt x="298550" y="100533"/>
                              </a:moveTo>
                              <a:cubicBezTo>
                                <a:pt x="295183" y="102844"/>
                                <a:pt x="291029" y="103999"/>
                                <a:pt x="286073" y="103999"/>
                              </a:cubicBezTo>
                              <a:cubicBezTo>
                                <a:pt x="279135" y="103999"/>
                                <a:pt x="273825" y="101460"/>
                                <a:pt x="270140" y="96406"/>
                              </a:cubicBezTo>
                              <a:cubicBezTo>
                                <a:pt x="267020" y="92130"/>
                                <a:pt x="265301" y="86232"/>
                                <a:pt x="264816" y="78907"/>
                              </a:cubicBezTo>
                              <a:lnTo>
                                <a:pt x="327202" y="78907"/>
                              </a:lnTo>
                              <a:lnTo>
                                <a:pt x="327202" y="73956"/>
                              </a:lnTo>
                              <a:cubicBezTo>
                                <a:pt x="327202" y="64381"/>
                                <a:pt x="325499" y="56178"/>
                                <a:pt x="322081" y="49359"/>
                              </a:cubicBezTo>
                              <a:cubicBezTo>
                                <a:pt x="318676" y="42527"/>
                                <a:pt x="313822" y="37244"/>
                                <a:pt x="307546" y="33511"/>
                              </a:cubicBezTo>
                              <a:cubicBezTo>
                                <a:pt x="301269" y="29765"/>
                                <a:pt x="293836" y="27899"/>
                                <a:pt x="285247" y="27899"/>
                              </a:cubicBezTo>
                              <a:cubicBezTo>
                                <a:pt x="276773" y="27899"/>
                                <a:pt x="269339" y="29714"/>
                                <a:pt x="262948" y="33346"/>
                              </a:cubicBezTo>
                              <a:cubicBezTo>
                                <a:pt x="256570" y="36977"/>
                                <a:pt x="251640" y="42286"/>
                                <a:pt x="248171" y="49270"/>
                              </a:cubicBezTo>
                              <a:cubicBezTo>
                                <a:pt x="244702" y="56254"/>
                                <a:pt x="242962" y="64762"/>
                                <a:pt x="242962" y="74781"/>
                              </a:cubicBezTo>
                              <a:cubicBezTo>
                                <a:pt x="242962" y="84355"/>
                                <a:pt x="244702" y="92634"/>
                                <a:pt x="248171" y="99619"/>
                              </a:cubicBezTo>
                              <a:cubicBezTo>
                                <a:pt x="251640" y="106603"/>
                                <a:pt x="256621" y="111974"/>
                                <a:pt x="263114" y="115720"/>
                              </a:cubicBezTo>
                              <a:cubicBezTo>
                                <a:pt x="269619" y="119453"/>
                                <a:pt x="277268" y="121333"/>
                                <a:pt x="286073" y="121333"/>
                              </a:cubicBezTo>
                              <a:cubicBezTo>
                                <a:pt x="296644" y="121333"/>
                                <a:pt x="305653" y="118653"/>
                                <a:pt x="313086" y="113320"/>
                              </a:cubicBezTo>
                              <a:cubicBezTo>
                                <a:pt x="320519" y="107987"/>
                                <a:pt x="325449" y="100202"/>
                                <a:pt x="327863" y="89968"/>
                              </a:cubicBezTo>
                              <a:lnTo>
                                <a:pt x="305564" y="89968"/>
                              </a:lnTo>
                              <a:cubicBezTo>
                                <a:pt x="304242" y="94692"/>
                                <a:pt x="301904" y="98221"/>
                                <a:pt x="298550" y="100533"/>
                              </a:cubicBezTo>
                              <a:close/>
                              <a:moveTo>
                                <a:pt x="269886" y="52826"/>
                              </a:moveTo>
                              <a:cubicBezTo>
                                <a:pt x="273418" y="47758"/>
                                <a:pt x="278538" y="45232"/>
                                <a:pt x="285247" y="45232"/>
                              </a:cubicBezTo>
                              <a:cubicBezTo>
                                <a:pt x="291855" y="45232"/>
                                <a:pt x="296924" y="47733"/>
                                <a:pt x="300443" y="52736"/>
                              </a:cubicBezTo>
                              <a:cubicBezTo>
                                <a:pt x="302791" y="56071"/>
                                <a:pt x="304280" y="60452"/>
                                <a:pt x="305063" y="65701"/>
                              </a:cubicBezTo>
                              <a:lnTo>
                                <a:pt x="265321" y="65701"/>
                              </a:lnTo>
                              <a:cubicBezTo>
                                <a:pt x="266122" y="60481"/>
                                <a:pt x="267591" y="56119"/>
                                <a:pt x="269886" y="52826"/>
                              </a:cubicBezTo>
                              <a:close/>
                              <a:moveTo>
                                <a:pt x="158481" y="31441"/>
                              </a:moveTo>
                              <a:cubicBezTo>
                                <a:pt x="154021" y="29080"/>
                                <a:pt x="148824" y="27899"/>
                                <a:pt x="142878" y="27899"/>
                              </a:cubicBezTo>
                              <a:cubicBezTo>
                                <a:pt x="136702" y="27899"/>
                                <a:pt x="131226" y="29346"/>
                                <a:pt x="126436" y="32267"/>
                              </a:cubicBezTo>
                              <a:cubicBezTo>
                                <a:pt x="122435" y="34706"/>
                                <a:pt x="119268" y="38398"/>
                                <a:pt x="116614" y="42872"/>
                              </a:cubicBezTo>
                              <a:lnTo>
                                <a:pt x="116614" y="30375"/>
                              </a:lnTo>
                              <a:lnTo>
                                <a:pt x="95472" y="30375"/>
                              </a:lnTo>
                              <a:lnTo>
                                <a:pt x="95472" y="118856"/>
                              </a:lnTo>
                              <a:lnTo>
                                <a:pt x="116614" y="118856"/>
                              </a:lnTo>
                              <a:lnTo>
                                <a:pt x="116614" y="67517"/>
                              </a:lnTo>
                              <a:cubicBezTo>
                                <a:pt x="116614" y="64546"/>
                                <a:pt x="117046" y="61701"/>
                                <a:pt x="117936" y="59010"/>
                              </a:cubicBezTo>
                              <a:cubicBezTo>
                                <a:pt x="118813" y="56317"/>
                                <a:pt x="120083" y="53942"/>
                                <a:pt x="121735" y="51911"/>
                              </a:cubicBezTo>
                              <a:cubicBezTo>
                                <a:pt x="123387" y="49880"/>
                                <a:pt x="125395" y="48279"/>
                                <a:pt x="127758" y="47124"/>
                              </a:cubicBezTo>
                              <a:cubicBezTo>
                                <a:pt x="130121" y="45968"/>
                                <a:pt x="132739" y="45397"/>
                                <a:pt x="135610" y="45397"/>
                              </a:cubicBezTo>
                              <a:cubicBezTo>
                                <a:pt x="139244" y="45397"/>
                                <a:pt x="142217" y="46108"/>
                                <a:pt x="144529" y="47543"/>
                              </a:cubicBezTo>
                              <a:cubicBezTo>
                                <a:pt x="146842" y="48965"/>
                                <a:pt x="148570" y="51086"/>
                                <a:pt x="149726" y="53892"/>
                              </a:cubicBezTo>
                              <a:cubicBezTo>
                                <a:pt x="150882" y="56698"/>
                                <a:pt x="151467" y="60140"/>
                                <a:pt x="151467" y="64216"/>
                              </a:cubicBezTo>
                              <a:lnTo>
                                <a:pt x="151467" y="118856"/>
                              </a:lnTo>
                              <a:lnTo>
                                <a:pt x="172610" y="118856"/>
                              </a:lnTo>
                              <a:lnTo>
                                <a:pt x="172610" y="59923"/>
                              </a:lnTo>
                              <a:cubicBezTo>
                                <a:pt x="172610" y="52762"/>
                                <a:pt x="171364" y="46819"/>
                                <a:pt x="168886" y="42095"/>
                              </a:cubicBezTo>
                              <a:cubicBezTo>
                                <a:pt x="166409" y="37359"/>
                                <a:pt x="162940" y="33803"/>
                                <a:pt x="158481" y="31441"/>
                              </a:cubicBezTo>
                              <a:close/>
                              <a:moveTo>
                                <a:pt x="406080" y="31441"/>
                              </a:moveTo>
                              <a:cubicBezTo>
                                <a:pt x="401620" y="29080"/>
                                <a:pt x="396411" y="27899"/>
                                <a:pt x="390465" y="27899"/>
                              </a:cubicBezTo>
                              <a:cubicBezTo>
                                <a:pt x="384302" y="27899"/>
                                <a:pt x="378826" y="29346"/>
                                <a:pt x="374036" y="32267"/>
                              </a:cubicBezTo>
                              <a:cubicBezTo>
                                <a:pt x="370033" y="34707"/>
                                <a:pt x="366863" y="38401"/>
                                <a:pt x="364201" y="42878"/>
                              </a:cubicBezTo>
                              <a:lnTo>
                                <a:pt x="364201" y="30375"/>
                              </a:lnTo>
                              <a:lnTo>
                                <a:pt x="343059" y="30375"/>
                              </a:lnTo>
                              <a:lnTo>
                                <a:pt x="343059" y="118856"/>
                              </a:lnTo>
                              <a:lnTo>
                                <a:pt x="364201" y="118856"/>
                              </a:lnTo>
                              <a:lnTo>
                                <a:pt x="364201" y="67517"/>
                              </a:lnTo>
                              <a:cubicBezTo>
                                <a:pt x="364201" y="64546"/>
                                <a:pt x="364646" y="61701"/>
                                <a:pt x="365523" y="59010"/>
                              </a:cubicBezTo>
                              <a:cubicBezTo>
                                <a:pt x="366412" y="56317"/>
                                <a:pt x="367670" y="53942"/>
                                <a:pt x="369322" y="51911"/>
                              </a:cubicBezTo>
                              <a:cubicBezTo>
                                <a:pt x="370974" y="49880"/>
                                <a:pt x="372981" y="48279"/>
                                <a:pt x="375357" y="47124"/>
                              </a:cubicBezTo>
                              <a:cubicBezTo>
                                <a:pt x="377721" y="45968"/>
                                <a:pt x="380338" y="45397"/>
                                <a:pt x="383197" y="45397"/>
                              </a:cubicBezTo>
                              <a:cubicBezTo>
                                <a:pt x="386831" y="45397"/>
                                <a:pt x="389804" y="46108"/>
                                <a:pt x="392117" y="47543"/>
                              </a:cubicBezTo>
                              <a:cubicBezTo>
                                <a:pt x="394429" y="48965"/>
                                <a:pt x="396169" y="51086"/>
                                <a:pt x="397326" y="53892"/>
                              </a:cubicBezTo>
                              <a:cubicBezTo>
                                <a:pt x="398482" y="56698"/>
                                <a:pt x="399053" y="60140"/>
                                <a:pt x="399053" y="64216"/>
                              </a:cubicBezTo>
                              <a:lnTo>
                                <a:pt x="399053" y="118856"/>
                              </a:lnTo>
                              <a:lnTo>
                                <a:pt x="420196" y="118856"/>
                              </a:lnTo>
                              <a:lnTo>
                                <a:pt x="420196" y="59923"/>
                              </a:lnTo>
                              <a:cubicBezTo>
                                <a:pt x="420196" y="52762"/>
                                <a:pt x="418964" y="46819"/>
                                <a:pt x="416486" y="42095"/>
                              </a:cubicBezTo>
                              <a:cubicBezTo>
                                <a:pt x="414008" y="37359"/>
                                <a:pt x="410539" y="33803"/>
                                <a:pt x="406080" y="31441"/>
                              </a:cubicBezTo>
                              <a:close/>
                              <a:moveTo>
                                <a:pt x="1049925" y="100533"/>
                              </a:moveTo>
                              <a:cubicBezTo>
                                <a:pt x="1046558" y="102844"/>
                                <a:pt x="1042404" y="103999"/>
                                <a:pt x="1037448" y="103999"/>
                              </a:cubicBezTo>
                              <a:cubicBezTo>
                                <a:pt x="1030510" y="103999"/>
                                <a:pt x="1025200" y="101460"/>
                                <a:pt x="1021515" y="96406"/>
                              </a:cubicBezTo>
                              <a:cubicBezTo>
                                <a:pt x="1018395" y="92130"/>
                                <a:pt x="1016676" y="86232"/>
                                <a:pt x="1016191" y="78907"/>
                              </a:cubicBezTo>
                              <a:lnTo>
                                <a:pt x="1078577" y="78907"/>
                              </a:lnTo>
                              <a:lnTo>
                                <a:pt x="1078577" y="73956"/>
                              </a:lnTo>
                              <a:cubicBezTo>
                                <a:pt x="1078577" y="64381"/>
                                <a:pt x="1076875" y="56178"/>
                                <a:pt x="1073456" y="49359"/>
                              </a:cubicBezTo>
                              <a:cubicBezTo>
                                <a:pt x="1070051" y="42527"/>
                                <a:pt x="1065198" y="37244"/>
                                <a:pt x="1058921" y="33511"/>
                              </a:cubicBezTo>
                              <a:cubicBezTo>
                                <a:pt x="1052644" y="29765"/>
                                <a:pt x="1045212" y="27899"/>
                                <a:pt x="1036622" y="27899"/>
                              </a:cubicBezTo>
                              <a:cubicBezTo>
                                <a:pt x="1028147" y="27899"/>
                                <a:pt x="1020714" y="29714"/>
                                <a:pt x="1014323" y="33346"/>
                              </a:cubicBezTo>
                              <a:cubicBezTo>
                                <a:pt x="1007945" y="36977"/>
                                <a:pt x="1003015" y="42286"/>
                                <a:pt x="999547" y="49270"/>
                              </a:cubicBezTo>
                              <a:cubicBezTo>
                                <a:pt x="996078" y="56254"/>
                                <a:pt x="994337" y="64762"/>
                                <a:pt x="994337" y="74781"/>
                              </a:cubicBezTo>
                              <a:cubicBezTo>
                                <a:pt x="994337" y="84355"/>
                                <a:pt x="996078" y="92634"/>
                                <a:pt x="999547" y="99619"/>
                              </a:cubicBezTo>
                              <a:cubicBezTo>
                                <a:pt x="1003015" y="106603"/>
                                <a:pt x="1007996" y="111974"/>
                                <a:pt x="1014488" y="115720"/>
                              </a:cubicBezTo>
                              <a:cubicBezTo>
                                <a:pt x="1020994" y="119453"/>
                                <a:pt x="1028643" y="121333"/>
                                <a:pt x="1037448" y="121333"/>
                              </a:cubicBezTo>
                              <a:cubicBezTo>
                                <a:pt x="1048019" y="121333"/>
                                <a:pt x="1057028" y="118653"/>
                                <a:pt x="1064460" y="113320"/>
                              </a:cubicBezTo>
                              <a:cubicBezTo>
                                <a:pt x="1071894" y="107987"/>
                                <a:pt x="1076824" y="100202"/>
                                <a:pt x="1079238" y="89968"/>
                              </a:cubicBezTo>
                              <a:lnTo>
                                <a:pt x="1056939" y="89968"/>
                              </a:lnTo>
                              <a:cubicBezTo>
                                <a:pt x="1055617" y="94692"/>
                                <a:pt x="1053279" y="98221"/>
                                <a:pt x="1049925" y="100533"/>
                              </a:cubicBezTo>
                              <a:close/>
                              <a:moveTo>
                                <a:pt x="1021261" y="52826"/>
                              </a:moveTo>
                              <a:cubicBezTo>
                                <a:pt x="1024793" y="47758"/>
                                <a:pt x="1029913" y="45232"/>
                                <a:pt x="1036622" y="45232"/>
                              </a:cubicBezTo>
                              <a:cubicBezTo>
                                <a:pt x="1043229" y="45232"/>
                                <a:pt x="1048299" y="47733"/>
                                <a:pt x="1051818" y="52736"/>
                              </a:cubicBezTo>
                              <a:cubicBezTo>
                                <a:pt x="1054166" y="56071"/>
                                <a:pt x="1055655" y="60452"/>
                                <a:pt x="1056438" y="65701"/>
                              </a:cubicBezTo>
                              <a:lnTo>
                                <a:pt x="1016696" y="65701"/>
                              </a:lnTo>
                              <a:cubicBezTo>
                                <a:pt x="1017497" y="60481"/>
                                <a:pt x="1018966" y="56119"/>
                                <a:pt x="1021261" y="52826"/>
                              </a:cubicBezTo>
                              <a:close/>
                              <a:moveTo>
                                <a:pt x="496178" y="39949"/>
                              </a:moveTo>
                              <a:cubicBezTo>
                                <a:pt x="490460" y="31911"/>
                                <a:pt x="482696" y="27899"/>
                                <a:pt x="472888" y="27899"/>
                              </a:cubicBezTo>
                              <a:cubicBezTo>
                                <a:pt x="461554" y="27899"/>
                                <a:pt x="452494" y="31937"/>
                                <a:pt x="445723" y="40026"/>
                              </a:cubicBezTo>
                              <a:cubicBezTo>
                                <a:pt x="438950" y="48114"/>
                                <a:pt x="435558" y="59695"/>
                                <a:pt x="435558" y="74781"/>
                              </a:cubicBezTo>
                              <a:cubicBezTo>
                                <a:pt x="435558" y="84355"/>
                                <a:pt x="437069" y="92634"/>
                                <a:pt x="440106" y="99619"/>
                              </a:cubicBezTo>
                              <a:cubicBezTo>
                                <a:pt x="443130" y="106603"/>
                                <a:pt x="447450" y="111974"/>
                                <a:pt x="453067" y="115720"/>
                              </a:cubicBezTo>
                              <a:cubicBezTo>
                                <a:pt x="458682" y="119453"/>
                                <a:pt x="465289" y="121333"/>
                                <a:pt x="472888" y="121333"/>
                              </a:cubicBezTo>
                              <a:cubicBezTo>
                                <a:pt x="479393" y="121333"/>
                                <a:pt x="485035" y="119453"/>
                                <a:pt x="489825" y="115720"/>
                              </a:cubicBezTo>
                              <a:cubicBezTo>
                                <a:pt x="492218" y="113849"/>
                                <a:pt x="494334" y="111570"/>
                                <a:pt x="496178" y="108888"/>
                              </a:cubicBezTo>
                              <a:lnTo>
                                <a:pt x="496178" y="118856"/>
                              </a:lnTo>
                              <a:lnTo>
                                <a:pt x="517320" y="118856"/>
                              </a:lnTo>
                              <a:lnTo>
                                <a:pt x="517320" y="0"/>
                              </a:lnTo>
                              <a:lnTo>
                                <a:pt x="496178" y="0"/>
                              </a:lnTo>
                              <a:lnTo>
                                <a:pt x="496178" y="39949"/>
                              </a:lnTo>
                              <a:close/>
                              <a:moveTo>
                                <a:pt x="491146" y="96406"/>
                              </a:moveTo>
                              <a:cubicBezTo>
                                <a:pt x="487779" y="101358"/>
                                <a:pt x="482963" y="103834"/>
                                <a:pt x="476687" y="103834"/>
                              </a:cubicBezTo>
                              <a:cubicBezTo>
                                <a:pt x="470524" y="103834"/>
                                <a:pt x="465759" y="101295"/>
                                <a:pt x="462405" y="96241"/>
                              </a:cubicBezTo>
                              <a:cubicBezTo>
                                <a:pt x="459038" y="91174"/>
                                <a:pt x="457361" y="84025"/>
                                <a:pt x="457361" y="74781"/>
                              </a:cubicBezTo>
                              <a:cubicBezTo>
                                <a:pt x="457361" y="65206"/>
                                <a:pt x="459012" y="57918"/>
                                <a:pt x="462316" y="52901"/>
                              </a:cubicBezTo>
                              <a:cubicBezTo>
                                <a:pt x="465620" y="47899"/>
                                <a:pt x="470410" y="45397"/>
                                <a:pt x="476687" y="45397"/>
                              </a:cubicBezTo>
                              <a:cubicBezTo>
                                <a:pt x="482862" y="45397"/>
                                <a:pt x="487652" y="47923"/>
                                <a:pt x="491057" y="52991"/>
                              </a:cubicBezTo>
                              <a:cubicBezTo>
                                <a:pt x="494475" y="58044"/>
                                <a:pt x="496178" y="65308"/>
                                <a:pt x="496178" y="74781"/>
                              </a:cubicBezTo>
                              <a:cubicBezTo>
                                <a:pt x="496178" y="84241"/>
                                <a:pt x="494500" y="91454"/>
                                <a:pt x="491146" y="96406"/>
                              </a:cubicBezTo>
                              <a:close/>
                              <a:moveTo>
                                <a:pt x="1961356" y="100533"/>
                              </a:moveTo>
                              <a:cubicBezTo>
                                <a:pt x="1957989" y="102844"/>
                                <a:pt x="1953834" y="103999"/>
                                <a:pt x="1948879" y="103999"/>
                              </a:cubicBezTo>
                              <a:cubicBezTo>
                                <a:pt x="1941942" y="103999"/>
                                <a:pt x="1936630" y="101460"/>
                                <a:pt x="1932946" y="96406"/>
                              </a:cubicBezTo>
                              <a:cubicBezTo>
                                <a:pt x="1929825" y="92130"/>
                                <a:pt x="1928107" y="86232"/>
                                <a:pt x="1927621" y="78907"/>
                              </a:cubicBezTo>
                              <a:lnTo>
                                <a:pt x="1990008" y="78907"/>
                              </a:lnTo>
                              <a:lnTo>
                                <a:pt x="1990008" y="73956"/>
                              </a:lnTo>
                              <a:cubicBezTo>
                                <a:pt x="1990008" y="64381"/>
                                <a:pt x="1988305" y="56178"/>
                                <a:pt x="1984888" y="49359"/>
                              </a:cubicBezTo>
                              <a:cubicBezTo>
                                <a:pt x="1981483" y="42527"/>
                                <a:pt x="1976629" y="37244"/>
                                <a:pt x="1970352" y="33511"/>
                              </a:cubicBezTo>
                              <a:cubicBezTo>
                                <a:pt x="1964076" y="29765"/>
                                <a:pt x="1956642" y="27899"/>
                                <a:pt x="1948053" y="27899"/>
                              </a:cubicBezTo>
                              <a:cubicBezTo>
                                <a:pt x="1939578" y="27899"/>
                                <a:pt x="1932146" y="29714"/>
                                <a:pt x="1925755" y="33346"/>
                              </a:cubicBezTo>
                              <a:cubicBezTo>
                                <a:pt x="1919376" y="36977"/>
                                <a:pt x="1914446" y="42286"/>
                                <a:pt x="1910977" y="49270"/>
                              </a:cubicBezTo>
                              <a:cubicBezTo>
                                <a:pt x="1907509" y="56254"/>
                                <a:pt x="1905768" y="64762"/>
                                <a:pt x="1905768" y="74781"/>
                              </a:cubicBezTo>
                              <a:cubicBezTo>
                                <a:pt x="1905768" y="84355"/>
                                <a:pt x="1907509" y="92634"/>
                                <a:pt x="1910977" y="99619"/>
                              </a:cubicBezTo>
                              <a:cubicBezTo>
                                <a:pt x="1914446" y="106603"/>
                                <a:pt x="1919427" y="111974"/>
                                <a:pt x="1925919" y="115720"/>
                              </a:cubicBezTo>
                              <a:cubicBezTo>
                                <a:pt x="1932425" y="119453"/>
                                <a:pt x="1940074" y="121333"/>
                                <a:pt x="1948879" y="121333"/>
                              </a:cubicBezTo>
                              <a:cubicBezTo>
                                <a:pt x="1959450" y="121333"/>
                                <a:pt x="1968459" y="118653"/>
                                <a:pt x="1975892" y="113320"/>
                              </a:cubicBezTo>
                              <a:cubicBezTo>
                                <a:pt x="1983324" y="107987"/>
                                <a:pt x="1988254" y="100202"/>
                                <a:pt x="1990668" y="89968"/>
                              </a:cubicBezTo>
                              <a:lnTo>
                                <a:pt x="1968370" y="89968"/>
                              </a:lnTo>
                              <a:cubicBezTo>
                                <a:pt x="1967049" y="94692"/>
                                <a:pt x="1964711" y="98221"/>
                                <a:pt x="1961356" y="100533"/>
                              </a:cubicBezTo>
                              <a:close/>
                              <a:moveTo>
                                <a:pt x="1932692" y="52826"/>
                              </a:moveTo>
                              <a:cubicBezTo>
                                <a:pt x="1936224" y="47758"/>
                                <a:pt x="1941345" y="45232"/>
                                <a:pt x="1948053" y="45232"/>
                              </a:cubicBezTo>
                              <a:cubicBezTo>
                                <a:pt x="1954660" y="45232"/>
                                <a:pt x="1959730" y="47733"/>
                                <a:pt x="1963250" y="52736"/>
                              </a:cubicBezTo>
                              <a:cubicBezTo>
                                <a:pt x="1965597" y="56071"/>
                                <a:pt x="1967085" y="60452"/>
                                <a:pt x="1967869" y="65701"/>
                              </a:cubicBezTo>
                              <a:lnTo>
                                <a:pt x="1928126" y="65701"/>
                              </a:lnTo>
                              <a:cubicBezTo>
                                <a:pt x="1928927" y="60481"/>
                                <a:pt x="1930398" y="56119"/>
                                <a:pt x="1932692" y="52826"/>
                              </a:cubicBezTo>
                              <a:close/>
                              <a:moveTo>
                                <a:pt x="2051288" y="27899"/>
                              </a:moveTo>
                              <a:cubicBezTo>
                                <a:pt x="2046003" y="27899"/>
                                <a:pt x="2041098" y="29410"/>
                                <a:pt x="2036588" y="32432"/>
                              </a:cubicBezTo>
                              <a:cubicBezTo>
                                <a:pt x="2032786" y="34979"/>
                                <a:pt x="2029675" y="39019"/>
                                <a:pt x="2027008" y="43993"/>
                              </a:cubicBezTo>
                              <a:lnTo>
                                <a:pt x="2027008" y="30375"/>
                              </a:lnTo>
                              <a:lnTo>
                                <a:pt x="2005865" y="30375"/>
                              </a:lnTo>
                              <a:lnTo>
                                <a:pt x="2005865" y="118856"/>
                              </a:lnTo>
                              <a:lnTo>
                                <a:pt x="2027008" y="118856"/>
                              </a:lnTo>
                              <a:lnTo>
                                <a:pt x="2027008" y="71809"/>
                              </a:lnTo>
                              <a:cubicBezTo>
                                <a:pt x="2027008" y="68063"/>
                                <a:pt x="2027478" y="64736"/>
                                <a:pt x="2028418" y="61816"/>
                              </a:cubicBezTo>
                              <a:cubicBezTo>
                                <a:pt x="2029345" y="58895"/>
                                <a:pt x="2030756" y="56368"/>
                                <a:pt x="2032623" y="54222"/>
                              </a:cubicBezTo>
                              <a:cubicBezTo>
                                <a:pt x="2034491" y="52076"/>
                                <a:pt x="2036892" y="50425"/>
                                <a:pt x="2039815" y="49270"/>
                              </a:cubicBezTo>
                              <a:cubicBezTo>
                                <a:pt x="2042725" y="48114"/>
                                <a:pt x="2046168" y="47543"/>
                                <a:pt x="2050132" y="47543"/>
                              </a:cubicBezTo>
                              <a:cubicBezTo>
                                <a:pt x="2052114" y="47543"/>
                                <a:pt x="2053881" y="47619"/>
                                <a:pt x="2055418" y="47784"/>
                              </a:cubicBezTo>
                              <a:cubicBezTo>
                                <a:pt x="2056956" y="47949"/>
                                <a:pt x="2058442" y="48254"/>
                                <a:pt x="2059878" y="48698"/>
                              </a:cubicBezTo>
                              <a:lnTo>
                                <a:pt x="2059878" y="30375"/>
                              </a:lnTo>
                              <a:cubicBezTo>
                                <a:pt x="2059103" y="29600"/>
                                <a:pt x="2057921" y="28991"/>
                                <a:pt x="2056333" y="28559"/>
                              </a:cubicBezTo>
                              <a:cubicBezTo>
                                <a:pt x="2054731" y="28114"/>
                                <a:pt x="2053055" y="27899"/>
                                <a:pt x="2051288" y="27899"/>
                              </a:cubicBezTo>
                              <a:close/>
                              <a:moveTo>
                                <a:pt x="2532028" y="33587"/>
                              </a:moveTo>
                              <a:cubicBezTo>
                                <a:pt x="2525688" y="29790"/>
                                <a:pt x="2518179" y="27899"/>
                                <a:pt x="2509475" y="27899"/>
                              </a:cubicBezTo>
                              <a:cubicBezTo>
                                <a:pt x="2500886" y="27899"/>
                                <a:pt x="2493402" y="29714"/>
                                <a:pt x="2487011" y="33346"/>
                              </a:cubicBezTo>
                              <a:cubicBezTo>
                                <a:pt x="2480633" y="36977"/>
                                <a:pt x="2475703" y="42286"/>
                                <a:pt x="2472234" y="49270"/>
                              </a:cubicBezTo>
                              <a:cubicBezTo>
                                <a:pt x="2468766" y="56254"/>
                                <a:pt x="2467025" y="64762"/>
                                <a:pt x="2467025" y="74781"/>
                              </a:cubicBezTo>
                              <a:cubicBezTo>
                                <a:pt x="2467025" y="84355"/>
                                <a:pt x="2468741" y="92634"/>
                                <a:pt x="2472146" y="99619"/>
                              </a:cubicBezTo>
                              <a:cubicBezTo>
                                <a:pt x="2475563" y="106603"/>
                                <a:pt x="2480430" y="111974"/>
                                <a:pt x="2486770" y="115720"/>
                              </a:cubicBezTo>
                              <a:cubicBezTo>
                                <a:pt x="2493098" y="119453"/>
                                <a:pt x="2500670" y="121333"/>
                                <a:pt x="2509475" y="121333"/>
                              </a:cubicBezTo>
                              <a:cubicBezTo>
                                <a:pt x="2518064" y="121333"/>
                                <a:pt x="2525523" y="119517"/>
                                <a:pt x="2531863" y="115886"/>
                              </a:cubicBezTo>
                              <a:cubicBezTo>
                                <a:pt x="2538191" y="112254"/>
                                <a:pt x="2543095" y="106971"/>
                                <a:pt x="2546564" y="100037"/>
                              </a:cubicBezTo>
                              <a:cubicBezTo>
                                <a:pt x="2550033" y="93105"/>
                                <a:pt x="2551761" y="84685"/>
                                <a:pt x="2551761" y="74781"/>
                              </a:cubicBezTo>
                              <a:cubicBezTo>
                                <a:pt x="2551761" y="65092"/>
                                <a:pt x="2550058" y="56749"/>
                                <a:pt x="2546640" y="49765"/>
                              </a:cubicBezTo>
                              <a:cubicBezTo>
                                <a:pt x="2543235" y="42781"/>
                                <a:pt x="2538356" y="37384"/>
                                <a:pt x="2532028" y="33587"/>
                              </a:cubicBezTo>
                              <a:close/>
                              <a:moveTo>
                                <a:pt x="2524672" y="96317"/>
                              </a:moveTo>
                              <a:cubicBezTo>
                                <a:pt x="2521152" y="101320"/>
                                <a:pt x="2516083" y="103834"/>
                                <a:pt x="2509475" y="103834"/>
                              </a:cubicBezTo>
                              <a:cubicBezTo>
                                <a:pt x="2502767" y="103834"/>
                                <a:pt x="2497646" y="101295"/>
                                <a:pt x="2494114" y="96241"/>
                              </a:cubicBezTo>
                              <a:cubicBezTo>
                                <a:pt x="2490594" y="91174"/>
                                <a:pt x="2488828" y="84025"/>
                                <a:pt x="2488828" y="74781"/>
                              </a:cubicBezTo>
                              <a:cubicBezTo>
                                <a:pt x="2488828" y="65206"/>
                                <a:pt x="2490594" y="57918"/>
                                <a:pt x="2494114" y="52901"/>
                              </a:cubicBezTo>
                              <a:cubicBezTo>
                                <a:pt x="2497646" y="47899"/>
                                <a:pt x="2502767" y="45397"/>
                                <a:pt x="2509475" y="45397"/>
                              </a:cubicBezTo>
                              <a:cubicBezTo>
                                <a:pt x="2516083" y="45397"/>
                                <a:pt x="2521152" y="47923"/>
                                <a:pt x="2524672" y="52991"/>
                              </a:cubicBezTo>
                              <a:cubicBezTo>
                                <a:pt x="2528204" y="58044"/>
                                <a:pt x="2529957" y="65308"/>
                                <a:pt x="2529957" y="74781"/>
                              </a:cubicBezTo>
                              <a:cubicBezTo>
                                <a:pt x="2529957" y="84126"/>
                                <a:pt x="2528204" y="91314"/>
                                <a:pt x="2524672" y="96317"/>
                              </a:cubicBezTo>
                              <a:close/>
                              <a:moveTo>
                                <a:pt x="2438043" y="31441"/>
                              </a:moveTo>
                              <a:cubicBezTo>
                                <a:pt x="2433698" y="29080"/>
                                <a:pt x="2428717" y="27899"/>
                                <a:pt x="2423100" y="27899"/>
                              </a:cubicBezTo>
                              <a:cubicBezTo>
                                <a:pt x="2416926" y="27899"/>
                                <a:pt x="2411424" y="29346"/>
                                <a:pt x="2406583" y="32267"/>
                              </a:cubicBezTo>
                              <a:cubicBezTo>
                                <a:pt x="2402418" y="34773"/>
                                <a:pt x="2399119" y="38569"/>
                                <a:pt x="2396379" y="43223"/>
                              </a:cubicBezTo>
                              <a:cubicBezTo>
                                <a:pt x="2396228" y="42879"/>
                                <a:pt x="2396175" y="42428"/>
                                <a:pt x="2396012" y="42095"/>
                              </a:cubicBezTo>
                              <a:cubicBezTo>
                                <a:pt x="2393699" y="37359"/>
                                <a:pt x="2390472" y="33803"/>
                                <a:pt x="2386343" y="31441"/>
                              </a:cubicBezTo>
                              <a:cubicBezTo>
                                <a:pt x="2382213" y="29080"/>
                                <a:pt x="2377398" y="27899"/>
                                <a:pt x="2371896" y="27899"/>
                              </a:cubicBezTo>
                              <a:cubicBezTo>
                                <a:pt x="2366051" y="27899"/>
                                <a:pt x="2360880" y="29346"/>
                                <a:pt x="2356370" y="32267"/>
                              </a:cubicBezTo>
                              <a:cubicBezTo>
                                <a:pt x="2352705" y="34632"/>
                                <a:pt x="2349782" y="38207"/>
                                <a:pt x="2347285" y="42487"/>
                              </a:cubicBezTo>
                              <a:lnTo>
                                <a:pt x="2347285" y="30375"/>
                              </a:lnTo>
                              <a:lnTo>
                                <a:pt x="2326142" y="30375"/>
                              </a:lnTo>
                              <a:lnTo>
                                <a:pt x="2326142" y="118856"/>
                              </a:lnTo>
                              <a:lnTo>
                                <a:pt x="2347285" y="118856"/>
                              </a:lnTo>
                              <a:lnTo>
                                <a:pt x="2347285" y="67517"/>
                              </a:lnTo>
                              <a:cubicBezTo>
                                <a:pt x="2347285" y="64546"/>
                                <a:pt x="2347666" y="61701"/>
                                <a:pt x="2348441" y="59010"/>
                              </a:cubicBezTo>
                              <a:cubicBezTo>
                                <a:pt x="2349203" y="56317"/>
                                <a:pt x="2350360" y="53942"/>
                                <a:pt x="2351910" y="51911"/>
                              </a:cubicBezTo>
                              <a:cubicBezTo>
                                <a:pt x="2353447" y="49880"/>
                                <a:pt x="2355264" y="48279"/>
                                <a:pt x="2357361" y="47124"/>
                              </a:cubicBezTo>
                              <a:cubicBezTo>
                                <a:pt x="2359445" y="45968"/>
                                <a:pt x="2361820" y="45397"/>
                                <a:pt x="2364463" y="45397"/>
                              </a:cubicBezTo>
                              <a:cubicBezTo>
                                <a:pt x="2367538" y="45397"/>
                                <a:pt x="2370130" y="46108"/>
                                <a:pt x="2372227" y="47543"/>
                              </a:cubicBezTo>
                              <a:cubicBezTo>
                                <a:pt x="2374310" y="48965"/>
                                <a:pt x="2375861" y="51086"/>
                                <a:pt x="2376852" y="53892"/>
                              </a:cubicBezTo>
                              <a:cubicBezTo>
                                <a:pt x="2377843" y="56698"/>
                                <a:pt x="2378338" y="60140"/>
                                <a:pt x="2378338" y="64216"/>
                              </a:cubicBezTo>
                              <a:lnTo>
                                <a:pt x="2378338" y="118856"/>
                              </a:lnTo>
                              <a:lnTo>
                                <a:pt x="2399481" y="118856"/>
                              </a:lnTo>
                              <a:lnTo>
                                <a:pt x="2399481" y="67517"/>
                              </a:lnTo>
                              <a:cubicBezTo>
                                <a:pt x="2399481" y="64546"/>
                                <a:pt x="2399862" y="61701"/>
                                <a:pt x="2400637" y="59010"/>
                              </a:cubicBezTo>
                              <a:cubicBezTo>
                                <a:pt x="2401399" y="56317"/>
                                <a:pt x="2402555" y="53942"/>
                                <a:pt x="2404105" y="51911"/>
                              </a:cubicBezTo>
                              <a:cubicBezTo>
                                <a:pt x="2405643" y="49880"/>
                                <a:pt x="2407460" y="48279"/>
                                <a:pt x="2409556" y="47124"/>
                              </a:cubicBezTo>
                              <a:cubicBezTo>
                                <a:pt x="2411640" y="45968"/>
                                <a:pt x="2414016" y="45397"/>
                                <a:pt x="2416659" y="45397"/>
                              </a:cubicBezTo>
                              <a:cubicBezTo>
                                <a:pt x="2419848" y="45397"/>
                                <a:pt x="2422465" y="46108"/>
                                <a:pt x="2424499" y="47543"/>
                              </a:cubicBezTo>
                              <a:cubicBezTo>
                                <a:pt x="2426531" y="48965"/>
                                <a:pt x="2428056" y="51086"/>
                                <a:pt x="2429047" y="53892"/>
                              </a:cubicBezTo>
                              <a:cubicBezTo>
                                <a:pt x="2430038" y="56698"/>
                                <a:pt x="2430534" y="60140"/>
                                <a:pt x="2430534" y="64216"/>
                              </a:cubicBezTo>
                              <a:lnTo>
                                <a:pt x="2430534" y="118856"/>
                              </a:lnTo>
                              <a:lnTo>
                                <a:pt x="2451676" y="118856"/>
                              </a:lnTo>
                              <a:lnTo>
                                <a:pt x="2451676" y="59923"/>
                              </a:lnTo>
                              <a:cubicBezTo>
                                <a:pt x="2451676" y="52762"/>
                                <a:pt x="2450482" y="46819"/>
                                <a:pt x="2448119" y="42095"/>
                              </a:cubicBezTo>
                              <a:cubicBezTo>
                                <a:pt x="2445755" y="37359"/>
                                <a:pt x="2442388" y="33803"/>
                                <a:pt x="2438043" y="31441"/>
                              </a:cubicBezTo>
                              <a:close/>
                              <a:moveTo>
                                <a:pt x="2178639" y="97231"/>
                              </a:moveTo>
                              <a:lnTo>
                                <a:pt x="2178639" y="62895"/>
                              </a:lnTo>
                              <a:cubicBezTo>
                                <a:pt x="2178639" y="56064"/>
                                <a:pt x="2177254" y="50019"/>
                                <a:pt x="2174510" y="44736"/>
                              </a:cubicBezTo>
                              <a:cubicBezTo>
                                <a:pt x="2171753" y="39454"/>
                                <a:pt x="2167599" y="35327"/>
                                <a:pt x="2162033" y="32356"/>
                              </a:cubicBezTo>
                              <a:cubicBezTo>
                                <a:pt x="2156481" y="29384"/>
                                <a:pt x="2149619" y="27899"/>
                                <a:pt x="2141475" y="27899"/>
                              </a:cubicBezTo>
                              <a:cubicBezTo>
                                <a:pt x="2133978" y="27899"/>
                                <a:pt x="2127461" y="29156"/>
                                <a:pt x="2121895" y="31695"/>
                              </a:cubicBezTo>
                              <a:cubicBezTo>
                                <a:pt x="2116343" y="34222"/>
                                <a:pt x="2111883" y="37828"/>
                                <a:pt x="2108516" y="42501"/>
                              </a:cubicBezTo>
                              <a:cubicBezTo>
                                <a:pt x="2105162" y="47187"/>
                                <a:pt x="2102989" y="52826"/>
                                <a:pt x="2101998" y="59428"/>
                              </a:cubicBezTo>
                              <a:lnTo>
                                <a:pt x="2123306" y="59428"/>
                              </a:lnTo>
                              <a:cubicBezTo>
                                <a:pt x="2123966" y="55238"/>
                                <a:pt x="2125668" y="51860"/>
                                <a:pt x="2128426" y="49270"/>
                              </a:cubicBezTo>
                              <a:cubicBezTo>
                                <a:pt x="2131171" y="46679"/>
                                <a:pt x="2135084" y="45397"/>
                                <a:pt x="2140153" y="45397"/>
                              </a:cubicBezTo>
                              <a:cubicBezTo>
                                <a:pt x="2145985" y="45397"/>
                                <a:pt x="2150306" y="46882"/>
                                <a:pt x="2153114" y="49854"/>
                              </a:cubicBezTo>
                              <a:cubicBezTo>
                                <a:pt x="2155922" y="52826"/>
                                <a:pt x="2157332" y="57168"/>
                                <a:pt x="2157332" y="62895"/>
                              </a:cubicBezTo>
                              <a:lnTo>
                                <a:pt x="2157332" y="65095"/>
                              </a:lnTo>
                              <a:cubicBezTo>
                                <a:pt x="2150347" y="65158"/>
                                <a:pt x="2143909" y="65407"/>
                                <a:pt x="2138248" y="65942"/>
                              </a:cubicBezTo>
                              <a:cubicBezTo>
                                <a:pt x="2131806" y="66552"/>
                                <a:pt x="2125503" y="67949"/>
                                <a:pt x="2119341" y="70159"/>
                              </a:cubicBezTo>
                              <a:cubicBezTo>
                                <a:pt x="2112506" y="72470"/>
                                <a:pt x="2107423" y="75796"/>
                                <a:pt x="2104056" y="80140"/>
                              </a:cubicBezTo>
                              <a:cubicBezTo>
                                <a:pt x="2100702" y="84482"/>
                                <a:pt x="2099024" y="89688"/>
                                <a:pt x="2099024" y="95746"/>
                              </a:cubicBezTo>
                              <a:cubicBezTo>
                                <a:pt x="2099024" y="101358"/>
                                <a:pt x="2100282" y="106056"/>
                                <a:pt x="2102824" y="109853"/>
                              </a:cubicBezTo>
                              <a:cubicBezTo>
                                <a:pt x="2105352" y="113650"/>
                                <a:pt x="2108846" y="116507"/>
                                <a:pt x="2113306" y="118438"/>
                              </a:cubicBezTo>
                              <a:cubicBezTo>
                                <a:pt x="2117766" y="120368"/>
                                <a:pt x="2122912" y="121333"/>
                                <a:pt x="2128757" y="121333"/>
                              </a:cubicBezTo>
                              <a:cubicBezTo>
                                <a:pt x="2132937" y="121333"/>
                                <a:pt x="2137117" y="120584"/>
                                <a:pt x="2141310" y="119098"/>
                              </a:cubicBezTo>
                              <a:cubicBezTo>
                                <a:pt x="2145490" y="117612"/>
                                <a:pt x="2149314" y="115301"/>
                                <a:pt x="2152783" y="112165"/>
                              </a:cubicBezTo>
                              <a:cubicBezTo>
                                <a:pt x="2154520" y="110594"/>
                                <a:pt x="2156106" y="108788"/>
                                <a:pt x="2157539" y="106749"/>
                              </a:cubicBezTo>
                              <a:cubicBezTo>
                                <a:pt x="2157591" y="108002"/>
                                <a:pt x="2157577" y="109270"/>
                                <a:pt x="2157662" y="110514"/>
                              </a:cubicBezTo>
                              <a:cubicBezTo>
                                <a:pt x="2157878" y="113867"/>
                                <a:pt x="2158424" y="116647"/>
                                <a:pt x="2159314" y="118856"/>
                              </a:cubicBezTo>
                              <a:lnTo>
                                <a:pt x="2181282" y="118856"/>
                              </a:lnTo>
                              <a:cubicBezTo>
                                <a:pt x="2180508" y="116546"/>
                                <a:pt x="2179872" y="113701"/>
                                <a:pt x="2179377" y="110349"/>
                              </a:cubicBezTo>
                              <a:cubicBezTo>
                                <a:pt x="2178881" y="106997"/>
                                <a:pt x="2178639" y="102615"/>
                                <a:pt x="2178639" y="97231"/>
                              </a:cubicBezTo>
                              <a:close/>
                              <a:moveTo>
                                <a:pt x="2157332" y="81879"/>
                              </a:moveTo>
                              <a:cubicBezTo>
                                <a:pt x="2157332" y="86273"/>
                                <a:pt x="2156316" y="90298"/>
                                <a:pt x="2154270" y="93930"/>
                              </a:cubicBezTo>
                              <a:cubicBezTo>
                                <a:pt x="2152237" y="97561"/>
                                <a:pt x="2149454" y="100419"/>
                                <a:pt x="2145935" y="102514"/>
                              </a:cubicBezTo>
                              <a:cubicBezTo>
                                <a:pt x="2142402" y="104596"/>
                                <a:pt x="2138502" y="105650"/>
                                <a:pt x="2134207" y="105650"/>
                              </a:cubicBezTo>
                              <a:cubicBezTo>
                                <a:pt x="2130014" y="105650"/>
                                <a:pt x="2126660" y="104660"/>
                                <a:pt x="2124131" y="102679"/>
                              </a:cubicBezTo>
                              <a:cubicBezTo>
                                <a:pt x="2121590" y="100698"/>
                                <a:pt x="2120332" y="97994"/>
                                <a:pt x="2120332" y="94590"/>
                              </a:cubicBezTo>
                              <a:cubicBezTo>
                                <a:pt x="2120332" y="92279"/>
                                <a:pt x="2120904" y="90133"/>
                                <a:pt x="2122060" y="88152"/>
                              </a:cubicBezTo>
                              <a:cubicBezTo>
                                <a:pt x="2123216" y="86171"/>
                                <a:pt x="2125224" y="84406"/>
                                <a:pt x="2128096" y="82869"/>
                              </a:cubicBezTo>
                              <a:cubicBezTo>
                                <a:pt x="2130954" y="81320"/>
                                <a:pt x="2134969" y="80140"/>
                                <a:pt x="2140153" y="79314"/>
                              </a:cubicBezTo>
                              <a:cubicBezTo>
                                <a:pt x="2144671" y="78593"/>
                                <a:pt x="2150536" y="78249"/>
                                <a:pt x="2157332" y="78159"/>
                              </a:cubicBezTo>
                              <a:lnTo>
                                <a:pt x="2157332" y="81879"/>
                              </a:lnTo>
                              <a:close/>
                              <a:moveTo>
                                <a:pt x="2253795" y="81714"/>
                              </a:moveTo>
                              <a:cubicBezTo>
                                <a:pt x="2253795" y="84685"/>
                                <a:pt x="2253350" y="87492"/>
                                <a:pt x="2252474" y="90133"/>
                              </a:cubicBezTo>
                              <a:cubicBezTo>
                                <a:pt x="2251584" y="92774"/>
                                <a:pt x="2250352" y="95136"/>
                                <a:pt x="2248751" y="97231"/>
                              </a:cubicBezTo>
                              <a:cubicBezTo>
                                <a:pt x="2247162" y="99313"/>
                                <a:pt x="2245231" y="100940"/>
                                <a:pt x="2242969" y="102095"/>
                              </a:cubicBezTo>
                              <a:cubicBezTo>
                                <a:pt x="2240720" y="103250"/>
                                <a:pt x="2238154" y="103834"/>
                                <a:pt x="2235296" y="103834"/>
                              </a:cubicBezTo>
                              <a:cubicBezTo>
                                <a:pt x="2231763" y="103834"/>
                                <a:pt x="2228879" y="103110"/>
                                <a:pt x="2226617" y="101688"/>
                              </a:cubicBezTo>
                              <a:cubicBezTo>
                                <a:pt x="2224368" y="100254"/>
                                <a:pt x="2222678" y="98133"/>
                                <a:pt x="2221585" y="95327"/>
                              </a:cubicBezTo>
                              <a:cubicBezTo>
                                <a:pt x="2220480" y="92520"/>
                                <a:pt x="2219934" y="89143"/>
                                <a:pt x="2219934" y="85181"/>
                              </a:cubicBezTo>
                              <a:lnTo>
                                <a:pt x="2219934" y="30375"/>
                              </a:lnTo>
                              <a:lnTo>
                                <a:pt x="2198791" y="30375"/>
                              </a:lnTo>
                              <a:lnTo>
                                <a:pt x="2198791" y="89473"/>
                              </a:lnTo>
                              <a:cubicBezTo>
                                <a:pt x="2198791" y="96508"/>
                                <a:pt x="2199998" y="102400"/>
                                <a:pt x="2202425" y="107136"/>
                              </a:cubicBezTo>
                              <a:cubicBezTo>
                                <a:pt x="2204839" y="111860"/>
                                <a:pt x="2208282" y="115415"/>
                                <a:pt x="2212742" y="117777"/>
                              </a:cubicBezTo>
                              <a:cubicBezTo>
                                <a:pt x="2217202" y="120139"/>
                                <a:pt x="2222297" y="121333"/>
                                <a:pt x="2228027" y="121333"/>
                              </a:cubicBezTo>
                              <a:cubicBezTo>
                                <a:pt x="2234076" y="121333"/>
                                <a:pt x="2239450" y="119898"/>
                                <a:pt x="2244125" y="117041"/>
                              </a:cubicBezTo>
                              <a:cubicBezTo>
                                <a:pt x="2248009" y="114664"/>
                                <a:pt x="2251132" y="111002"/>
                                <a:pt x="2253795" y="106554"/>
                              </a:cubicBezTo>
                              <a:lnTo>
                                <a:pt x="2253795" y="118856"/>
                              </a:lnTo>
                              <a:lnTo>
                                <a:pt x="2274938" y="118856"/>
                              </a:lnTo>
                              <a:lnTo>
                                <a:pt x="2274938" y="30375"/>
                              </a:lnTo>
                              <a:lnTo>
                                <a:pt x="2253795" y="30375"/>
                              </a:lnTo>
                              <a:lnTo>
                                <a:pt x="2253795" y="81714"/>
                              </a:lnTo>
                              <a:close/>
                              <a:moveTo>
                                <a:pt x="2819181" y="89968"/>
                              </a:moveTo>
                              <a:cubicBezTo>
                                <a:pt x="2817860" y="94692"/>
                                <a:pt x="2815522" y="98221"/>
                                <a:pt x="2812168" y="100533"/>
                              </a:cubicBezTo>
                              <a:cubicBezTo>
                                <a:pt x="2808800" y="102844"/>
                                <a:pt x="2804646" y="103999"/>
                                <a:pt x="2799691" y="103999"/>
                              </a:cubicBezTo>
                              <a:cubicBezTo>
                                <a:pt x="2792753" y="103999"/>
                                <a:pt x="2787442" y="101460"/>
                                <a:pt x="2783757" y="96406"/>
                              </a:cubicBezTo>
                              <a:cubicBezTo>
                                <a:pt x="2780637" y="92130"/>
                                <a:pt x="2778919" y="86232"/>
                                <a:pt x="2778433" y="78907"/>
                              </a:cubicBezTo>
                              <a:lnTo>
                                <a:pt x="2840820" y="78907"/>
                              </a:lnTo>
                              <a:lnTo>
                                <a:pt x="2840820" y="73956"/>
                              </a:lnTo>
                              <a:cubicBezTo>
                                <a:pt x="2840820" y="64381"/>
                                <a:pt x="2839117" y="56178"/>
                                <a:pt x="2835699" y="49359"/>
                              </a:cubicBezTo>
                              <a:cubicBezTo>
                                <a:pt x="2832281" y="42527"/>
                                <a:pt x="2827440" y="37244"/>
                                <a:pt x="2821164" y="33511"/>
                              </a:cubicBezTo>
                              <a:cubicBezTo>
                                <a:pt x="2814887" y="29765"/>
                                <a:pt x="2807453" y="27899"/>
                                <a:pt x="2798865" y="27899"/>
                              </a:cubicBezTo>
                              <a:cubicBezTo>
                                <a:pt x="2790390" y="27899"/>
                                <a:pt x="2782957" y="29714"/>
                                <a:pt x="2776566" y="33346"/>
                              </a:cubicBezTo>
                              <a:cubicBezTo>
                                <a:pt x="2770175" y="36977"/>
                                <a:pt x="2765257" y="42286"/>
                                <a:pt x="2761789" y="49270"/>
                              </a:cubicBezTo>
                              <a:cubicBezTo>
                                <a:pt x="2758320" y="56254"/>
                                <a:pt x="2756579" y="64762"/>
                                <a:pt x="2756579" y="74781"/>
                              </a:cubicBezTo>
                              <a:cubicBezTo>
                                <a:pt x="2756579" y="84355"/>
                                <a:pt x="2758320" y="92634"/>
                                <a:pt x="2761789" y="99619"/>
                              </a:cubicBezTo>
                              <a:cubicBezTo>
                                <a:pt x="2765257" y="106603"/>
                                <a:pt x="2770238" y="111974"/>
                                <a:pt x="2776731" y="115720"/>
                              </a:cubicBezTo>
                              <a:cubicBezTo>
                                <a:pt x="2783223" y="119453"/>
                                <a:pt x="2790885" y="121333"/>
                                <a:pt x="2799691" y="121333"/>
                              </a:cubicBezTo>
                              <a:cubicBezTo>
                                <a:pt x="2810261" y="121333"/>
                                <a:pt x="2819271" y="118653"/>
                                <a:pt x="2826703" y="113320"/>
                              </a:cubicBezTo>
                              <a:cubicBezTo>
                                <a:pt x="2834136" y="107987"/>
                                <a:pt x="2839053" y="100202"/>
                                <a:pt x="2841480" y="89968"/>
                              </a:cubicBezTo>
                              <a:lnTo>
                                <a:pt x="2819181" y="89968"/>
                              </a:lnTo>
                              <a:close/>
                              <a:moveTo>
                                <a:pt x="2783503" y="52826"/>
                              </a:moveTo>
                              <a:cubicBezTo>
                                <a:pt x="2787023" y="47758"/>
                                <a:pt x="2792143" y="45232"/>
                                <a:pt x="2798865" y="45232"/>
                              </a:cubicBezTo>
                              <a:cubicBezTo>
                                <a:pt x="2805472" y="45232"/>
                                <a:pt x="2810541" y="47733"/>
                                <a:pt x="2814061" y="52736"/>
                              </a:cubicBezTo>
                              <a:cubicBezTo>
                                <a:pt x="2816400" y="56071"/>
                                <a:pt x="2817891" y="60452"/>
                                <a:pt x="2818677" y="65701"/>
                              </a:cubicBezTo>
                              <a:lnTo>
                                <a:pt x="2778938" y="65701"/>
                              </a:lnTo>
                              <a:cubicBezTo>
                                <a:pt x="2779739" y="60481"/>
                                <a:pt x="2781209" y="56119"/>
                                <a:pt x="2783503" y="52826"/>
                              </a:cubicBezTo>
                              <a:close/>
                              <a:moveTo>
                                <a:pt x="1171571" y="27899"/>
                              </a:moveTo>
                              <a:cubicBezTo>
                                <a:pt x="1166286" y="27899"/>
                                <a:pt x="1161382" y="29410"/>
                                <a:pt x="1156870" y="32432"/>
                              </a:cubicBezTo>
                              <a:cubicBezTo>
                                <a:pt x="1153069" y="34979"/>
                                <a:pt x="1149958" y="39019"/>
                                <a:pt x="1147291" y="43993"/>
                              </a:cubicBezTo>
                              <a:lnTo>
                                <a:pt x="1147291" y="30375"/>
                              </a:lnTo>
                              <a:lnTo>
                                <a:pt x="1126148" y="30375"/>
                              </a:lnTo>
                              <a:lnTo>
                                <a:pt x="1126148" y="118856"/>
                              </a:lnTo>
                              <a:lnTo>
                                <a:pt x="1147291" y="118856"/>
                              </a:lnTo>
                              <a:lnTo>
                                <a:pt x="1147291" y="71809"/>
                              </a:lnTo>
                              <a:cubicBezTo>
                                <a:pt x="1147291" y="68063"/>
                                <a:pt x="1147761" y="64736"/>
                                <a:pt x="1148701" y="61816"/>
                              </a:cubicBezTo>
                              <a:cubicBezTo>
                                <a:pt x="1149628" y="58895"/>
                                <a:pt x="1151039" y="56368"/>
                                <a:pt x="1152906" y="54222"/>
                              </a:cubicBezTo>
                              <a:cubicBezTo>
                                <a:pt x="1154774" y="52076"/>
                                <a:pt x="1157175" y="50425"/>
                                <a:pt x="1160098" y="49270"/>
                              </a:cubicBezTo>
                              <a:cubicBezTo>
                                <a:pt x="1163008" y="48114"/>
                                <a:pt x="1166451" y="47543"/>
                                <a:pt x="1170415" y="47543"/>
                              </a:cubicBezTo>
                              <a:cubicBezTo>
                                <a:pt x="1172397" y="47543"/>
                                <a:pt x="1174163" y="47619"/>
                                <a:pt x="1175701" y="47784"/>
                              </a:cubicBezTo>
                              <a:cubicBezTo>
                                <a:pt x="1177238" y="47949"/>
                                <a:pt x="1178725" y="48254"/>
                                <a:pt x="1180160" y="48698"/>
                              </a:cubicBezTo>
                              <a:lnTo>
                                <a:pt x="1180160" y="30375"/>
                              </a:lnTo>
                              <a:cubicBezTo>
                                <a:pt x="1179386" y="29600"/>
                                <a:pt x="1178204" y="28991"/>
                                <a:pt x="1176616" y="28559"/>
                              </a:cubicBezTo>
                              <a:cubicBezTo>
                                <a:pt x="1175015" y="28114"/>
                                <a:pt x="1173338" y="27899"/>
                                <a:pt x="1171571" y="27899"/>
                              </a:cubicBezTo>
                              <a:close/>
                              <a:moveTo>
                                <a:pt x="2720241" y="39949"/>
                              </a:moveTo>
                              <a:cubicBezTo>
                                <a:pt x="2714510" y="31911"/>
                                <a:pt x="2706747" y="27899"/>
                                <a:pt x="2696951" y="27899"/>
                              </a:cubicBezTo>
                              <a:cubicBezTo>
                                <a:pt x="2685604" y="27899"/>
                                <a:pt x="2676557" y="31937"/>
                                <a:pt x="2669786" y="40026"/>
                              </a:cubicBezTo>
                              <a:cubicBezTo>
                                <a:pt x="2663013" y="48114"/>
                                <a:pt x="2659621" y="59695"/>
                                <a:pt x="2659621" y="74781"/>
                              </a:cubicBezTo>
                              <a:cubicBezTo>
                                <a:pt x="2659621" y="84355"/>
                                <a:pt x="2661133" y="92634"/>
                                <a:pt x="2664169" y="99619"/>
                              </a:cubicBezTo>
                              <a:cubicBezTo>
                                <a:pt x="2667193" y="106603"/>
                                <a:pt x="2671513" y="111974"/>
                                <a:pt x="2677130" y="115720"/>
                              </a:cubicBezTo>
                              <a:cubicBezTo>
                                <a:pt x="2682745" y="119453"/>
                                <a:pt x="2689352" y="121333"/>
                                <a:pt x="2696951" y="121333"/>
                              </a:cubicBezTo>
                              <a:cubicBezTo>
                                <a:pt x="2703443" y="121333"/>
                                <a:pt x="2709098" y="119453"/>
                                <a:pt x="2713888" y="115720"/>
                              </a:cubicBezTo>
                              <a:cubicBezTo>
                                <a:pt x="2716281" y="113849"/>
                                <a:pt x="2718397" y="111570"/>
                                <a:pt x="2720241" y="108888"/>
                              </a:cubicBezTo>
                              <a:lnTo>
                                <a:pt x="2720241" y="118856"/>
                              </a:lnTo>
                              <a:lnTo>
                                <a:pt x="2741383" y="118856"/>
                              </a:lnTo>
                              <a:lnTo>
                                <a:pt x="2741383" y="0"/>
                              </a:lnTo>
                              <a:lnTo>
                                <a:pt x="2720241" y="0"/>
                              </a:lnTo>
                              <a:lnTo>
                                <a:pt x="2720241" y="39949"/>
                              </a:lnTo>
                              <a:close/>
                              <a:moveTo>
                                <a:pt x="2715209" y="96406"/>
                              </a:moveTo>
                              <a:cubicBezTo>
                                <a:pt x="2711842" y="101358"/>
                                <a:pt x="2707026" y="103834"/>
                                <a:pt x="2700750" y="103834"/>
                              </a:cubicBezTo>
                              <a:cubicBezTo>
                                <a:pt x="2694587" y="103834"/>
                                <a:pt x="2689822" y="101295"/>
                                <a:pt x="2686468" y="96241"/>
                              </a:cubicBezTo>
                              <a:cubicBezTo>
                                <a:pt x="2683101" y="91174"/>
                                <a:pt x="2681424" y="84025"/>
                                <a:pt x="2681424" y="74781"/>
                              </a:cubicBezTo>
                              <a:cubicBezTo>
                                <a:pt x="2681424" y="65206"/>
                                <a:pt x="2683075" y="57918"/>
                                <a:pt x="2686379" y="52901"/>
                              </a:cubicBezTo>
                              <a:cubicBezTo>
                                <a:pt x="2689683" y="47899"/>
                                <a:pt x="2694473" y="45397"/>
                                <a:pt x="2700750" y="45397"/>
                              </a:cubicBezTo>
                              <a:cubicBezTo>
                                <a:pt x="2706912" y="45397"/>
                                <a:pt x="2711703" y="47923"/>
                                <a:pt x="2715120" y="52991"/>
                              </a:cubicBezTo>
                              <a:cubicBezTo>
                                <a:pt x="2718538" y="58044"/>
                                <a:pt x="2720241" y="65308"/>
                                <a:pt x="2720241" y="74781"/>
                              </a:cubicBezTo>
                              <a:cubicBezTo>
                                <a:pt x="2720241" y="84241"/>
                                <a:pt x="2718563" y="91454"/>
                                <a:pt x="2715209" y="96406"/>
                              </a:cubicBezTo>
                              <a:close/>
                              <a:moveTo>
                                <a:pt x="2630143" y="31441"/>
                              </a:moveTo>
                              <a:cubicBezTo>
                                <a:pt x="2625683" y="29080"/>
                                <a:pt x="2620474" y="27899"/>
                                <a:pt x="2614528" y="27899"/>
                              </a:cubicBezTo>
                              <a:cubicBezTo>
                                <a:pt x="2608366" y="27899"/>
                                <a:pt x="2602889" y="29346"/>
                                <a:pt x="2598099" y="32267"/>
                              </a:cubicBezTo>
                              <a:cubicBezTo>
                                <a:pt x="2594096" y="34707"/>
                                <a:pt x="2590926" y="38401"/>
                                <a:pt x="2588265" y="42878"/>
                              </a:cubicBezTo>
                              <a:lnTo>
                                <a:pt x="2588265" y="30375"/>
                              </a:lnTo>
                              <a:lnTo>
                                <a:pt x="2567122" y="30375"/>
                              </a:lnTo>
                              <a:lnTo>
                                <a:pt x="2567122" y="118856"/>
                              </a:lnTo>
                              <a:lnTo>
                                <a:pt x="2588265" y="118856"/>
                              </a:lnTo>
                              <a:lnTo>
                                <a:pt x="2588265" y="67517"/>
                              </a:lnTo>
                              <a:cubicBezTo>
                                <a:pt x="2588265" y="64546"/>
                                <a:pt x="2588709" y="61701"/>
                                <a:pt x="2589586" y="59010"/>
                              </a:cubicBezTo>
                              <a:cubicBezTo>
                                <a:pt x="2590475" y="56317"/>
                                <a:pt x="2591733" y="53942"/>
                                <a:pt x="2593385" y="51911"/>
                              </a:cubicBezTo>
                              <a:cubicBezTo>
                                <a:pt x="2595037" y="49880"/>
                                <a:pt x="2597044" y="48279"/>
                                <a:pt x="2599420" y="47124"/>
                              </a:cubicBezTo>
                              <a:cubicBezTo>
                                <a:pt x="2601784" y="45968"/>
                                <a:pt x="2604401" y="45397"/>
                                <a:pt x="2607260" y="45397"/>
                              </a:cubicBezTo>
                              <a:cubicBezTo>
                                <a:pt x="2610894" y="45397"/>
                                <a:pt x="2613867" y="46108"/>
                                <a:pt x="2616180" y="47543"/>
                              </a:cubicBezTo>
                              <a:cubicBezTo>
                                <a:pt x="2618492" y="48965"/>
                                <a:pt x="2620232" y="51086"/>
                                <a:pt x="2621389" y="53892"/>
                              </a:cubicBezTo>
                              <a:cubicBezTo>
                                <a:pt x="2622545" y="56698"/>
                                <a:pt x="2623117" y="60140"/>
                                <a:pt x="2623117" y="64216"/>
                              </a:cubicBezTo>
                              <a:lnTo>
                                <a:pt x="2623117" y="118856"/>
                              </a:lnTo>
                              <a:lnTo>
                                <a:pt x="2644259" y="118856"/>
                              </a:lnTo>
                              <a:lnTo>
                                <a:pt x="2644259" y="59923"/>
                              </a:lnTo>
                              <a:cubicBezTo>
                                <a:pt x="2644259" y="52762"/>
                                <a:pt x="2643027" y="46819"/>
                                <a:pt x="2640549" y="42095"/>
                              </a:cubicBezTo>
                              <a:cubicBezTo>
                                <a:pt x="2638071" y="37359"/>
                                <a:pt x="2634603" y="33803"/>
                                <a:pt x="2630143" y="31441"/>
                              </a:cubicBezTo>
                              <a:close/>
                              <a:moveTo>
                                <a:pt x="1335427" y="100114"/>
                              </a:moveTo>
                              <a:cubicBezTo>
                                <a:pt x="1332339" y="102590"/>
                                <a:pt x="1328539" y="103834"/>
                                <a:pt x="1324029" y="103834"/>
                              </a:cubicBezTo>
                              <a:cubicBezTo>
                                <a:pt x="1317308" y="103834"/>
                                <a:pt x="1312187" y="101320"/>
                                <a:pt x="1308668" y="96317"/>
                              </a:cubicBezTo>
                              <a:cubicBezTo>
                                <a:pt x="1305148" y="91314"/>
                                <a:pt x="1303382" y="84126"/>
                                <a:pt x="1303382" y="74781"/>
                              </a:cubicBezTo>
                              <a:cubicBezTo>
                                <a:pt x="1303382" y="65206"/>
                                <a:pt x="1305060" y="57918"/>
                                <a:pt x="1308414" y="52901"/>
                              </a:cubicBezTo>
                              <a:cubicBezTo>
                                <a:pt x="1311781" y="47899"/>
                                <a:pt x="1316761" y="45397"/>
                                <a:pt x="1323368" y="45397"/>
                              </a:cubicBezTo>
                              <a:cubicBezTo>
                                <a:pt x="1327777" y="45397"/>
                                <a:pt x="1331602" y="46679"/>
                                <a:pt x="1334842" y="49270"/>
                              </a:cubicBezTo>
                              <a:cubicBezTo>
                                <a:pt x="1338095" y="51860"/>
                                <a:pt x="1340216" y="56013"/>
                                <a:pt x="1341207" y="61739"/>
                              </a:cubicBezTo>
                              <a:lnTo>
                                <a:pt x="1362350" y="61739"/>
                              </a:lnTo>
                              <a:cubicBezTo>
                                <a:pt x="1361474" y="54248"/>
                                <a:pt x="1359212" y="48000"/>
                                <a:pt x="1355578" y="42996"/>
                              </a:cubicBezTo>
                              <a:cubicBezTo>
                                <a:pt x="1351944" y="37993"/>
                                <a:pt x="1347345" y="34222"/>
                                <a:pt x="1341780" y="31695"/>
                              </a:cubicBezTo>
                              <a:cubicBezTo>
                                <a:pt x="1336227" y="29156"/>
                                <a:pt x="1330090" y="27899"/>
                                <a:pt x="1323368" y="27899"/>
                              </a:cubicBezTo>
                              <a:cubicBezTo>
                                <a:pt x="1314894" y="27899"/>
                                <a:pt x="1307512" y="29714"/>
                                <a:pt x="1301235" y="33346"/>
                              </a:cubicBezTo>
                              <a:cubicBezTo>
                                <a:pt x="1294959" y="36977"/>
                                <a:pt x="1290117" y="42286"/>
                                <a:pt x="1286699" y="49270"/>
                              </a:cubicBezTo>
                              <a:cubicBezTo>
                                <a:pt x="1283282" y="56254"/>
                                <a:pt x="1281579" y="64762"/>
                                <a:pt x="1281579" y="74781"/>
                              </a:cubicBezTo>
                              <a:cubicBezTo>
                                <a:pt x="1281579" y="84355"/>
                                <a:pt x="1283282" y="92609"/>
                                <a:pt x="1286699" y="99542"/>
                              </a:cubicBezTo>
                              <a:cubicBezTo>
                                <a:pt x="1290117" y="106476"/>
                                <a:pt x="1294933" y="111834"/>
                                <a:pt x="1301146" y="115631"/>
                              </a:cubicBezTo>
                              <a:cubicBezTo>
                                <a:pt x="1307372" y="119428"/>
                                <a:pt x="1314830" y="121333"/>
                                <a:pt x="1323534" y="121333"/>
                              </a:cubicBezTo>
                              <a:cubicBezTo>
                                <a:pt x="1333559" y="121333"/>
                                <a:pt x="1342148" y="118691"/>
                                <a:pt x="1349301" y="113409"/>
                              </a:cubicBezTo>
                              <a:cubicBezTo>
                                <a:pt x="1356455" y="108127"/>
                                <a:pt x="1361029" y="99923"/>
                                <a:pt x="1363011" y="88812"/>
                              </a:cubicBezTo>
                              <a:lnTo>
                                <a:pt x="1341703" y="88812"/>
                              </a:lnTo>
                              <a:cubicBezTo>
                                <a:pt x="1340598" y="93866"/>
                                <a:pt x="1338514" y="97638"/>
                                <a:pt x="1335427" y="100114"/>
                              </a:cubicBezTo>
                              <a:close/>
                              <a:moveTo>
                                <a:pt x="1536688" y="31441"/>
                              </a:moveTo>
                              <a:cubicBezTo>
                                <a:pt x="1532228" y="29080"/>
                                <a:pt x="1527031" y="27899"/>
                                <a:pt x="1521085" y="27899"/>
                              </a:cubicBezTo>
                              <a:cubicBezTo>
                                <a:pt x="1514910" y="27899"/>
                                <a:pt x="1509433" y="29346"/>
                                <a:pt x="1504644" y="32267"/>
                              </a:cubicBezTo>
                              <a:cubicBezTo>
                                <a:pt x="1500643" y="34706"/>
                                <a:pt x="1497476" y="38398"/>
                                <a:pt x="1494822" y="42872"/>
                              </a:cubicBezTo>
                              <a:lnTo>
                                <a:pt x="1494822" y="30375"/>
                              </a:lnTo>
                              <a:lnTo>
                                <a:pt x="1473679" y="30375"/>
                              </a:lnTo>
                              <a:lnTo>
                                <a:pt x="1473679" y="118856"/>
                              </a:lnTo>
                              <a:lnTo>
                                <a:pt x="1494822" y="118856"/>
                              </a:lnTo>
                              <a:lnTo>
                                <a:pt x="1494822" y="67517"/>
                              </a:lnTo>
                              <a:cubicBezTo>
                                <a:pt x="1494822" y="64546"/>
                                <a:pt x="1495254" y="61701"/>
                                <a:pt x="1496143" y="59010"/>
                              </a:cubicBezTo>
                              <a:cubicBezTo>
                                <a:pt x="1497020" y="56317"/>
                                <a:pt x="1498291" y="53942"/>
                                <a:pt x="1499943" y="51911"/>
                              </a:cubicBezTo>
                              <a:cubicBezTo>
                                <a:pt x="1501594" y="49880"/>
                                <a:pt x="1503601" y="48279"/>
                                <a:pt x="1505965" y="47124"/>
                              </a:cubicBezTo>
                              <a:cubicBezTo>
                                <a:pt x="1508340" y="45968"/>
                                <a:pt x="1510945" y="45397"/>
                                <a:pt x="1513817" y="45397"/>
                              </a:cubicBezTo>
                              <a:cubicBezTo>
                                <a:pt x="1517451" y="45397"/>
                                <a:pt x="1520424" y="46108"/>
                                <a:pt x="1522736" y="47543"/>
                              </a:cubicBezTo>
                              <a:cubicBezTo>
                                <a:pt x="1525049" y="48965"/>
                                <a:pt x="1526777" y="51086"/>
                                <a:pt x="1527934" y="53892"/>
                              </a:cubicBezTo>
                              <a:cubicBezTo>
                                <a:pt x="1529089" y="56698"/>
                                <a:pt x="1529674" y="60140"/>
                                <a:pt x="1529674" y="64216"/>
                              </a:cubicBezTo>
                              <a:lnTo>
                                <a:pt x="1529674" y="118856"/>
                              </a:lnTo>
                              <a:lnTo>
                                <a:pt x="1550816" y="118856"/>
                              </a:lnTo>
                              <a:lnTo>
                                <a:pt x="1550816" y="59923"/>
                              </a:lnTo>
                              <a:cubicBezTo>
                                <a:pt x="1550816" y="52762"/>
                                <a:pt x="1549571" y="46819"/>
                                <a:pt x="1547094" y="42095"/>
                              </a:cubicBezTo>
                              <a:cubicBezTo>
                                <a:pt x="1544616" y="37359"/>
                                <a:pt x="1541147" y="33803"/>
                                <a:pt x="1536688" y="31441"/>
                              </a:cubicBezTo>
                              <a:close/>
                              <a:moveTo>
                                <a:pt x="1438573" y="33587"/>
                              </a:moveTo>
                              <a:cubicBezTo>
                                <a:pt x="1432246" y="29790"/>
                                <a:pt x="1424723" y="27899"/>
                                <a:pt x="1416033" y="27899"/>
                              </a:cubicBezTo>
                              <a:cubicBezTo>
                                <a:pt x="1407443" y="27899"/>
                                <a:pt x="1399946" y="29714"/>
                                <a:pt x="1393569" y="33346"/>
                              </a:cubicBezTo>
                              <a:cubicBezTo>
                                <a:pt x="1387178" y="36977"/>
                                <a:pt x="1382248" y="42286"/>
                                <a:pt x="1378779" y="49270"/>
                              </a:cubicBezTo>
                              <a:cubicBezTo>
                                <a:pt x="1375310" y="56254"/>
                                <a:pt x="1373582" y="64762"/>
                                <a:pt x="1373582" y="74781"/>
                              </a:cubicBezTo>
                              <a:cubicBezTo>
                                <a:pt x="1373582" y="84355"/>
                                <a:pt x="1375285" y="92634"/>
                                <a:pt x="1378702" y="99619"/>
                              </a:cubicBezTo>
                              <a:cubicBezTo>
                                <a:pt x="1382108" y="106603"/>
                                <a:pt x="1386987" y="111974"/>
                                <a:pt x="1393314" y="115720"/>
                              </a:cubicBezTo>
                              <a:cubicBezTo>
                                <a:pt x="1399655" y="119453"/>
                                <a:pt x="1407215" y="121333"/>
                                <a:pt x="1416033" y="121333"/>
                              </a:cubicBezTo>
                              <a:cubicBezTo>
                                <a:pt x="1424622" y="121333"/>
                                <a:pt x="1432080" y="119517"/>
                                <a:pt x="1438408" y="115886"/>
                              </a:cubicBezTo>
                              <a:cubicBezTo>
                                <a:pt x="1444747" y="112254"/>
                                <a:pt x="1449639" y="106971"/>
                                <a:pt x="1453108" y="100037"/>
                              </a:cubicBezTo>
                              <a:cubicBezTo>
                                <a:pt x="1456577" y="93105"/>
                                <a:pt x="1458318" y="84685"/>
                                <a:pt x="1458318" y="74781"/>
                              </a:cubicBezTo>
                              <a:cubicBezTo>
                                <a:pt x="1458318" y="65092"/>
                                <a:pt x="1456603" y="56749"/>
                                <a:pt x="1453197" y="49765"/>
                              </a:cubicBezTo>
                              <a:cubicBezTo>
                                <a:pt x="1449780" y="42781"/>
                                <a:pt x="1444913" y="37384"/>
                                <a:pt x="1438573" y="33587"/>
                              </a:cubicBezTo>
                              <a:close/>
                              <a:moveTo>
                                <a:pt x="1431229" y="96317"/>
                              </a:moveTo>
                              <a:cubicBezTo>
                                <a:pt x="1427696" y="101320"/>
                                <a:pt x="1422639" y="103834"/>
                                <a:pt x="1416033" y="103834"/>
                              </a:cubicBezTo>
                              <a:cubicBezTo>
                                <a:pt x="1409311" y="103834"/>
                                <a:pt x="1404191" y="101295"/>
                                <a:pt x="1400671" y="96241"/>
                              </a:cubicBezTo>
                              <a:cubicBezTo>
                                <a:pt x="1397139" y="91174"/>
                                <a:pt x="1395386" y="84025"/>
                                <a:pt x="1395386" y="74781"/>
                              </a:cubicBezTo>
                              <a:cubicBezTo>
                                <a:pt x="1395386" y="65206"/>
                                <a:pt x="1397139" y="57918"/>
                                <a:pt x="1400671" y="52901"/>
                              </a:cubicBezTo>
                              <a:cubicBezTo>
                                <a:pt x="1404191" y="47899"/>
                                <a:pt x="1409311" y="45397"/>
                                <a:pt x="1416033" y="45397"/>
                              </a:cubicBezTo>
                              <a:cubicBezTo>
                                <a:pt x="1422639" y="45397"/>
                                <a:pt x="1427696" y="47923"/>
                                <a:pt x="1431229" y="52991"/>
                              </a:cubicBezTo>
                              <a:cubicBezTo>
                                <a:pt x="1434748" y="58044"/>
                                <a:pt x="1436515" y="65308"/>
                                <a:pt x="1436515" y="74781"/>
                              </a:cubicBezTo>
                              <a:cubicBezTo>
                                <a:pt x="1436515" y="84126"/>
                                <a:pt x="1434748" y="91314"/>
                                <a:pt x="1431229" y="96317"/>
                              </a:cubicBezTo>
                              <a:close/>
                              <a:moveTo>
                                <a:pt x="1241200" y="100533"/>
                              </a:moveTo>
                              <a:cubicBezTo>
                                <a:pt x="1237832" y="102844"/>
                                <a:pt x="1233677" y="103999"/>
                                <a:pt x="1228723" y="103999"/>
                              </a:cubicBezTo>
                              <a:cubicBezTo>
                                <a:pt x="1221785" y="103999"/>
                                <a:pt x="1216474" y="101460"/>
                                <a:pt x="1212789" y="96406"/>
                              </a:cubicBezTo>
                              <a:cubicBezTo>
                                <a:pt x="1209668" y="92130"/>
                                <a:pt x="1207951" y="86232"/>
                                <a:pt x="1207465" y="78907"/>
                              </a:cubicBezTo>
                              <a:lnTo>
                                <a:pt x="1269852" y="78907"/>
                              </a:lnTo>
                              <a:lnTo>
                                <a:pt x="1269852" y="73956"/>
                              </a:lnTo>
                              <a:cubicBezTo>
                                <a:pt x="1269852" y="64381"/>
                                <a:pt x="1268149" y="56178"/>
                                <a:pt x="1264731" y="49359"/>
                              </a:cubicBezTo>
                              <a:cubicBezTo>
                                <a:pt x="1261313" y="42527"/>
                                <a:pt x="1256472" y="37244"/>
                                <a:pt x="1250196" y="33511"/>
                              </a:cubicBezTo>
                              <a:cubicBezTo>
                                <a:pt x="1243919" y="29765"/>
                                <a:pt x="1236485" y="27899"/>
                                <a:pt x="1227897" y="27899"/>
                              </a:cubicBezTo>
                              <a:cubicBezTo>
                                <a:pt x="1219422" y="27899"/>
                                <a:pt x="1211989" y="29714"/>
                                <a:pt x="1205598" y="33346"/>
                              </a:cubicBezTo>
                              <a:cubicBezTo>
                                <a:pt x="1199207" y="36977"/>
                                <a:pt x="1194289" y="42286"/>
                                <a:pt x="1190821" y="49270"/>
                              </a:cubicBezTo>
                              <a:cubicBezTo>
                                <a:pt x="1187352" y="56254"/>
                                <a:pt x="1185612" y="64762"/>
                                <a:pt x="1185612" y="74781"/>
                              </a:cubicBezTo>
                              <a:cubicBezTo>
                                <a:pt x="1185612" y="84355"/>
                                <a:pt x="1187352" y="92634"/>
                                <a:pt x="1190821" y="99619"/>
                              </a:cubicBezTo>
                              <a:cubicBezTo>
                                <a:pt x="1194289" y="106603"/>
                                <a:pt x="1199270" y="111974"/>
                                <a:pt x="1205763" y="115720"/>
                              </a:cubicBezTo>
                              <a:cubicBezTo>
                                <a:pt x="1212256" y="119453"/>
                                <a:pt x="1219918" y="121333"/>
                                <a:pt x="1228723" y="121333"/>
                              </a:cubicBezTo>
                              <a:cubicBezTo>
                                <a:pt x="1239294" y="121333"/>
                                <a:pt x="1248302" y="118653"/>
                                <a:pt x="1255735" y="113320"/>
                              </a:cubicBezTo>
                              <a:cubicBezTo>
                                <a:pt x="1263168" y="107987"/>
                                <a:pt x="1268085" y="100202"/>
                                <a:pt x="1270512" y="89968"/>
                              </a:cubicBezTo>
                              <a:lnTo>
                                <a:pt x="1248213" y="89968"/>
                              </a:lnTo>
                              <a:cubicBezTo>
                                <a:pt x="1246892" y="94692"/>
                                <a:pt x="1244554" y="98221"/>
                                <a:pt x="1241200" y="100533"/>
                              </a:cubicBezTo>
                              <a:close/>
                              <a:moveTo>
                                <a:pt x="1212535" y="52826"/>
                              </a:moveTo>
                              <a:cubicBezTo>
                                <a:pt x="1216055" y="47758"/>
                                <a:pt x="1221175" y="45232"/>
                                <a:pt x="1227897" y="45232"/>
                              </a:cubicBezTo>
                              <a:cubicBezTo>
                                <a:pt x="1234503" y="45232"/>
                                <a:pt x="1239574" y="47733"/>
                                <a:pt x="1243093" y="52736"/>
                              </a:cubicBezTo>
                              <a:cubicBezTo>
                                <a:pt x="1245432" y="56071"/>
                                <a:pt x="1246923" y="60452"/>
                                <a:pt x="1247709" y="65701"/>
                              </a:cubicBezTo>
                              <a:lnTo>
                                <a:pt x="1207970" y="65701"/>
                              </a:lnTo>
                              <a:cubicBezTo>
                                <a:pt x="1208771" y="60481"/>
                                <a:pt x="1210241" y="56119"/>
                                <a:pt x="1212535" y="52826"/>
                              </a:cubicBezTo>
                              <a:close/>
                              <a:moveTo>
                                <a:pt x="1812608" y="100114"/>
                              </a:moveTo>
                              <a:cubicBezTo>
                                <a:pt x="1809534" y="102590"/>
                                <a:pt x="1805734" y="103834"/>
                                <a:pt x="1801212" y="103834"/>
                              </a:cubicBezTo>
                              <a:cubicBezTo>
                                <a:pt x="1794503" y="103834"/>
                                <a:pt x="1789382" y="101320"/>
                                <a:pt x="1785850" y="96317"/>
                              </a:cubicBezTo>
                              <a:cubicBezTo>
                                <a:pt x="1782330" y="91314"/>
                                <a:pt x="1780565" y="84126"/>
                                <a:pt x="1780565" y="74781"/>
                              </a:cubicBezTo>
                              <a:cubicBezTo>
                                <a:pt x="1780565" y="65206"/>
                                <a:pt x="1782254" y="57918"/>
                                <a:pt x="1785608" y="52901"/>
                              </a:cubicBezTo>
                              <a:cubicBezTo>
                                <a:pt x="1788963" y="47899"/>
                                <a:pt x="1793944" y="45397"/>
                                <a:pt x="1800551" y="45397"/>
                              </a:cubicBezTo>
                              <a:cubicBezTo>
                                <a:pt x="1804960" y="45397"/>
                                <a:pt x="1808784" y="46679"/>
                                <a:pt x="1812037" y="49270"/>
                              </a:cubicBezTo>
                              <a:cubicBezTo>
                                <a:pt x="1815289" y="51860"/>
                                <a:pt x="1817399" y="56013"/>
                                <a:pt x="1818390" y="61739"/>
                              </a:cubicBezTo>
                              <a:lnTo>
                                <a:pt x="1839532" y="61739"/>
                              </a:lnTo>
                              <a:cubicBezTo>
                                <a:pt x="1838655" y="54248"/>
                                <a:pt x="1836394" y="48000"/>
                                <a:pt x="1832760" y="42996"/>
                              </a:cubicBezTo>
                              <a:cubicBezTo>
                                <a:pt x="1829126" y="37993"/>
                                <a:pt x="1824540" y="34222"/>
                                <a:pt x="1818974" y="31695"/>
                              </a:cubicBezTo>
                              <a:cubicBezTo>
                                <a:pt x="1813409" y="29156"/>
                                <a:pt x="1807272" y="27899"/>
                                <a:pt x="1800551" y="27899"/>
                              </a:cubicBezTo>
                              <a:cubicBezTo>
                                <a:pt x="1792075" y="27899"/>
                                <a:pt x="1784693" y="29714"/>
                                <a:pt x="1778417" y="33346"/>
                              </a:cubicBezTo>
                              <a:cubicBezTo>
                                <a:pt x="1772140" y="36977"/>
                                <a:pt x="1767300" y="42286"/>
                                <a:pt x="1763881" y="49270"/>
                              </a:cubicBezTo>
                              <a:cubicBezTo>
                                <a:pt x="1760476" y="56254"/>
                                <a:pt x="1758761" y="64762"/>
                                <a:pt x="1758761" y="74781"/>
                              </a:cubicBezTo>
                              <a:cubicBezTo>
                                <a:pt x="1758761" y="84355"/>
                                <a:pt x="1760476" y="92609"/>
                                <a:pt x="1763881" y="99542"/>
                              </a:cubicBezTo>
                              <a:cubicBezTo>
                                <a:pt x="1767300" y="106476"/>
                                <a:pt x="1772115" y="111834"/>
                                <a:pt x="1778340" y="115631"/>
                              </a:cubicBezTo>
                              <a:cubicBezTo>
                                <a:pt x="1784566" y="119428"/>
                                <a:pt x="1792025" y="121333"/>
                                <a:pt x="1800716" y="121333"/>
                              </a:cubicBezTo>
                              <a:cubicBezTo>
                                <a:pt x="1810741" y="121333"/>
                                <a:pt x="1819330" y="118691"/>
                                <a:pt x="1826483" y="113409"/>
                              </a:cubicBezTo>
                              <a:cubicBezTo>
                                <a:pt x="1833650" y="108127"/>
                                <a:pt x="1838211" y="99923"/>
                                <a:pt x="1840193" y="88812"/>
                              </a:cubicBezTo>
                              <a:lnTo>
                                <a:pt x="1818885" y="88812"/>
                              </a:lnTo>
                              <a:cubicBezTo>
                                <a:pt x="1817793" y="93866"/>
                                <a:pt x="1815696" y="97638"/>
                                <a:pt x="1812608" y="100114"/>
                              </a:cubicBezTo>
                              <a:close/>
                              <a:moveTo>
                                <a:pt x="1878844" y="10070"/>
                              </a:moveTo>
                              <a:lnTo>
                                <a:pt x="1857702" y="10070"/>
                              </a:lnTo>
                              <a:lnTo>
                                <a:pt x="1857702" y="30375"/>
                              </a:lnTo>
                              <a:lnTo>
                                <a:pt x="1846304" y="30375"/>
                              </a:lnTo>
                              <a:lnTo>
                                <a:pt x="1846304" y="46717"/>
                              </a:lnTo>
                              <a:lnTo>
                                <a:pt x="1857702" y="46717"/>
                              </a:lnTo>
                              <a:lnTo>
                                <a:pt x="1857702" y="91289"/>
                              </a:lnTo>
                              <a:cubicBezTo>
                                <a:pt x="1857702" y="101193"/>
                                <a:pt x="1859874" y="108672"/>
                                <a:pt x="1864232" y="113739"/>
                              </a:cubicBezTo>
                              <a:cubicBezTo>
                                <a:pt x="1868578" y="118793"/>
                                <a:pt x="1875274" y="121333"/>
                                <a:pt x="1884295" y="121333"/>
                              </a:cubicBezTo>
                              <a:cubicBezTo>
                                <a:pt x="1887166" y="121333"/>
                                <a:pt x="1889746" y="121129"/>
                                <a:pt x="1892058" y="120749"/>
                              </a:cubicBezTo>
                              <a:cubicBezTo>
                                <a:pt x="1894371" y="120368"/>
                                <a:pt x="1896086" y="119847"/>
                                <a:pt x="1897179" y="119186"/>
                              </a:cubicBezTo>
                              <a:lnTo>
                                <a:pt x="1897179" y="103669"/>
                              </a:lnTo>
                              <a:lnTo>
                                <a:pt x="1893215" y="103669"/>
                              </a:lnTo>
                              <a:cubicBezTo>
                                <a:pt x="1887383" y="103669"/>
                                <a:pt x="1883532" y="102450"/>
                                <a:pt x="1881653" y="100037"/>
                              </a:cubicBezTo>
                              <a:cubicBezTo>
                                <a:pt x="1879784" y="97612"/>
                                <a:pt x="1878844" y="94095"/>
                                <a:pt x="1878844" y="89473"/>
                              </a:cubicBezTo>
                              <a:lnTo>
                                <a:pt x="1878844" y="46717"/>
                              </a:lnTo>
                              <a:lnTo>
                                <a:pt x="1897509" y="46717"/>
                              </a:lnTo>
                              <a:lnTo>
                                <a:pt x="1897509" y="30375"/>
                              </a:lnTo>
                              <a:lnTo>
                                <a:pt x="1878844" y="30375"/>
                              </a:lnTo>
                              <a:lnTo>
                                <a:pt x="1878844" y="10070"/>
                              </a:lnTo>
                              <a:close/>
                              <a:moveTo>
                                <a:pt x="1633315" y="31441"/>
                              </a:moveTo>
                              <a:cubicBezTo>
                                <a:pt x="1628856" y="29080"/>
                                <a:pt x="1623660" y="27899"/>
                                <a:pt x="1617713" y="27899"/>
                              </a:cubicBezTo>
                              <a:cubicBezTo>
                                <a:pt x="1611538" y="27899"/>
                                <a:pt x="1606062" y="29346"/>
                                <a:pt x="1601272" y="32267"/>
                              </a:cubicBezTo>
                              <a:cubicBezTo>
                                <a:pt x="1597271" y="34706"/>
                                <a:pt x="1594104" y="38398"/>
                                <a:pt x="1591450" y="42872"/>
                              </a:cubicBezTo>
                              <a:lnTo>
                                <a:pt x="1591450" y="30375"/>
                              </a:lnTo>
                              <a:lnTo>
                                <a:pt x="1570307" y="30375"/>
                              </a:lnTo>
                              <a:lnTo>
                                <a:pt x="1570307" y="118856"/>
                              </a:lnTo>
                              <a:lnTo>
                                <a:pt x="1591450" y="118856"/>
                              </a:lnTo>
                              <a:lnTo>
                                <a:pt x="1591450" y="67517"/>
                              </a:lnTo>
                              <a:cubicBezTo>
                                <a:pt x="1591450" y="64546"/>
                                <a:pt x="1591882" y="61701"/>
                                <a:pt x="1592771" y="59010"/>
                              </a:cubicBezTo>
                              <a:cubicBezTo>
                                <a:pt x="1593648" y="56317"/>
                                <a:pt x="1594919" y="53942"/>
                                <a:pt x="1596570" y="51911"/>
                              </a:cubicBezTo>
                              <a:cubicBezTo>
                                <a:pt x="1598222" y="49880"/>
                                <a:pt x="1600229" y="48279"/>
                                <a:pt x="1602593" y="47124"/>
                              </a:cubicBezTo>
                              <a:cubicBezTo>
                                <a:pt x="1604956" y="45968"/>
                                <a:pt x="1607573" y="45397"/>
                                <a:pt x="1610445" y="45397"/>
                              </a:cubicBezTo>
                              <a:cubicBezTo>
                                <a:pt x="1614079" y="45397"/>
                                <a:pt x="1617052" y="46108"/>
                                <a:pt x="1619365" y="47543"/>
                              </a:cubicBezTo>
                              <a:cubicBezTo>
                                <a:pt x="1621677" y="48965"/>
                                <a:pt x="1623405" y="51086"/>
                                <a:pt x="1624562" y="53892"/>
                              </a:cubicBezTo>
                              <a:cubicBezTo>
                                <a:pt x="1625718" y="56698"/>
                                <a:pt x="1626302" y="60140"/>
                                <a:pt x="1626302" y="64216"/>
                              </a:cubicBezTo>
                              <a:lnTo>
                                <a:pt x="1626302" y="118856"/>
                              </a:lnTo>
                              <a:lnTo>
                                <a:pt x="1647444" y="118856"/>
                              </a:lnTo>
                              <a:lnTo>
                                <a:pt x="1647444" y="59923"/>
                              </a:lnTo>
                              <a:cubicBezTo>
                                <a:pt x="1647444" y="52762"/>
                                <a:pt x="1646200" y="46819"/>
                                <a:pt x="1643722" y="42095"/>
                              </a:cubicBezTo>
                              <a:cubicBezTo>
                                <a:pt x="1641244" y="37359"/>
                                <a:pt x="1637775" y="33803"/>
                                <a:pt x="1633315" y="31441"/>
                              </a:cubicBezTo>
                              <a:close/>
                              <a:moveTo>
                                <a:pt x="1718381" y="100533"/>
                              </a:moveTo>
                              <a:cubicBezTo>
                                <a:pt x="1715027" y="102844"/>
                                <a:pt x="1710872" y="103999"/>
                                <a:pt x="1705918" y="103999"/>
                              </a:cubicBezTo>
                              <a:cubicBezTo>
                                <a:pt x="1698980" y="103999"/>
                                <a:pt x="1693656" y="101460"/>
                                <a:pt x="1689972" y="96406"/>
                              </a:cubicBezTo>
                              <a:cubicBezTo>
                                <a:pt x="1686862" y="92130"/>
                                <a:pt x="1685146" y="86232"/>
                                <a:pt x="1684660" y="78907"/>
                              </a:cubicBezTo>
                              <a:lnTo>
                                <a:pt x="1747046" y="78907"/>
                              </a:lnTo>
                              <a:lnTo>
                                <a:pt x="1747046" y="73956"/>
                              </a:lnTo>
                              <a:cubicBezTo>
                                <a:pt x="1747046" y="64381"/>
                                <a:pt x="1745331" y="56178"/>
                                <a:pt x="1741926" y="49359"/>
                              </a:cubicBezTo>
                              <a:cubicBezTo>
                                <a:pt x="1738507" y="42527"/>
                                <a:pt x="1733667" y="37244"/>
                                <a:pt x="1727390" y="33511"/>
                              </a:cubicBezTo>
                              <a:cubicBezTo>
                                <a:pt x="1721114" y="29765"/>
                                <a:pt x="1713680" y="27899"/>
                                <a:pt x="1705092" y="27899"/>
                              </a:cubicBezTo>
                              <a:cubicBezTo>
                                <a:pt x="1696604" y="27899"/>
                                <a:pt x="1689171" y="29714"/>
                                <a:pt x="1682793" y="33346"/>
                              </a:cubicBezTo>
                              <a:cubicBezTo>
                                <a:pt x="1676402" y="36977"/>
                                <a:pt x="1671472" y="42286"/>
                                <a:pt x="1668003" y="49270"/>
                              </a:cubicBezTo>
                              <a:cubicBezTo>
                                <a:pt x="1664534" y="56254"/>
                                <a:pt x="1662806" y="64762"/>
                                <a:pt x="1662806" y="74781"/>
                              </a:cubicBezTo>
                              <a:cubicBezTo>
                                <a:pt x="1662806" y="84355"/>
                                <a:pt x="1664534" y="92634"/>
                                <a:pt x="1668003" y="99619"/>
                              </a:cubicBezTo>
                              <a:cubicBezTo>
                                <a:pt x="1671472" y="106603"/>
                                <a:pt x="1676452" y="111974"/>
                                <a:pt x="1682958" y="115720"/>
                              </a:cubicBezTo>
                              <a:cubicBezTo>
                                <a:pt x="1689450" y="119453"/>
                                <a:pt x="1697099" y="121333"/>
                                <a:pt x="1705918" y="121333"/>
                              </a:cubicBezTo>
                              <a:cubicBezTo>
                                <a:pt x="1716488" y="121333"/>
                                <a:pt x="1725484" y="118653"/>
                                <a:pt x="1732918" y="113320"/>
                              </a:cubicBezTo>
                              <a:cubicBezTo>
                                <a:pt x="1740350" y="107987"/>
                                <a:pt x="1745280" y="100202"/>
                                <a:pt x="1747707" y="89968"/>
                              </a:cubicBezTo>
                              <a:lnTo>
                                <a:pt x="1725408" y="89968"/>
                              </a:lnTo>
                              <a:cubicBezTo>
                                <a:pt x="1724087" y="94692"/>
                                <a:pt x="1721736" y="98221"/>
                                <a:pt x="1718381" y="100533"/>
                              </a:cubicBezTo>
                              <a:close/>
                              <a:moveTo>
                                <a:pt x="1689730" y="52826"/>
                              </a:moveTo>
                              <a:cubicBezTo>
                                <a:pt x="1693250" y="47758"/>
                                <a:pt x="1698370" y="45232"/>
                                <a:pt x="1705092" y="45232"/>
                              </a:cubicBezTo>
                              <a:cubicBezTo>
                                <a:pt x="1711698" y="45232"/>
                                <a:pt x="1716755" y="47733"/>
                                <a:pt x="1720288" y="52736"/>
                              </a:cubicBezTo>
                              <a:cubicBezTo>
                                <a:pt x="1722627" y="56071"/>
                                <a:pt x="1724118" y="60452"/>
                                <a:pt x="1724904" y="65701"/>
                              </a:cubicBezTo>
                              <a:lnTo>
                                <a:pt x="1685162" y="65701"/>
                              </a:lnTo>
                              <a:cubicBezTo>
                                <a:pt x="1685960" y="60481"/>
                                <a:pt x="1687427" y="56119"/>
                                <a:pt x="1689730" y="52826"/>
                              </a:cubicBezTo>
                              <a:close/>
                            </a:path>
                          </a:pathLst>
                        </a:custGeom>
                        <a:solidFill>
                          <a:schemeClr val="tx1"/>
                        </a:solidFill>
                        <a:ln w="12695" cap="flat">
                          <a:noFill/>
                          <a:prstDash val="solid"/>
                          <a:miter/>
                        </a:ln>
                      </wps:spPr>
                      <wps:bodyPr/>
                    </wps:wsp>
                    <wps:wsp>
                      <wps:cNvPr id="249072146" name="Forme libre : forme 664498554"/>
                      <wps:cNvSpPr/>
                      <wps:spPr>
                        <a:xfrm>
                          <a:off x="4827319" y="0"/>
                          <a:ext cx="1355755" cy="157815"/>
                        </a:xfrm>
                        <a:custGeom>
                          <a:avLst/>
                          <a:gdLst>
                            <a:gd name="csX0" fmla="*/ 506254 w 1355755"/>
                            <a:gd name="csY0" fmla="*/ 100114 h 157815"/>
                            <a:gd name="csX1" fmla="*/ 494856 w 1355755"/>
                            <a:gd name="csY1" fmla="*/ 103834 h 157815"/>
                            <a:gd name="csX2" fmla="*/ 479495 w 1355755"/>
                            <a:gd name="csY2" fmla="*/ 96317 h 157815"/>
                            <a:gd name="csX3" fmla="*/ 474209 w 1355755"/>
                            <a:gd name="csY3" fmla="*/ 74781 h 157815"/>
                            <a:gd name="csX4" fmla="*/ 479254 w 1355755"/>
                            <a:gd name="csY4" fmla="*/ 52901 h 157815"/>
                            <a:gd name="csX5" fmla="*/ 494196 w 1355755"/>
                            <a:gd name="csY5" fmla="*/ 45397 h 157815"/>
                            <a:gd name="csX6" fmla="*/ 505682 w 1355755"/>
                            <a:gd name="csY6" fmla="*/ 49270 h 157815"/>
                            <a:gd name="csX7" fmla="*/ 512035 w 1355755"/>
                            <a:gd name="csY7" fmla="*/ 61739 h 157815"/>
                            <a:gd name="csX8" fmla="*/ 533177 w 1355755"/>
                            <a:gd name="csY8" fmla="*/ 61739 h 157815"/>
                            <a:gd name="csX9" fmla="*/ 526405 w 1355755"/>
                            <a:gd name="csY9" fmla="*/ 42996 h 157815"/>
                            <a:gd name="csX10" fmla="*/ 512619 w 1355755"/>
                            <a:gd name="csY10" fmla="*/ 31695 h 157815"/>
                            <a:gd name="csX11" fmla="*/ 494196 w 1355755"/>
                            <a:gd name="csY11" fmla="*/ 27899 h 157815"/>
                            <a:gd name="csX12" fmla="*/ 472062 w 1355755"/>
                            <a:gd name="csY12" fmla="*/ 33346 h 157815"/>
                            <a:gd name="csX13" fmla="*/ 457527 w 1355755"/>
                            <a:gd name="csY13" fmla="*/ 49270 h 157815"/>
                            <a:gd name="csX14" fmla="*/ 452406 w 1355755"/>
                            <a:gd name="csY14" fmla="*/ 74781 h 157815"/>
                            <a:gd name="csX15" fmla="*/ 457527 w 1355755"/>
                            <a:gd name="csY15" fmla="*/ 99542 h 157815"/>
                            <a:gd name="csX16" fmla="*/ 471986 w 1355755"/>
                            <a:gd name="csY16" fmla="*/ 115631 h 157815"/>
                            <a:gd name="csX17" fmla="*/ 494361 w 1355755"/>
                            <a:gd name="csY17" fmla="*/ 121333 h 157815"/>
                            <a:gd name="csX18" fmla="*/ 520128 w 1355755"/>
                            <a:gd name="csY18" fmla="*/ 113409 h 157815"/>
                            <a:gd name="csX19" fmla="*/ 533838 w 1355755"/>
                            <a:gd name="csY19" fmla="*/ 88812 h 157815"/>
                            <a:gd name="csX20" fmla="*/ 512530 w 1355755"/>
                            <a:gd name="csY20" fmla="*/ 88812 h 157815"/>
                            <a:gd name="csX21" fmla="*/ 506254 w 1355755"/>
                            <a:gd name="csY21" fmla="*/ 100114 h 157815"/>
                            <a:gd name="csX22" fmla="*/ 1179424 w 1355755"/>
                            <a:gd name="csY22" fmla="*/ 33587 h 157815"/>
                            <a:gd name="csX23" fmla="*/ 1156884 w 1355755"/>
                            <a:gd name="csY23" fmla="*/ 27899 h 157815"/>
                            <a:gd name="csX24" fmla="*/ 1134420 w 1355755"/>
                            <a:gd name="csY24" fmla="*/ 33346 h 157815"/>
                            <a:gd name="csX25" fmla="*/ 1119630 w 1355755"/>
                            <a:gd name="csY25" fmla="*/ 49270 h 157815"/>
                            <a:gd name="csX26" fmla="*/ 1114433 w 1355755"/>
                            <a:gd name="csY26" fmla="*/ 74781 h 157815"/>
                            <a:gd name="csX27" fmla="*/ 1119554 w 1355755"/>
                            <a:gd name="csY27" fmla="*/ 99619 h 157815"/>
                            <a:gd name="csX28" fmla="*/ 1134165 w 1355755"/>
                            <a:gd name="csY28" fmla="*/ 115720 h 157815"/>
                            <a:gd name="csX29" fmla="*/ 1156884 w 1355755"/>
                            <a:gd name="csY29" fmla="*/ 121333 h 157815"/>
                            <a:gd name="csX30" fmla="*/ 1179259 w 1355755"/>
                            <a:gd name="csY30" fmla="*/ 115886 h 157815"/>
                            <a:gd name="csX31" fmla="*/ 1193960 w 1355755"/>
                            <a:gd name="csY31" fmla="*/ 100037 h 157815"/>
                            <a:gd name="csX32" fmla="*/ 1199169 w 1355755"/>
                            <a:gd name="csY32" fmla="*/ 74781 h 157815"/>
                            <a:gd name="csX33" fmla="*/ 1194048 w 1355755"/>
                            <a:gd name="csY33" fmla="*/ 49765 h 157815"/>
                            <a:gd name="csX34" fmla="*/ 1179424 w 1355755"/>
                            <a:gd name="csY34" fmla="*/ 33587 h 157815"/>
                            <a:gd name="csX35" fmla="*/ 1172080 w 1355755"/>
                            <a:gd name="csY35" fmla="*/ 96317 h 157815"/>
                            <a:gd name="csX36" fmla="*/ 1156884 w 1355755"/>
                            <a:gd name="csY36" fmla="*/ 103834 h 157815"/>
                            <a:gd name="csX37" fmla="*/ 1141522 w 1355755"/>
                            <a:gd name="csY37" fmla="*/ 96241 h 157815"/>
                            <a:gd name="csX38" fmla="*/ 1136237 w 1355755"/>
                            <a:gd name="csY38" fmla="*/ 74781 h 157815"/>
                            <a:gd name="csX39" fmla="*/ 1141522 w 1355755"/>
                            <a:gd name="csY39" fmla="*/ 52901 h 157815"/>
                            <a:gd name="csX40" fmla="*/ 1156884 w 1355755"/>
                            <a:gd name="csY40" fmla="*/ 45397 h 157815"/>
                            <a:gd name="csX41" fmla="*/ 1172080 w 1355755"/>
                            <a:gd name="csY41" fmla="*/ 52991 h 157815"/>
                            <a:gd name="csX42" fmla="*/ 1177366 w 1355755"/>
                            <a:gd name="csY42" fmla="*/ 74781 h 157815"/>
                            <a:gd name="csX43" fmla="*/ 1172080 w 1355755"/>
                            <a:gd name="csY43" fmla="*/ 96317 h 157815"/>
                            <a:gd name="csX44" fmla="*/ 0 w 1355755"/>
                            <a:gd name="csY44" fmla="*/ 20470 h 157815"/>
                            <a:gd name="csX45" fmla="*/ 21143 w 1355755"/>
                            <a:gd name="csY45" fmla="*/ 20470 h 157815"/>
                            <a:gd name="csX46" fmla="*/ 21143 w 1355755"/>
                            <a:gd name="csY46" fmla="*/ 0 h 157815"/>
                            <a:gd name="csX47" fmla="*/ 0 w 1355755"/>
                            <a:gd name="csY47" fmla="*/ 0 h 157815"/>
                            <a:gd name="csX48" fmla="*/ 0 w 1355755"/>
                            <a:gd name="csY48" fmla="*/ 20470 h 157815"/>
                            <a:gd name="csX49" fmla="*/ 412027 w 1355755"/>
                            <a:gd name="csY49" fmla="*/ 100533 h 157815"/>
                            <a:gd name="csX50" fmla="*/ 399550 w 1355755"/>
                            <a:gd name="csY50" fmla="*/ 103999 h 157815"/>
                            <a:gd name="csX51" fmla="*/ 383616 w 1355755"/>
                            <a:gd name="csY51" fmla="*/ 96406 h 157815"/>
                            <a:gd name="csX52" fmla="*/ 378292 w 1355755"/>
                            <a:gd name="csY52" fmla="*/ 78907 h 157815"/>
                            <a:gd name="csX53" fmla="*/ 440679 w 1355755"/>
                            <a:gd name="csY53" fmla="*/ 78907 h 157815"/>
                            <a:gd name="csX54" fmla="*/ 440679 w 1355755"/>
                            <a:gd name="csY54" fmla="*/ 73956 h 157815"/>
                            <a:gd name="csX55" fmla="*/ 435558 w 1355755"/>
                            <a:gd name="csY55" fmla="*/ 49359 h 157815"/>
                            <a:gd name="csX56" fmla="*/ 421023 w 1355755"/>
                            <a:gd name="csY56" fmla="*/ 33511 h 157815"/>
                            <a:gd name="csX57" fmla="*/ 398724 w 1355755"/>
                            <a:gd name="csY57" fmla="*/ 27899 h 157815"/>
                            <a:gd name="csX58" fmla="*/ 376425 w 1355755"/>
                            <a:gd name="csY58" fmla="*/ 33346 h 157815"/>
                            <a:gd name="csX59" fmla="*/ 361648 w 1355755"/>
                            <a:gd name="csY59" fmla="*/ 49270 h 157815"/>
                            <a:gd name="csX60" fmla="*/ 356439 w 1355755"/>
                            <a:gd name="csY60" fmla="*/ 74781 h 157815"/>
                            <a:gd name="csX61" fmla="*/ 361648 w 1355755"/>
                            <a:gd name="csY61" fmla="*/ 99619 h 157815"/>
                            <a:gd name="csX62" fmla="*/ 376590 w 1355755"/>
                            <a:gd name="csY62" fmla="*/ 115720 h 157815"/>
                            <a:gd name="csX63" fmla="*/ 399550 w 1355755"/>
                            <a:gd name="csY63" fmla="*/ 121333 h 157815"/>
                            <a:gd name="csX64" fmla="*/ 426562 w 1355755"/>
                            <a:gd name="csY64" fmla="*/ 113320 h 157815"/>
                            <a:gd name="csX65" fmla="*/ 441339 w 1355755"/>
                            <a:gd name="csY65" fmla="*/ 89968 h 157815"/>
                            <a:gd name="csX66" fmla="*/ 419041 w 1355755"/>
                            <a:gd name="csY66" fmla="*/ 89968 h 157815"/>
                            <a:gd name="csX67" fmla="*/ 412027 w 1355755"/>
                            <a:gd name="csY67" fmla="*/ 100533 h 157815"/>
                            <a:gd name="csX68" fmla="*/ 383363 w 1355755"/>
                            <a:gd name="csY68" fmla="*/ 52826 h 157815"/>
                            <a:gd name="csX69" fmla="*/ 398724 w 1355755"/>
                            <a:gd name="csY69" fmla="*/ 45232 h 157815"/>
                            <a:gd name="csX70" fmla="*/ 413920 w 1355755"/>
                            <a:gd name="csY70" fmla="*/ 52736 h 157815"/>
                            <a:gd name="csX71" fmla="*/ 418540 w 1355755"/>
                            <a:gd name="csY71" fmla="*/ 65701 h 157815"/>
                            <a:gd name="csX72" fmla="*/ 378797 w 1355755"/>
                            <a:gd name="csY72" fmla="*/ 65701 h 157815"/>
                            <a:gd name="csX73" fmla="*/ 383363 w 1355755"/>
                            <a:gd name="csY73" fmla="*/ 52826 h 157815"/>
                            <a:gd name="csX74" fmla="*/ 342411 w 1355755"/>
                            <a:gd name="csY74" fmla="*/ 27899 h 157815"/>
                            <a:gd name="csX75" fmla="*/ 327698 w 1355755"/>
                            <a:gd name="csY75" fmla="*/ 32432 h 157815"/>
                            <a:gd name="csX76" fmla="*/ 318118 w 1355755"/>
                            <a:gd name="csY76" fmla="*/ 43996 h 157815"/>
                            <a:gd name="csX77" fmla="*/ 318118 w 1355755"/>
                            <a:gd name="csY77" fmla="*/ 30375 h 157815"/>
                            <a:gd name="csX78" fmla="*/ 296975 w 1355755"/>
                            <a:gd name="csY78" fmla="*/ 30375 h 157815"/>
                            <a:gd name="csX79" fmla="*/ 296975 w 1355755"/>
                            <a:gd name="csY79" fmla="*/ 118856 h 157815"/>
                            <a:gd name="csX80" fmla="*/ 318118 w 1355755"/>
                            <a:gd name="csY80" fmla="*/ 118856 h 157815"/>
                            <a:gd name="csX81" fmla="*/ 318118 w 1355755"/>
                            <a:gd name="csY81" fmla="*/ 71809 h 157815"/>
                            <a:gd name="csX82" fmla="*/ 319528 w 1355755"/>
                            <a:gd name="csY82" fmla="*/ 61816 h 157815"/>
                            <a:gd name="csX83" fmla="*/ 323746 w 1355755"/>
                            <a:gd name="csY83" fmla="*/ 54222 h 157815"/>
                            <a:gd name="csX84" fmla="*/ 330925 w 1355755"/>
                            <a:gd name="csY84" fmla="*/ 49270 h 157815"/>
                            <a:gd name="csX85" fmla="*/ 341243 w 1355755"/>
                            <a:gd name="csY85" fmla="*/ 47543 h 157815"/>
                            <a:gd name="csX86" fmla="*/ 346528 w 1355755"/>
                            <a:gd name="csY86" fmla="*/ 47784 h 157815"/>
                            <a:gd name="csX87" fmla="*/ 350988 w 1355755"/>
                            <a:gd name="csY87" fmla="*/ 48698 h 157815"/>
                            <a:gd name="csX88" fmla="*/ 350988 w 1355755"/>
                            <a:gd name="csY88" fmla="*/ 30375 h 157815"/>
                            <a:gd name="csX89" fmla="*/ 347443 w 1355755"/>
                            <a:gd name="csY89" fmla="*/ 28559 h 157815"/>
                            <a:gd name="csX90" fmla="*/ 342411 w 1355755"/>
                            <a:gd name="csY90" fmla="*/ 27899 h 157815"/>
                            <a:gd name="csX91" fmla="*/ 232404 w 1355755"/>
                            <a:gd name="csY91" fmla="*/ 82869 h 157815"/>
                            <a:gd name="csX92" fmla="*/ 277662 w 1355755"/>
                            <a:gd name="csY92" fmla="*/ 82869 h 157815"/>
                            <a:gd name="csX93" fmla="*/ 277662 w 1355755"/>
                            <a:gd name="csY93" fmla="*/ 64876 h 157815"/>
                            <a:gd name="csX94" fmla="*/ 232404 w 1355755"/>
                            <a:gd name="csY94" fmla="*/ 64876 h 157815"/>
                            <a:gd name="csX95" fmla="*/ 232404 w 1355755"/>
                            <a:gd name="csY95" fmla="*/ 82869 h 157815"/>
                            <a:gd name="csX96" fmla="*/ 103477 w 1355755"/>
                            <a:gd name="csY96" fmla="*/ 31441 h 157815"/>
                            <a:gd name="csX97" fmla="*/ 87874 w 1355755"/>
                            <a:gd name="csY97" fmla="*/ 27899 h 157815"/>
                            <a:gd name="csX98" fmla="*/ 71433 w 1355755"/>
                            <a:gd name="csY98" fmla="*/ 32267 h 157815"/>
                            <a:gd name="csX99" fmla="*/ 61611 w 1355755"/>
                            <a:gd name="csY99" fmla="*/ 42873 h 157815"/>
                            <a:gd name="csX100" fmla="*/ 61611 w 1355755"/>
                            <a:gd name="csY100" fmla="*/ 0 h 157815"/>
                            <a:gd name="csX101" fmla="*/ 40468 w 1355755"/>
                            <a:gd name="csY101" fmla="*/ 0 h 157815"/>
                            <a:gd name="csX102" fmla="*/ 40468 w 1355755"/>
                            <a:gd name="csY102" fmla="*/ 118856 h 157815"/>
                            <a:gd name="csX103" fmla="*/ 61611 w 1355755"/>
                            <a:gd name="csY103" fmla="*/ 118856 h 157815"/>
                            <a:gd name="csX104" fmla="*/ 61611 w 1355755"/>
                            <a:gd name="csY104" fmla="*/ 67517 h 157815"/>
                            <a:gd name="csX105" fmla="*/ 62932 w 1355755"/>
                            <a:gd name="csY105" fmla="*/ 59010 h 157815"/>
                            <a:gd name="csX106" fmla="*/ 66731 w 1355755"/>
                            <a:gd name="csY106" fmla="*/ 51911 h 157815"/>
                            <a:gd name="csX107" fmla="*/ 72754 w 1355755"/>
                            <a:gd name="csY107" fmla="*/ 47124 h 157815"/>
                            <a:gd name="csX108" fmla="*/ 80607 w 1355755"/>
                            <a:gd name="csY108" fmla="*/ 45397 h 157815"/>
                            <a:gd name="csX109" fmla="*/ 89526 w 1355755"/>
                            <a:gd name="csY109" fmla="*/ 47543 h 157815"/>
                            <a:gd name="csX110" fmla="*/ 94723 w 1355755"/>
                            <a:gd name="csY110" fmla="*/ 53892 h 157815"/>
                            <a:gd name="csX111" fmla="*/ 96464 w 1355755"/>
                            <a:gd name="csY111" fmla="*/ 64216 h 157815"/>
                            <a:gd name="csX112" fmla="*/ 96464 w 1355755"/>
                            <a:gd name="csY112" fmla="*/ 118856 h 157815"/>
                            <a:gd name="csX113" fmla="*/ 117606 w 1355755"/>
                            <a:gd name="csY113" fmla="*/ 118856 h 157815"/>
                            <a:gd name="csX114" fmla="*/ 117606 w 1355755"/>
                            <a:gd name="csY114" fmla="*/ 59923 h 157815"/>
                            <a:gd name="csX115" fmla="*/ 113883 w 1355755"/>
                            <a:gd name="csY115" fmla="*/ 42095 h 157815"/>
                            <a:gd name="csX116" fmla="*/ 103477 w 1355755"/>
                            <a:gd name="csY116" fmla="*/ 31441 h 157815"/>
                            <a:gd name="csX117" fmla="*/ 192100 w 1355755"/>
                            <a:gd name="csY117" fmla="*/ 81714 h 157815"/>
                            <a:gd name="csX118" fmla="*/ 190779 w 1355755"/>
                            <a:gd name="csY118" fmla="*/ 90133 h 157815"/>
                            <a:gd name="csX119" fmla="*/ 187057 w 1355755"/>
                            <a:gd name="csY119" fmla="*/ 97231 h 157815"/>
                            <a:gd name="csX120" fmla="*/ 181275 w 1355755"/>
                            <a:gd name="csY120" fmla="*/ 102095 h 157815"/>
                            <a:gd name="csX121" fmla="*/ 173601 w 1355755"/>
                            <a:gd name="csY121" fmla="*/ 103834 h 157815"/>
                            <a:gd name="csX122" fmla="*/ 164923 w 1355755"/>
                            <a:gd name="csY122" fmla="*/ 101688 h 157815"/>
                            <a:gd name="csX123" fmla="*/ 159891 w 1355755"/>
                            <a:gd name="csY123" fmla="*/ 95327 h 157815"/>
                            <a:gd name="csX124" fmla="*/ 158240 w 1355755"/>
                            <a:gd name="csY124" fmla="*/ 85181 h 157815"/>
                            <a:gd name="csX125" fmla="*/ 158240 w 1355755"/>
                            <a:gd name="csY125" fmla="*/ 30375 h 157815"/>
                            <a:gd name="csX126" fmla="*/ 137097 w 1355755"/>
                            <a:gd name="csY126" fmla="*/ 30375 h 157815"/>
                            <a:gd name="csX127" fmla="*/ 137097 w 1355755"/>
                            <a:gd name="csY127" fmla="*/ 89473 h 157815"/>
                            <a:gd name="csX128" fmla="*/ 140731 w 1355755"/>
                            <a:gd name="csY128" fmla="*/ 107136 h 157815"/>
                            <a:gd name="csX129" fmla="*/ 151048 w 1355755"/>
                            <a:gd name="csY129" fmla="*/ 117777 h 157815"/>
                            <a:gd name="csX130" fmla="*/ 166333 w 1355755"/>
                            <a:gd name="csY130" fmla="*/ 121333 h 157815"/>
                            <a:gd name="csX131" fmla="*/ 182431 w 1355755"/>
                            <a:gd name="csY131" fmla="*/ 117041 h 157815"/>
                            <a:gd name="csX132" fmla="*/ 192100 w 1355755"/>
                            <a:gd name="csY132" fmla="*/ 106549 h 157815"/>
                            <a:gd name="csX133" fmla="*/ 192100 w 1355755"/>
                            <a:gd name="csY133" fmla="*/ 118856 h 157815"/>
                            <a:gd name="csX134" fmla="*/ 213243 w 1355755"/>
                            <a:gd name="csY134" fmla="*/ 118856 h 157815"/>
                            <a:gd name="csX135" fmla="*/ 213243 w 1355755"/>
                            <a:gd name="csY135" fmla="*/ 30375 h 157815"/>
                            <a:gd name="csX136" fmla="*/ 192100 w 1355755"/>
                            <a:gd name="csY136" fmla="*/ 30375 h 157815"/>
                            <a:gd name="csX137" fmla="*/ 192100 w 1355755"/>
                            <a:gd name="csY137" fmla="*/ 81714 h 157815"/>
                            <a:gd name="csX138" fmla="*/ 0 w 1355755"/>
                            <a:gd name="csY138" fmla="*/ 118856 h 157815"/>
                            <a:gd name="csX139" fmla="*/ 21143 w 1355755"/>
                            <a:gd name="csY139" fmla="*/ 118856 h 157815"/>
                            <a:gd name="csX140" fmla="*/ 21143 w 1355755"/>
                            <a:gd name="csY140" fmla="*/ 30375 h 157815"/>
                            <a:gd name="csX141" fmla="*/ 0 w 1355755"/>
                            <a:gd name="csY141" fmla="*/ 30375 h 157815"/>
                            <a:gd name="csX142" fmla="*/ 0 w 1355755"/>
                            <a:gd name="csY142" fmla="*/ 118856 h 157815"/>
                            <a:gd name="csX143" fmla="*/ 1049684 w 1355755"/>
                            <a:gd name="csY143" fmla="*/ 10070 h 157815"/>
                            <a:gd name="csX144" fmla="*/ 1028541 w 1355755"/>
                            <a:gd name="csY144" fmla="*/ 10070 h 157815"/>
                            <a:gd name="csX145" fmla="*/ 1028541 w 1355755"/>
                            <a:gd name="csY145" fmla="*/ 30375 h 157815"/>
                            <a:gd name="csX146" fmla="*/ 1017145 w 1355755"/>
                            <a:gd name="csY146" fmla="*/ 30375 h 157815"/>
                            <a:gd name="csX147" fmla="*/ 1017145 w 1355755"/>
                            <a:gd name="csY147" fmla="*/ 46717 h 157815"/>
                            <a:gd name="csX148" fmla="*/ 1028541 w 1355755"/>
                            <a:gd name="csY148" fmla="*/ 46717 h 157815"/>
                            <a:gd name="csX149" fmla="*/ 1028541 w 1355755"/>
                            <a:gd name="csY149" fmla="*/ 91289 h 157815"/>
                            <a:gd name="csX150" fmla="*/ 1035059 w 1355755"/>
                            <a:gd name="csY150" fmla="*/ 113739 h 157815"/>
                            <a:gd name="csX151" fmla="*/ 1055135 w 1355755"/>
                            <a:gd name="csY151" fmla="*/ 121333 h 157815"/>
                            <a:gd name="csX152" fmla="*/ 1062899 w 1355755"/>
                            <a:gd name="csY152" fmla="*/ 120749 h 157815"/>
                            <a:gd name="csX153" fmla="*/ 1068019 w 1355755"/>
                            <a:gd name="csY153" fmla="*/ 119186 h 157815"/>
                            <a:gd name="csX154" fmla="*/ 1068019 w 1355755"/>
                            <a:gd name="csY154" fmla="*/ 103669 h 157815"/>
                            <a:gd name="csX155" fmla="*/ 1064055 w 1355755"/>
                            <a:gd name="csY155" fmla="*/ 103669 h 157815"/>
                            <a:gd name="csX156" fmla="*/ 1052492 w 1355755"/>
                            <a:gd name="csY156" fmla="*/ 100037 h 157815"/>
                            <a:gd name="csX157" fmla="*/ 1049684 w 1355755"/>
                            <a:gd name="csY157" fmla="*/ 89473 h 157815"/>
                            <a:gd name="csX158" fmla="*/ 1049684 w 1355755"/>
                            <a:gd name="csY158" fmla="*/ 46717 h 157815"/>
                            <a:gd name="csX159" fmla="*/ 1068349 w 1355755"/>
                            <a:gd name="csY159" fmla="*/ 46717 h 157815"/>
                            <a:gd name="csX160" fmla="*/ 1068349 w 1355755"/>
                            <a:gd name="csY160" fmla="*/ 30375 h 157815"/>
                            <a:gd name="csX161" fmla="*/ 1049684 w 1355755"/>
                            <a:gd name="csY161" fmla="*/ 30375 h 157815"/>
                            <a:gd name="csX162" fmla="*/ 1049684 w 1355755"/>
                            <a:gd name="csY162" fmla="*/ 10070 h 157815"/>
                            <a:gd name="csX163" fmla="*/ 1079581 w 1355755"/>
                            <a:gd name="csY163" fmla="*/ 118856 h 157815"/>
                            <a:gd name="csX164" fmla="*/ 1102871 w 1355755"/>
                            <a:gd name="csY164" fmla="*/ 118856 h 157815"/>
                            <a:gd name="csX165" fmla="*/ 1102871 w 1355755"/>
                            <a:gd name="csY165" fmla="*/ 95581 h 157815"/>
                            <a:gd name="csX166" fmla="*/ 1079581 w 1355755"/>
                            <a:gd name="csY166" fmla="*/ 95581 h 157815"/>
                            <a:gd name="csX167" fmla="*/ 1079581 w 1355755"/>
                            <a:gd name="csY167" fmla="*/ 118856 h 157815"/>
                            <a:gd name="csX168" fmla="*/ 983448 w 1355755"/>
                            <a:gd name="csY168" fmla="*/ 100114 h 157815"/>
                            <a:gd name="csX169" fmla="*/ 972051 w 1355755"/>
                            <a:gd name="csY169" fmla="*/ 103834 h 157815"/>
                            <a:gd name="csX170" fmla="*/ 956690 w 1355755"/>
                            <a:gd name="csY170" fmla="*/ 96317 h 157815"/>
                            <a:gd name="csX171" fmla="*/ 951404 w 1355755"/>
                            <a:gd name="csY171" fmla="*/ 74781 h 157815"/>
                            <a:gd name="csX172" fmla="*/ 956436 w 1355755"/>
                            <a:gd name="csY172" fmla="*/ 52901 h 157815"/>
                            <a:gd name="csX173" fmla="*/ 971390 w 1355755"/>
                            <a:gd name="csY173" fmla="*/ 45397 h 157815"/>
                            <a:gd name="csX174" fmla="*/ 982864 w 1355755"/>
                            <a:gd name="csY174" fmla="*/ 49270 h 157815"/>
                            <a:gd name="csX175" fmla="*/ 989229 w 1355755"/>
                            <a:gd name="csY175" fmla="*/ 61739 h 157815"/>
                            <a:gd name="csX176" fmla="*/ 1010372 w 1355755"/>
                            <a:gd name="csY176" fmla="*/ 61739 h 157815"/>
                            <a:gd name="csX177" fmla="*/ 1003600 w 1355755"/>
                            <a:gd name="csY177" fmla="*/ 42996 h 157815"/>
                            <a:gd name="csX178" fmla="*/ 989801 w 1355755"/>
                            <a:gd name="csY178" fmla="*/ 31695 h 157815"/>
                            <a:gd name="csX179" fmla="*/ 971390 w 1355755"/>
                            <a:gd name="csY179" fmla="*/ 27899 h 157815"/>
                            <a:gd name="csX180" fmla="*/ 949257 w 1355755"/>
                            <a:gd name="csY180" fmla="*/ 33346 h 157815"/>
                            <a:gd name="csX181" fmla="*/ 934721 w 1355755"/>
                            <a:gd name="csY181" fmla="*/ 49270 h 157815"/>
                            <a:gd name="csX182" fmla="*/ 929601 w 1355755"/>
                            <a:gd name="csY182" fmla="*/ 74781 h 157815"/>
                            <a:gd name="csX183" fmla="*/ 934721 w 1355755"/>
                            <a:gd name="csY183" fmla="*/ 99542 h 157815"/>
                            <a:gd name="csX184" fmla="*/ 949168 w 1355755"/>
                            <a:gd name="csY184" fmla="*/ 115631 h 157815"/>
                            <a:gd name="csX185" fmla="*/ 971556 w 1355755"/>
                            <a:gd name="csY185" fmla="*/ 121333 h 157815"/>
                            <a:gd name="csX186" fmla="*/ 997323 w 1355755"/>
                            <a:gd name="csY186" fmla="*/ 113409 h 157815"/>
                            <a:gd name="csX187" fmla="*/ 1011033 w 1355755"/>
                            <a:gd name="csY187" fmla="*/ 88812 h 157815"/>
                            <a:gd name="csX188" fmla="*/ 989725 w 1355755"/>
                            <a:gd name="csY188" fmla="*/ 88812 h 157815"/>
                            <a:gd name="csX189" fmla="*/ 983448 w 1355755"/>
                            <a:gd name="csY189" fmla="*/ 100114 h 157815"/>
                            <a:gd name="csX190" fmla="*/ 1259954 w 1355755"/>
                            <a:gd name="csY190" fmla="*/ 27899 h 157815"/>
                            <a:gd name="csX191" fmla="*/ 1245253 w 1355755"/>
                            <a:gd name="csY191" fmla="*/ 32432 h 157815"/>
                            <a:gd name="csX192" fmla="*/ 1235673 w 1355755"/>
                            <a:gd name="csY192" fmla="*/ 43977 h 157815"/>
                            <a:gd name="csX193" fmla="*/ 1235673 w 1355755"/>
                            <a:gd name="csY193" fmla="*/ 30375 h 157815"/>
                            <a:gd name="csX194" fmla="*/ 1214530 w 1355755"/>
                            <a:gd name="csY194" fmla="*/ 30375 h 157815"/>
                            <a:gd name="csX195" fmla="*/ 1214530 w 1355755"/>
                            <a:gd name="csY195" fmla="*/ 118856 h 157815"/>
                            <a:gd name="csX196" fmla="*/ 1235673 w 1355755"/>
                            <a:gd name="csY196" fmla="*/ 118856 h 157815"/>
                            <a:gd name="csX197" fmla="*/ 1235673 w 1355755"/>
                            <a:gd name="csY197" fmla="*/ 71809 h 157815"/>
                            <a:gd name="csX198" fmla="*/ 1237070 w 1355755"/>
                            <a:gd name="csY198" fmla="*/ 61816 h 157815"/>
                            <a:gd name="csX199" fmla="*/ 1241289 w 1355755"/>
                            <a:gd name="csY199" fmla="*/ 54222 h 157815"/>
                            <a:gd name="csX200" fmla="*/ 1248468 w 1355755"/>
                            <a:gd name="csY200" fmla="*/ 49270 h 157815"/>
                            <a:gd name="csX201" fmla="*/ 1258798 w 1355755"/>
                            <a:gd name="csY201" fmla="*/ 47543 h 157815"/>
                            <a:gd name="csX202" fmla="*/ 1264083 w 1355755"/>
                            <a:gd name="csY202" fmla="*/ 47784 h 157815"/>
                            <a:gd name="csX203" fmla="*/ 1268543 w 1355755"/>
                            <a:gd name="csY203" fmla="*/ 48698 h 157815"/>
                            <a:gd name="csX204" fmla="*/ 1268543 w 1355755"/>
                            <a:gd name="csY204" fmla="*/ 30375 h 157815"/>
                            <a:gd name="csX205" fmla="*/ 1264985 w 1355755"/>
                            <a:gd name="csY205" fmla="*/ 28559 h 157815"/>
                            <a:gd name="csX206" fmla="*/ 1259954 w 1355755"/>
                            <a:gd name="csY206" fmla="*/ 27899 h 157815"/>
                            <a:gd name="csX207" fmla="*/ 1334613 w 1355755"/>
                            <a:gd name="csY207" fmla="*/ 30375 h 157815"/>
                            <a:gd name="csX208" fmla="*/ 1334613 w 1355755"/>
                            <a:gd name="csY208" fmla="*/ 39514 h 157815"/>
                            <a:gd name="csX209" fmla="*/ 1310333 w 1355755"/>
                            <a:gd name="csY209" fmla="*/ 27899 h 157815"/>
                            <a:gd name="csX210" fmla="*/ 1283815 w 1355755"/>
                            <a:gd name="csY210" fmla="*/ 39695 h 157815"/>
                            <a:gd name="csX211" fmla="*/ 1273994 w 1355755"/>
                            <a:gd name="csY211" fmla="*/ 73625 h 157815"/>
                            <a:gd name="csX212" fmla="*/ 1278364 w 1355755"/>
                            <a:gd name="csY212" fmla="*/ 97968 h 157815"/>
                            <a:gd name="csX213" fmla="*/ 1290918 w 1355755"/>
                            <a:gd name="csY213" fmla="*/ 113650 h 157815"/>
                            <a:gd name="csX214" fmla="*/ 1310333 w 1355755"/>
                            <a:gd name="csY214" fmla="*/ 119186 h 157815"/>
                            <a:gd name="csX215" fmla="*/ 1334283 w 1355755"/>
                            <a:gd name="csY215" fmla="*/ 107542 h 157815"/>
                            <a:gd name="csX216" fmla="*/ 1334613 w 1355755"/>
                            <a:gd name="csY216" fmla="*/ 106993 h 157815"/>
                            <a:gd name="csX217" fmla="*/ 1334613 w 1355755"/>
                            <a:gd name="csY217" fmla="*/ 121993 h 157815"/>
                            <a:gd name="csX218" fmla="*/ 1329735 w 1355755"/>
                            <a:gd name="csY218" fmla="*/ 136850 h 157815"/>
                            <a:gd name="csX219" fmla="*/ 1316939 w 1355755"/>
                            <a:gd name="csY219" fmla="*/ 141142 h 157815"/>
                            <a:gd name="csX220" fmla="*/ 1303967 w 1355755"/>
                            <a:gd name="csY220" fmla="*/ 137422 h 157815"/>
                            <a:gd name="csX221" fmla="*/ 1297779 w 1355755"/>
                            <a:gd name="csY221" fmla="*/ 126780 h 157815"/>
                            <a:gd name="csX222" fmla="*/ 1276471 w 1355755"/>
                            <a:gd name="csY222" fmla="*/ 126780 h 157815"/>
                            <a:gd name="csX223" fmla="*/ 1289851 w 1355755"/>
                            <a:gd name="csY223" fmla="*/ 150222 h 157815"/>
                            <a:gd name="csX224" fmla="*/ 1317270 w 1355755"/>
                            <a:gd name="csY224" fmla="*/ 157815 h 157815"/>
                            <a:gd name="csX225" fmla="*/ 1337003 w 1355755"/>
                            <a:gd name="csY225" fmla="*/ 153764 h 157815"/>
                            <a:gd name="csX226" fmla="*/ 1350712 w 1355755"/>
                            <a:gd name="csY226" fmla="*/ 141714 h 157815"/>
                            <a:gd name="csX227" fmla="*/ 1355756 w 1355755"/>
                            <a:gd name="csY227" fmla="*/ 121663 h 157815"/>
                            <a:gd name="csX228" fmla="*/ 1355756 w 1355755"/>
                            <a:gd name="csY228" fmla="*/ 30375 h 157815"/>
                            <a:gd name="csX229" fmla="*/ 1334613 w 1355755"/>
                            <a:gd name="csY229" fmla="*/ 30375 h 157815"/>
                            <a:gd name="csX230" fmla="*/ 1329569 w 1355755"/>
                            <a:gd name="csY230" fmla="*/ 94501 h 157815"/>
                            <a:gd name="csX231" fmla="*/ 1315122 w 1355755"/>
                            <a:gd name="csY231" fmla="*/ 101688 h 157815"/>
                            <a:gd name="csX232" fmla="*/ 1300752 w 1355755"/>
                            <a:gd name="csY232" fmla="*/ 94425 h 157815"/>
                            <a:gd name="csX233" fmla="*/ 1295797 w 1355755"/>
                            <a:gd name="csY233" fmla="*/ 73625 h 157815"/>
                            <a:gd name="csX234" fmla="*/ 1300752 w 1355755"/>
                            <a:gd name="csY234" fmla="*/ 52660 h 157815"/>
                            <a:gd name="csX235" fmla="*/ 1315122 w 1355755"/>
                            <a:gd name="csY235" fmla="*/ 45397 h 157815"/>
                            <a:gd name="csX236" fmla="*/ 1329493 w 1355755"/>
                            <a:gd name="csY236" fmla="*/ 52736 h 157815"/>
                            <a:gd name="csX237" fmla="*/ 1334613 w 1355755"/>
                            <a:gd name="csY237" fmla="*/ 73625 h 157815"/>
                            <a:gd name="csX238" fmla="*/ 1329569 w 1355755"/>
                            <a:gd name="csY238" fmla="*/ 94501 h 157815"/>
                            <a:gd name="csX239" fmla="*/ 609412 w 1355755"/>
                            <a:gd name="csY239" fmla="*/ 33587 h 157815"/>
                            <a:gd name="csX240" fmla="*/ 586860 w 1355755"/>
                            <a:gd name="csY240" fmla="*/ 27899 h 157815"/>
                            <a:gd name="csX241" fmla="*/ 564396 w 1355755"/>
                            <a:gd name="csY241" fmla="*/ 33346 h 157815"/>
                            <a:gd name="csX242" fmla="*/ 549619 w 1355755"/>
                            <a:gd name="csY242" fmla="*/ 49270 h 157815"/>
                            <a:gd name="csX243" fmla="*/ 544410 w 1355755"/>
                            <a:gd name="csY243" fmla="*/ 74781 h 157815"/>
                            <a:gd name="csX244" fmla="*/ 549529 w 1355755"/>
                            <a:gd name="csY244" fmla="*/ 99619 h 157815"/>
                            <a:gd name="csX245" fmla="*/ 564154 w 1355755"/>
                            <a:gd name="csY245" fmla="*/ 115720 h 157815"/>
                            <a:gd name="csX246" fmla="*/ 586860 w 1355755"/>
                            <a:gd name="csY246" fmla="*/ 121333 h 157815"/>
                            <a:gd name="csX247" fmla="*/ 609247 w 1355755"/>
                            <a:gd name="csY247" fmla="*/ 115886 h 157815"/>
                            <a:gd name="csX248" fmla="*/ 623949 w 1355755"/>
                            <a:gd name="csY248" fmla="*/ 100037 h 157815"/>
                            <a:gd name="csX249" fmla="*/ 629145 w 1355755"/>
                            <a:gd name="csY249" fmla="*/ 74781 h 157815"/>
                            <a:gd name="csX250" fmla="*/ 624025 w 1355755"/>
                            <a:gd name="csY250" fmla="*/ 49765 h 157815"/>
                            <a:gd name="csX251" fmla="*/ 609412 w 1355755"/>
                            <a:gd name="csY251" fmla="*/ 33587 h 157815"/>
                            <a:gd name="csX252" fmla="*/ 602056 w 1355755"/>
                            <a:gd name="csY252" fmla="*/ 96317 h 157815"/>
                            <a:gd name="csX253" fmla="*/ 586860 w 1355755"/>
                            <a:gd name="csY253" fmla="*/ 103834 h 157815"/>
                            <a:gd name="csX254" fmla="*/ 571498 w 1355755"/>
                            <a:gd name="csY254" fmla="*/ 96241 h 157815"/>
                            <a:gd name="csX255" fmla="*/ 566213 w 1355755"/>
                            <a:gd name="csY255" fmla="*/ 74781 h 157815"/>
                            <a:gd name="csX256" fmla="*/ 571498 w 1355755"/>
                            <a:gd name="csY256" fmla="*/ 52901 h 157815"/>
                            <a:gd name="csX257" fmla="*/ 586860 w 1355755"/>
                            <a:gd name="csY257" fmla="*/ 45397 h 157815"/>
                            <a:gd name="csX258" fmla="*/ 602056 w 1355755"/>
                            <a:gd name="csY258" fmla="*/ 52991 h 157815"/>
                            <a:gd name="csX259" fmla="*/ 607342 w 1355755"/>
                            <a:gd name="csY259" fmla="*/ 74781 h 157815"/>
                            <a:gd name="csX260" fmla="*/ 602056 w 1355755"/>
                            <a:gd name="csY260" fmla="*/ 96317 h 157815"/>
                            <a:gd name="csX261" fmla="*/ 707528 w 1355755"/>
                            <a:gd name="csY261" fmla="*/ 31441 h 157815"/>
                            <a:gd name="csX262" fmla="*/ 691912 w 1355755"/>
                            <a:gd name="csY262" fmla="*/ 27899 h 157815"/>
                            <a:gd name="csX263" fmla="*/ 675483 w 1355755"/>
                            <a:gd name="csY263" fmla="*/ 32267 h 157815"/>
                            <a:gd name="csX264" fmla="*/ 665649 w 1355755"/>
                            <a:gd name="csY264" fmla="*/ 42875 h 157815"/>
                            <a:gd name="csX265" fmla="*/ 665649 w 1355755"/>
                            <a:gd name="csY265" fmla="*/ 30375 h 157815"/>
                            <a:gd name="csX266" fmla="*/ 644506 w 1355755"/>
                            <a:gd name="csY266" fmla="*/ 30375 h 157815"/>
                            <a:gd name="csX267" fmla="*/ 644506 w 1355755"/>
                            <a:gd name="csY267" fmla="*/ 118856 h 157815"/>
                            <a:gd name="csX268" fmla="*/ 665649 w 1355755"/>
                            <a:gd name="csY268" fmla="*/ 118856 h 157815"/>
                            <a:gd name="csX269" fmla="*/ 665649 w 1355755"/>
                            <a:gd name="csY269" fmla="*/ 67517 h 157815"/>
                            <a:gd name="csX270" fmla="*/ 666970 w 1355755"/>
                            <a:gd name="csY270" fmla="*/ 59010 h 157815"/>
                            <a:gd name="csX271" fmla="*/ 670770 w 1355755"/>
                            <a:gd name="csY271" fmla="*/ 51911 h 157815"/>
                            <a:gd name="csX272" fmla="*/ 676805 w 1355755"/>
                            <a:gd name="csY272" fmla="*/ 47124 h 157815"/>
                            <a:gd name="csX273" fmla="*/ 684644 w 1355755"/>
                            <a:gd name="csY273" fmla="*/ 45397 h 157815"/>
                            <a:gd name="csX274" fmla="*/ 693564 w 1355755"/>
                            <a:gd name="csY274" fmla="*/ 47543 h 157815"/>
                            <a:gd name="csX275" fmla="*/ 698773 w 1355755"/>
                            <a:gd name="csY275" fmla="*/ 53892 h 157815"/>
                            <a:gd name="csX276" fmla="*/ 700501 w 1355755"/>
                            <a:gd name="csY276" fmla="*/ 64216 h 157815"/>
                            <a:gd name="csX277" fmla="*/ 700501 w 1355755"/>
                            <a:gd name="csY277" fmla="*/ 118856 h 157815"/>
                            <a:gd name="csX278" fmla="*/ 721644 w 1355755"/>
                            <a:gd name="csY278" fmla="*/ 118856 h 157815"/>
                            <a:gd name="csX279" fmla="*/ 721644 w 1355755"/>
                            <a:gd name="csY279" fmla="*/ 59923 h 157815"/>
                            <a:gd name="csX280" fmla="*/ 717934 w 1355755"/>
                            <a:gd name="csY280" fmla="*/ 42095 h 157815"/>
                            <a:gd name="csX281" fmla="*/ 707528 w 1355755"/>
                            <a:gd name="csY281" fmla="*/ 31441 h 157815"/>
                            <a:gd name="csX282" fmla="*/ 889209 w 1355755"/>
                            <a:gd name="csY282" fmla="*/ 100533 h 157815"/>
                            <a:gd name="csX283" fmla="*/ 876745 w 1355755"/>
                            <a:gd name="csY283" fmla="*/ 103999 h 157815"/>
                            <a:gd name="csX284" fmla="*/ 860799 w 1355755"/>
                            <a:gd name="csY284" fmla="*/ 96406 h 157815"/>
                            <a:gd name="csX285" fmla="*/ 855487 w 1355755"/>
                            <a:gd name="csY285" fmla="*/ 78907 h 157815"/>
                            <a:gd name="csX286" fmla="*/ 917874 w 1355755"/>
                            <a:gd name="csY286" fmla="*/ 78907 h 157815"/>
                            <a:gd name="csX287" fmla="*/ 917874 w 1355755"/>
                            <a:gd name="csY287" fmla="*/ 73956 h 157815"/>
                            <a:gd name="csX288" fmla="*/ 912753 w 1355755"/>
                            <a:gd name="csY288" fmla="*/ 49359 h 157815"/>
                            <a:gd name="csX289" fmla="*/ 898218 w 1355755"/>
                            <a:gd name="csY289" fmla="*/ 33511 h 157815"/>
                            <a:gd name="csX290" fmla="*/ 875919 w 1355755"/>
                            <a:gd name="csY290" fmla="*/ 27899 h 157815"/>
                            <a:gd name="csX291" fmla="*/ 853620 w 1355755"/>
                            <a:gd name="csY291" fmla="*/ 33346 h 157815"/>
                            <a:gd name="csX292" fmla="*/ 838830 w 1355755"/>
                            <a:gd name="csY292" fmla="*/ 49270 h 157815"/>
                            <a:gd name="csX293" fmla="*/ 833634 w 1355755"/>
                            <a:gd name="csY293" fmla="*/ 74781 h 157815"/>
                            <a:gd name="csX294" fmla="*/ 838830 w 1355755"/>
                            <a:gd name="csY294" fmla="*/ 99619 h 157815"/>
                            <a:gd name="csX295" fmla="*/ 853785 w 1355755"/>
                            <a:gd name="csY295" fmla="*/ 115720 h 157815"/>
                            <a:gd name="csX296" fmla="*/ 876745 w 1355755"/>
                            <a:gd name="csY296" fmla="*/ 121333 h 157815"/>
                            <a:gd name="csX297" fmla="*/ 903745 w 1355755"/>
                            <a:gd name="csY297" fmla="*/ 113320 h 157815"/>
                            <a:gd name="csX298" fmla="*/ 918534 w 1355755"/>
                            <a:gd name="csY298" fmla="*/ 89968 h 157815"/>
                            <a:gd name="csX299" fmla="*/ 896235 w 1355755"/>
                            <a:gd name="csY299" fmla="*/ 89968 h 157815"/>
                            <a:gd name="csX300" fmla="*/ 889209 w 1355755"/>
                            <a:gd name="csY300" fmla="*/ 100533 h 157815"/>
                            <a:gd name="csX301" fmla="*/ 860557 w 1355755"/>
                            <a:gd name="csY301" fmla="*/ 52826 h 157815"/>
                            <a:gd name="csX302" fmla="*/ 875919 w 1355755"/>
                            <a:gd name="csY302" fmla="*/ 45232 h 157815"/>
                            <a:gd name="csX303" fmla="*/ 891115 w 1355755"/>
                            <a:gd name="csY303" fmla="*/ 52736 h 157815"/>
                            <a:gd name="csX304" fmla="*/ 895731 w 1355755"/>
                            <a:gd name="csY304" fmla="*/ 65701 h 157815"/>
                            <a:gd name="csX305" fmla="*/ 855989 w 1355755"/>
                            <a:gd name="csY305" fmla="*/ 65701 h 157815"/>
                            <a:gd name="csX306" fmla="*/ 860557 w 1355755"/>
                            <a:gd name="csY306" fmla="*/ 52826 h 157815"/>
                            <a:gd name="csX307" fmla="*/ 804156 w 1355755"/>
                            <a:gd name="csY307" fmla="*/ 31441 h 157815"/>
                            <a:gd name="csX308" fmla="*/ 788540 w 1355755"/>
                            <a:gd name="csY308" fmla="*/ 27899 h 157815"/>
                            <a:gd name="csX309" fmla="*/ 772111 w 1355755"/>
                            <a:gd name="csY309" fmla="*/ 32267 h 157815"/>
                            <a:gd name="csX310" fmla="*/ 762277 w 1355755"/>
                            <a:gd name="csY310" fmla="*/ 42875 h 157815"/>
                            <a:gd name="csX311" fmla="*/ 762277 w 1355755"/>
                            <a:gd name="csY311" fmla="*/ 30375 h 157815"/>
                            <a:gd name="csX312" fmla="*/ 741134 w 1355755"/>
                            <a:gd name="csY312" fmla="*/ 30375 h 157815"/>
                            <a:gd name="csX313" fmla="*/ 741134 w 1355755"/>
                            <a:gd name="csY313" fmla="*/ 118856 h 157815"/>
                            <a:gd name="csX314" fmla="*/ 762277 w 1355755"/>
                            <a:gd name="csY314" fmla="*/ 118856 h 157815"/>
                            <a:gd name="csX315" fmla="*/ 762277 w 1355755"/>
                            <a:gd name="csY315" fmla="*/ 67517 h 157815"/>
                            <a:gd name="csX316" fmla="*/ 763598 w 1355755"/>
                            <a:gd name="csY316" fmla="*/ 59010 h 157815"/>
                            <a:gd name="csX317" fmla="*/ 767398 w 1355755"/>
                            <a:gd name="csY317" fmla="*/ 51911 h 157815"/>
                            <a:gd name="csX318" fmla="*/ 773433 w 1355755"/>
                            <a:gd name="csY318" fmla="*/ 47124 h 157815"/>
                            <a:gd name="csX319" fmla="*/ 781272 w 1355755"/>
                            <a:gd name="csY319" fmla="*/ 45397 h 157815"/>
                            <a:gd name="csX320" fmla="*/ 790192 w 1355755"/>
                            <a:gd name="csY320" fmla="*/ 47543 h 157815"/>
                            <a:gd name="csX321" fmla="*/ 795401 w 1355755"/>
                            <a:gd name="csY321" fmla="*/ 53892 h 157815"/>
                            <a:gd name="csX322" fmla="*/ 797129 w 1355755"/>
                            <a:gd name="csY322" fmla="*/ 64216 h 157815"/>
                            <a:gd name="csX323" fmla="*/ 797129 w 1355755"/>
                            <a:gd name="csY323" fmla="*/ 118856 h 157815"/>
                            <a:gd name="csX324" fmla="*/ 818272 w 1355755"/>
                            <a:gd name="csY324" fmla="*/ 118856 h 157815"/>
                            <a:gd name="csX325" fmla="*/ 818272 w 1355755"/>
                            <a:gd name="csY325" fmla="*/ 59923 h 157815"/>
                            <a:gd name="csX326" fmla="*/ 814562 w 1355755"/>
                            <a:gd name="csY326" fmla="*/ 42095 h 157815"/>
                            <a:gd name="csX327" fmla="*/ 804156 w 1355755"/>
                            <a:gd name="csY327" fmla="*/ 31441 h 157815"/>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Lst>
                          <a:rect l="l" t="t" r="r" b="b"/>
                          <a:pathLst>
                            <a:path w="1355755" h="157815">
                              <a:moveTo>
                                <a:pt x="506254" y="100114"/>
                              </a:moveTo>
                              <a:cubicBezTo>
                                <a:pt x="503179" y="102590"/>
                                <a:pt x="499380" y="103834"/>
                                <a:pt x="494856" y="103834"/>
                              </a:cubicBezTo>
                              <a:cubicBezTo>
                                <a:pt x="488147" y="103834"/>
                                <a:pt x="483028" y="101320"/>
                                <a:pt x="479495" y="96317"/>
                              </a:cubicBezTo>
                              <a:cubicBezTo>
                                <a:pt x="475976" y="91314"/>
                                <a:pt x="474209" y="84126"/>
                                <a:pt x="474209" y="74781"/>
                              </a:cubicBezTo>
                              <a:cubicBezTo>
                                <a:pt x="474209" y="65206"/>
                                <a:pt x="475887" y="57918"/>
                                <a:pt x="479254" y="52901"/>
                              </a:cubicBezTo>
                              <a:cubicBezTo>
                                <a:pt x="482608" y="47899"/>
                                <a:pt x="487588" y="45397"/>
                                <a:pt x="494196" y="45397"/>
                              </a:cubicBezTo>
                              <a:cubicBezTo>
                                <a:pt x="498604" y="45397"/>
                                <a:pt x="502429" y="46679"/>
                                <a:pt x="505682" y="49270"/>
                              </a:cubicBezTo>
                              <a:cubicBezTo>
                                <a:pt x="508922" y="51860"/>
                                <a:pt x="511043" y="56013"/>
                                <a:pt x="512035" y="61739"/>
                              </a:cubicBezTo>
                              <a:lnTo>
                                <a:pt x="533177" y="61739"/>
                              </a:lnTo>
                              <a:cubicBezTo>
                                <a:pt x="532301" y="54248"/>
                                <a:pt x="530039" y="48000"/>
                                <a:pt x="526405" y="42996"/>
                              </a:cubicBezTo>
                              <a:cubicBezTo>
                                <a:pt x="522771" y="37993"/>
                                <a:pt x="518172" y="34222"/>
                                <a:pt x="512619" y="31695"/>
                              </a:cubicBezTo>
                              <a:cubicBezTo>
                                <a:pt x="507054" y="29156"/>
                                <a:pt x="500917" y="27899"/>
                                <a:pt x="494196" y="27899"/>
                              </a:cubicBezTo>
                              <a:cubicBezTo>
                                <a:pt x="485721" y="27899"/>
                                <a:pt x="478339" y="29714"/>
                                <a:pt x="472062" y="33346"/>
                              </a:cubicBezTo>
                              <a:cubicBezTo>
                                <a:pt x="465786" y="36977"/>
                                <a:pt x="460944" y="42286"/>
                                <a:pt x="457527" y="49270"/>
                              </a:cubicBezTo>
                              <a:cubicBezTo>
                                <a:pt x="454121" y="56254"/>
                                <a:pt x="452406" y="64762"/>
                                <a:pt x="452406" y="74781"/>
                              </a:cubicBezTo>
                              <a:cubicBezTo>
                                <a:pt x="452406" y="84355"/>
                                <a:pt x="454121" y="92609"/>
                                <a:pt x="457527" y="99542"/>
                              </a:cubicBezTo>
                              <a:cubicBezTo>
                                <a:pt x="460944" y="106476"/>
                                <a:pt x="465760" y="111834"/>
                                <a:pt x="471986" y="115631"/>
                              </a:cubicBezTo>
                              <a:cubicBezTo>
                                <a:pt x="478199" y="119428"/>
                                <a:pt x="485670" y="121333"/>
                                <a:pt x="494361" y="121333"/>
                              </a:cubicBezTo>
                              <a:cubicBezTo>
                                <a:pt x="504386" y="121333"/>
                                <a:pt x="512975" y="118691"/>
                                <a:pt x="520128" y="113409"/>
                              </a:cubicBezTo>
                              <a:cubicBezTo>
                                <a:pt x="527294" y="108127"/>
                                <a:pt x="531856" y="99923"/>
                                <a:pt x="533838" y="88812"/>
                              </a:cubicBezTo>
                              <a:lnTo>
                                <a:pt x="512530" y="88812"/>
                              </a:lnTo>
                              <a:cubicBezTo>
                                <a:pt x="511437" y="93866"/>
                                <a:pt x="509341" y="97638"/>
                                <a:pt x="506254" y="100114"/>
                              </a:cubicBezTo>
                              <a:close/>
                              <a:moveTo>
                                <a:pt x="1179424" y="33587"/>
                              </a:moveTo>
                              <a:cubicBezTo>
                                <a:pt x="1173096" y="29790"/>
                                <a:pt x="1165575" y="27899"/>
                                <a:pt x="1156884" y="27899"/>
                              </a:cubicBezTo>
                              <a:cubicBezTo>
                                <a:pt x="1148294" y="27899"/>
                                <a:pt x="1140798" y="29714"/>
                                <a:pt x="1134420" y="33346"/>
                              </a:cubicBezTo>
                              <a:cubicBezTo>
                                <a:pt x="1128029" y="36977"/>
                                <a:pt x="1123099" y="42286"/>
                                <a:pt x="1119630" y="49270"/>
                              </a:cubicBezTo>
                              <a:cubicBezTo>
                                <a:pt x="1116161" y="56254"/>
                                <a:pt x="1114433" y="64762"/>
                                <a:pt x="1114433" y="74781"/>
                              </a:cubicBezTo>
                              <a:cubicBezTo>
                                <a:pt x="1114433" y="84355"/>
                                <a:pt x="1116136" y="92634"/>
                                <a:pt x="1119554" y="99619"/>
                              </a:cubicBezTo>
                              <a:cubicBezTo>
                                <a:pt x="1122959" y="106603"/>
                                <a:pt x="1127838" y="111974"/>
                                <a:pt x="1134165" y="115720"/>
                              </a:cubicBezTo>
                              <a:cubicBezTo>
                                <a:pt x="1140493" y="119453"/>
                                <a:pt x="1148066" y="121333"/>
                                <a:pt x="1156884" y="121333"/>
                              </a:cubicBezTo>
                              <a:cubicBezTo>
                                <a:pt x="1165473" y="121333"/>
                                <a:pt x="1172931" y="119517"/>
                                <a:pt x="1179259" y="115886"/>
                              </a:cubicBezTo>
                              <a:cubicBezTo>
                                <a:pt x="1185587" y="112254"/>
                                <a:pt x="1190491" y="106971"/>
                                <a:pt x="1193960" y="100037"/>
                              </a:cubicBezTo>
                              <a:cubicBezTo>
                                <a:pt x="1197428" y="93105"/>
                                <a:pt x="1199169" y="84685"/>
                                <a:pt x="1199169" y="74781"/>
                              </a:cubicBezTo>
                              <a:cubicBezTo>
                                <a:pt x="1199169" y="65092"/>
                                <a:pt x="1197453" y="56749"/>
                                <a:pt x="1194048" y="49765"/>
                              </a:cubicBezTo>
                              <a:cubicBezTo>
                                <a:pt x="1190631" y="42781"/>
                                <a:pt x="1185752" y="37384"/>
                                <a:pt x="1179424" y="33587"/>
                              </a:cubicBezTo>
                              <a:close/>
                              <a:moveTo>
                                <a:pt x="1172080" y="96317"/>
                              </a:moveTo>
                              <a:cubicBezTo>
                                <a:pt x="1168548" y="101320"/>
                                <a:pt x="1163491" y="103834"/>
                                <a:pt x="1156884" y="103834"/>
                              </a:cubicBezTo>
                              <a:cubicBezTo>
                                <a:pt x="1150162" y="103834"/>
                                <a:pt x="1145042" y="101295"/>
                                <a:pt x="1141522" y="96241"/>
                              </a:cubicBezTo>
                              <a:cubicBezTo>
                                <a:pt x="1137990" y="91174"/>
                                <a:pt x="1136237" y="84025"/>
                                <a:pt x="1136237" y="74781"/>
                              </a:cubicBezTo>
                              <a:cubicBezTo>
                                <a:pt x="1136237" y="65206"/>
                                <a:pt x="1137990" y="57918"/>
                                <a:pt x="1141522" y="52901"/>
                              </a:cubicBezTo>
                              <a:cubicBezTo>
                                <a:pt x="1145042" y="47899"/>
                                <a:pt x="1150162" y="45397"/>
                                <a:pt x="1156884" y="45397"/>
                              </a:cubicBezTo>
                              <a:cubicBezTo>
                                <a:pt x="1163491" y="45397"/>
                                <a:pt x="1168548" y="47923"/>
                                <a:pt x="1172080" y="52991"/>
                              </a:cubicBezTo>
                              <a:cubicBezTo>
                                <a:pt x="1175600" y="58044"/>
                                <a:pt x="1177366" y="65308"/>
                                <a:pt x="1177366" y="74781"/>
                              </a:cubicBezTo>
                              <a:cubicBezTo>
                                <a:pt x="1177366" y="84126"/>
                                <a:pt x="1175600" y="91314"/>
                                <a:pt x="1172080" y="96317"/>
                              </a:cubicBezTo>
                              <a:close/>
                              <a:moveTo>
                                <a:pt x="0" y="20470"/>
                              </a:moveTo>
                              <a:lnTo>
                                <a:pt x="21143" y="20470"/>
                              </a:lnTo>
                              <a:lnTo>
                                <a:pt x="21143" y="0"/>
                              </a:lnTo>
                              <a:lnTo>
                                <a:pt x="0" y="0"/>
                              </a:lnTo>
                              <a:lnTo>
                                <a:pt x="0" y="20470"/>
                              </a:lnTo>
                              <a:close/>
                              <a:moveTo>
                                <a:pt x="412027" y="100533"/>
                              </a:moveTo>
                              <a:cubicBezTo>
                                <a:pt x="408660" y="102844"/>
                                <a:pt x="404505" y="103999"/>
                                <a:pt x="399550" y="103999"/>
                              </a:cubicBezTo>
                              <a:cubicBezTo>
                                <a:pt x="392612" y="103999"/>
                                <a:pt x="387301" y="101460"/>
                                <a:pt x="383616" y="96406"/>
                              </a:cubicBezTo>
                              <a:cubicBezTo>
                                <a:pt x="380496" y="92130"/>
                                <a:pt x="378778" y="86232"/>
                                <a:pt x="378292" y="78907"/>
                              </a:cubicBezTo>
                              <a:lnTo>
                                <a:pt x="440679" y="78907"/>
                              </a:lnTo>
                              <a:lnTo>
                                <a:pt x="440679" y="73956"/>
                              </a:lnTo>
                              <a:cubicBezTo>
                                <a:pt x="440679" y="64381"/>
                                <a:pt x="438976" y="56178"/>
                                <a:pt x="435558" y="49359"/>
                              </a:cubicBezTo>
                              <a:cubicBezTo>
                                <a:pt x="432153" y="42527"/>
                                <a:pt x="427299" y="37244"/>
                                <a:pt x="421023" y="33511"/>
                              </a:cubicBezTo>
                              <a:cubicBezTo>
                                <a:pt x="414746" y="29765"/>
                                <a:pt x="407313" y="27899"/>
                                <a:pt x="398724" y="27899"/>
                              </a:cubicBezTo>
                              <a:cubicBezTo>
                                <a:pt x="390249" y="27899"/>
                                <a:pt x="382816" y="29714"/>
                                <a:pt x="376425" y="33346"/>
                              </a:cubicBezTo>
                              <a:cubicBezTo>
                                <a:pt x="370046" y="36977"/>
                                <a:pt x="365117" y="42286"/>
                                <a:pt x="361648" y="49270"/>
                              </a:cubicBezTo>
                              <a:cubicBezTo>
                                <a:pt x="358179" y="56254"/>
                                <a:pt x="356439" y="64762"/>
                                <a:pt x="356439" y="74781"/>
                              </a:cubicBezTo>
                              <a:cubicBezTo>
                                <a:pt x="356439" y="84355"/>
                                <a:pt x="358179" y="92634"/>
                                <a:pt x="361648" y="99619"/>
                              </a:cubicBezTo>
                              <a:cubicBezTo>
                                <a:pt x="365117" y="106603"/>
                                <a:pt x="370098" y="111974"/>
                                <a:pt x="376590" y="115720"/>
                              </a:cubicBezTo>
                              <a:cubicBezTo>
                                <a:pt x="383095" y="119453"/>
                                <a:pt x="390745" y="121333"/>
                                <a:pt x="399550" y="121333"/>
                              </a:cubicBezTo>
                              <a:cubicBezTo>
                                <a:pt x="410121" y="121333"/>
                                <a:pt x="419129" y="118653"/>
                                <a:pt x="426562" y="113320"/>
                              </a:cubicBezTo>
                              <a:cubicBezTo>
                                <a:pt x="433995" y="107987"/>
                                <a:pt x="438925" y="100202"/>
                                <a:pt x="441339" y="89968"/>
                              </a:cubicBezTo>
                              <a:lnTo>
                                <a:pt x="419041" y="89968"/>
                              </a:lnTo>
                              <a:cubicBezTo>
                                <a:pt x="417719" y="94692"/>
                                <a:pt x="415381" y="98221"/>
                                <a:pt x="412027" y="100533"/>
                              </a:cubicBezTo>
                              <a:close/>
                              <a:moveTo>
                                <a:pt x="383363" y="52826"/>
                              </a:moveTo>
                              <a:cubicBezTo>
                                <a:pt x="386894" y="47758"/>
                                <a:pt x="392015" y="45232"/>
                                <a:pt x="398724" y="45232"/>
                              </a:cubicBezTo>
                              <a:cubicBezTo>
                                <a:pt x="405330" y="45232"/>
                                <a:pt x="410401" y="47733"/>
                                <a:pt x="413920" y="52736"/>
                              </a:cubicBezTo>
                              <a:cubicBezTo>
                                <a:pt x="416268" y="56071"/>
                                <a:pt x="417756" y="60452"/>
                                <a:pt x="418540" y="65701"/>
                              </a:cubicBezTo>
                              <a:lnTo>
                                <a:pt x="378797" y="65701"/>
                              </a:lnTo>
                              <a:cubicBezTo>
                                <a:pt x="379598" y="60481"/>
                                <a:pt x="381068" y="56119"/>
                                <a:pt x="383363" y="52826"/>
                              </a:cubicBezTo>
                              <a:close/>
                              <a:moveTo>
                                <a:pt x="342411" y="27899"/>
                              </a:moveTo>
                              <a:cubicBezTo>
                                <a:pt x="337113" y="27899"/>
                                <a:pt x="332221" y="29410"/>
                                <a:pt x="327698" y="32432"/>
                              </a:cubicBezTo>
                              <a:cubicBezTo>
                                <a:pt x="323896" y="34979"/>
                                <a:pt x="320790" y="39021"/>
                                <a:pt x="318118" y="43996"/>
                              </a:cubicBezTo>
                              <a:lnTo>
                                <a:pt x="318118" y="30375"/>
                              </a:lnTo>
                              <a:lnTo>
                                <a:pt x="296975" y="30375"/>
                              </a:lnTo>
                              <a:lnTo>
                                <a:pt x="296975" y="118856"/>
                              </a:lnTo>
                              <a:lnTo>
                                <a:pt x="318118" y="118856"/>
                              </a:lnTo>
                              <a:lnTo>
                                <a:pt x="318118" y="71809"/>
                              </a:lnTo>
                              <a:cubicBezTo>
                                <a:pt x="318118" y="68063"/>
                                <a:pt x="318588" y="64736"/>
                                <a:pt x="319528" y="61816"/>
                              </a:cubicBezTo>
                              <a:cubicBezTo>
                                <a:pt x="320468" y="58895"/>
                                <a:pt x="321866" y="56368"/>
                                <a:pt x="323746" y="54222"/>
                              </a:cubicBezTo>
                              <a:cubicBezTo>
                                <a:pt x="325614" y="52076"/>
                                <a:pt x="328002" y="50425"/>
                                <a:pt x="330925" y="49270"/>
                              </a:cubicBezTo>
                              <a:cubicBezTo>
                                <a:pt x="333847" y="48114"/>
                                <a:pt x="337278" y="47543"/>
                                <a:pt x="341243" y="47543"/>
                              </a:cubicBezTo>
                              <a:cubicBezTo>
                                <a:pt x="343237" y="47543"/>
                                <a:pt x="344991" y="47619"/>
                                <a:pt x="346528" y="47784"/>
                              </a:cubicBezTo>
                              <a:cubicBezTo>
                                <a:pt x="348078" y="47949"/>
                                <a:pt x="349565" y="48254"/>
                                <a:pt x="350988" y="48698"/>
                              </a:cubicBezTo>
                              <a:lnTo>
                                <a:pt x="350988" y="30375"/>
                              </a:lnTo>
                              <a:cubicBezTo>
                                <a:pt x="350225" y="29600"/>
                                <a:pt x="349043" y="28991"/>
                                <a:pt x="347443" y="28559"/>
                              </a:cubicBezTo>
                              <a:cubicBezTo>
                                <a:pt x="345842" y="28114"/>
                                <a:pt x="344165" y="27899"/>
                                <a:pt x="342411" y="27899"/>
                              </a:cubicBezTo>
                              <a:close/>
                              <a:moveTo>
                                <a:pt x="232404" y="82869"/>
                              </a:moveTo>
                              <a:lnTo>
                                <a:pt x="277662" y="82869"/>
                              </a:lnTo>
                              <a:lnTo>
                                <a:pt x="277662" y="64876"/>
                              </a:lnTo>
                              <a:lnTo>
                                <a:pt x="232404" y="64876"/>
                              </a:lnTo>
                              <a:lnTo>
                                <a:pt x="232404" y="82869"/>
                              </a:lnTo>
                              <a:close/>
                              <a:moveTo>
                                <a:pt x="103477" y="31441"/>
                              </a:moveTo>
                              <a:cubicBezTo>
                                <a:pt x="99017" y="29080"/>
                                <a:pt x="93821" y="27899"/>
                                <a:pt x="87874" y="27899"/>
                              </a:cubicBezTo>
                              <a:cubicBezTo>
                                <a:pt x="81700" y="27899"/>
                                <a:pt x="76223" y="29346"/>
                                <a:pt x="71433" y="32267"/>
                              </a:cubicBezTo>
                              <a:cubicBezTo>
                                <a:pt x="67432" y="34706"/>
                                <a:pt x="64264" y="38398"/>
                                <a:pt x="61611" y="42873"/>
                              </a:cubicBezTo>
                              <a:lnTo>
                                <a:pt x="61611" y="0"/>
                              </a:lnTo>
                              <a:lnTo>
                                <a:pt x="40468" y="0"/>
                              </a:lnTo>
                              <a:lnTo>
                                <a:pt x="40468" y="118856"/>
                              </a:lnTo>
                              <a:lnTo>
                                <a:pt x="61611" y="118856"/>
                              </a:lnTo>
                              <a:lnTo>
                                <a:pt x="61611" y="67517"/>
                              </a:lnTo>
                              <a:cubicBezTo>
                                <a:pt x="61611" y="64546"/>
                                <a:pt x="62044" y="61701"/>
                                <a:pt x="62932" y="59010"/>
                              </a:cubicBezTo>
                              <a:cubicBezTo>
                                <a:pt x="63809" y="56317"/>
                                <a:pt x="65080" y="53942"/>
                                <a:pt x="66731" y="51911"/>
                              </a:cubicBezTo>
                              <a:cubicBezTo>
                                <a:pt x="68383" y="49880"/>
                                <a:pt x="70391" y="48279"/>
                                <a:pt x="72754" y="47124"/>
                              </a:cubicBezTo>
                              <a:cubicBezTo>
                                <a:pt x="75130" y="45968"/>
                                <a:pt x="77735" y="45397"/>
                                <a:pt x="80607" y="45397"/>
                              </a:cubicBezTo>
                              <a:cubicBezTo>
                                <a:pt x="84240" y="45397"/>
                                <a:pt x="87213" y="46108"/>
                                <a:pt x="89526" y="47543"/>
                              </a:cubicBezTo>
                              <a:cubicBezTo>
                                <a:pt x="91838" y="48965"/>
                                <a:pt x="93566" y="51086"/>
                                <a:pt x="94723" y="53892"/>
                              </a:cubicBezTo>
                              <a:cubicBezTo>
                                <a:pt x="95879" y="56698"/>
                                <a:pt x="96464" y="60140"/>
                                <a:pt x="96464" y="64216"/>
                              </a:cubicBezTo>
                              <a:lnTo>
                                <a:pt x="96464" y="118856"/>
                              </a:lnTo>
                              <a:lnTo>
                                <a:pt x="117606" y="118856"/>
                              </a:lnTo>
                              <a:lnTo>
                                <a:pt x="117606" y="59923"/>
                              </a:lnTo>
                              <a:cubicBezTo>
                                <a:pt x="117606" y="52762"/>
                                <a:pt x="116361" y="46819"/>
                                <a:pt x="113883" y="42095"/>
                              </a:cubicBezTo>
                              <a:cubicBezTo>
                                <a:pt x="111405" y="37359"/>
                                <a:pt x="107937" y="33803"/>
                                <a:pt x="103477" y="31441"/>
                              </a:cubicBezTo>
                              <a:close/>
                              <a:moveTo>
                                <a:pt x="192100" y="81714"/>
                              </a:moveTo>
                              <a:cubicBezTo>
                                <a:pt x="192100" y="84685"/>
                                <a:pt x="191656" y="87492"/>
                                <a:pt x="190779" y="90133"/>
                              </a:cubicBezTo>
                              <a:cubicBezTo>
                                <a:pt x="189890" y="92774"/>
                                <a:pt x="188657" y="95136"/>
                                <a:pt x="187057" y="97231"/>
                              </a:cubicBezTo>
                              <a:cubicBezTo>
                                <a:pt x="185455" y="99313"/>
                                <a:pt x="183537" y="100940"/>
                                <a:pt x="181275" y="102095"/>
                              </a:cubicBezTo>
                              <a:cubicBezTo>
                                <a:pt x="179014" y="103250"/>
                                <a:pt x="176459" y="103834"/>
                                <a:pt x="173601" y="103834"/>
                              </a:cubicBezTo>
                              <a:cubicBezTo>
                                <a:pt x="170068" y="103834"/>
                                <a:pt x="167184" y="103110"/>
                                <a:pt x="164923" y="101688"/>
                              </a:cubicBezTo>
                              <a:cubicBezTo>
                                <a:pt x="162661" y="100254"/>
                                <a:pt x="160984" y="98133"/>
                                <a:pt x="159891" y="95327"/>
                              </a:cubicBezTo>
                              <a:cubicBezTo>
                                <a:pt x="158786" y="92520"/>
                                <a:pt x="158240" y="89143"/>
                                <a:pt x="158240" y="85181"/>
                              </a:cubicBezTo>
                              <a:lnTo>
                                <a:pt x="158240" y="30375"/>
                              </a:lnTo>
                              <a:lnTo>
                                <a:pt x="137097" y="30375"/>
                              </a:lnTo>
                              <a:lnTo>
                                <a:pt x="137097" y="89473"/>
                              </a:lnTo>
                              <a:cubicBezTo>
                                <a:pt x="137097" y="96508"/>
                                <a:pt x="138304" y="102400"/>
                                <a:pt x="140731" y="107136"/>
                              </a:cubicBezTo>
                              <a:cubicBezTo>
                                <a:pt x="143145" y="111860"/>
                                <a:pt x="146588" y="115415"/>
                                <a:pt x="151048" y="117777"/>
                              </a:cubicBezTo>
                              <a:cubicBezTo>
                                <a:pt x="155507" y="120139"/>
                                <a:pt x="160603" y="121333"/>
                                <a:pt x="166333" y="121333"/>
                              </a:cubicBezTo>
                              <a:cubicBezTo>
                                <a:pt x="172381" y="121333"/>
                                <a:pt x="177756" y="119898"/>
                                <a:pt x="182431" y="117041"/>
                              </a:cubicBezTo>
                              <a:cubicBezTo>
                                <a:pt x="186306" y="114663"/>
                                <a:pt x="189430" y="111000"/>
                                <a:pt x="192100" y="106549"/>
                              </a:cubicBezTo>
                              <a:lnTo>
                                <a:pt x="192100" y="118856"/>
                              </a:lnTo>
                              <a:lnTo>
                                <a:pt x="213243" y="118856"/>
                              </a:lnTo>
                              <a:lnTo>
                                <a:pt x="213243" y="30375"/>
                              </a:lnTo>
                              <a:lnTo>
                                <a:pt x="192100" y="30375"/>
                              </a:lnTo>
                              <a:lnTo>
                                <a:pt x="192100" y="81714"/>
                              </a:lnTo>
                              <a:close/>
                              <a:moveTo>
                                <a:pt x="0" y="118856"/>
                              </a:moveTo>
                              <a:lnTo>
                                <a:pt x="21143" y="118856"/>
                              </a:lnTo>
                              <a:lnTo>
                                <a:pt x="21143" y="30375"/>
                              </a:lnTo>
                              <a:lnTo>
                                <a:pt x="0" y="30375"/>
                              </a:lnTo>
                              <a:lnTo>
                                <a:pt x="0" y="118856"/>
                              </a:lnTo>
                              <a:close/>
                              <a:moveTo>
                                <a:pt x="1049684" y="10070"/>
                              </a:moveTo>
                              <a:lnTo>
                                <a:pt x="1028541" y="10070"/>
                              </a:lnTo>
                              <a:lnTo>
                                <a:pt x="1028541" y="30375"/>
                              </a:lnTo>
                              <a:lnTo>
                                <a:pt x="1017145" y="30375"/>
                              </a:lnTo>
                              <a:lnTo>
                                <a:pt x="1017145" y="46717"/>
                              </a:lnTo>
                              <a:lnTo>
                                <a:pt x="1028541" y="46717"/>
                              </a:lnTo>
                              <a:lnTo>
                                <a:pt x="1028541" y="91289"/>
                              </a:lnTo>
                              <a:cubicBezTo>
                                <a:pt x="1028541" y="101193"/>
                                <a:pt x="1030714" y="108672"/>
                                <a:pt x="1035059" y="113739"/>
                              </a:cubicBezTo>
                              <a:cubicBezTo>
                                <a:pt x="1039405" y="118793"/>
                                <a:pt x="1046101" y="121333"/>
                                <a:pt x="1055135" y="121333"/>
                              </a:cubicBezTo>
                              <a:cubicBezTo>
                                <a:pt x="1057994" y="121333"/>
                                <a:pt x="1060586" y="121129"/>
                                <a:pt x="1062899" y="120749"/>
                              </a:cubicBezTo>
                              <a:cubicBezTo>
                                <a:pt x="1065211" y="120368"/>
                                <a:pt x="1066913" y="119847"/>
                                <a:pt x="1068019" y="119186"/>
                              </a:cubicBezTo>
                              <a:lnTo>
                                <a:pt x="1068019" y="103669"/>
                              </a:lnTo>
                              <a:lnTo>
                                <a:pt x="1064055" y="103669"/>
                              </a:lnTo>
                              <a:cubicBezTo>
                                <a:pt x="1058210" y="103669"/>
                                <a:pt x="1054360" y="102450"/>
                                <a:pt x="1052492" y="100037"/>
                              </a:cubicBezTo>
                              <a:cubicBezTo>
                                <a:pt x="1050612" y="97612"/>
                                <a:pt x="1049684" y="94095"/>
                                <a:pt x="1049684" y="89473"/>
                              </a:cubicBezTo>
                              <a:lnTo>
                                <a:pt x="1049684" y="46717"/>
                              </a:lnTo>
                              <a:lnTo>
                                <a:pt x="1068349" y="46717"/>
                              </a:lnTo>
                              <a:lnTo>
                                <a:pt x="1068349" y="30375"/>
                              </a:lnTo>
                              <a:lnTo>
                                <a:pt x="1049684" y="30375"/>
                              </a:lnTo>
                              <a:lnTo>
                                <a:pt x="1049684" y="10070"/>
                              </a:lnTo>
                              <a:close/>
                              <a:moveTo>
                                <a:pt x="1079581" y="118856"/>
                              </a:moveTo>
                              <a:lnTo>
                                <a:pt x="1102871" y="118856"/>
                              </a:lnTo>
                              <a:lnTo>
                                <a:pt x="1102871" y="95581"/>
                              </a:lnTo>
                              <a:lnTo>
                                <a:pt x="1079581" y="95581"/>
                              </a:lnTo>
                              <a:lnTo>
                                <a:pt x="1079581" y="118856"/>
                              </a:lnTo>
                              <a:close/>
                              <a:moveTo>
                                <a:pt x="983448" y="100114"/>
                              </a:moveTo>
                              <a:cubicBezTo>
                                <a:pt x="980361" y="102590"/>
                                <a:pt x="976562" y="103834"/>
                                <a:pt x="972051" y="103834"/>
                              </a:cubicBezTo>
                              <a:cubicBezTo>
                                <a:pt x="965330" y="103834"/>
                                <a:pt x="960209" y="101320"/>
                                <a:pt x="956690" y="96317"/>
                              </a:cubicBezTo>
                              <a:cubicBezTo>
                                <a:pt x="953158" y="91314"/>
                                <a:pt x="951404" y="84126"/>
                                <a:pt x="951404" y="74781"/>
                              </a:cubicBezTo>
                              <a:cubicBezTo>
                                <a:pt x="951404" y="65206"/>
                                <a:pt x="953082" y="57918"/>
                                <a:pt x="956436" y="52901"/>
                              </a:cubicBezTo>
                              <a:cubicBezTo>
                                <a:pt x="959803" y="47899"/>
                                <a:pt x="964783" y="45397"/>
                                <a:pt x="971390" y="45397"/>
                              </a:cubicBezTo>
                              <a:cubicBezTo>
                                <a:pt x="975787" y="45397"/>
                                <a:pt x="979624" y="46679"/>
                                <a:pt x="982864" y="49270"/>
                              </a:cubicBezTo>
                              <a:cubicBezTo>
                                <a:pt x="986117" y="51860"/>
                                <a:pt x="988238" y="56013"/>
                                <a:pt x="989229" y="61739"/>
                              </a:cubicBezTo>
                              <a:lnTo>
                                <a:pt x="1010372" y="61739"/>
                              </a:lnTo>
                              <a:cubicBezTo>
                                <a:pt x="1009483" y="54248"/>
                                <a:pt x="1007234" y="48000"/>
                                <a:pt x="1003600" y="42996"/>
                              </a:cubicBezTo>
                              <a:cubicBezTo>
                                <a:pt x="999966" y="37993"/>
                                <a:pt x="995367" y="34222"/>
                                <a:pt x="989801" y="31695"/>
                              </a:cubicBezTo>
                              <a:cubicBezTo>
                                <a:pt x="984249" y="29156"/>
                                <a:pt x="978099" y="27899"/>
                                <a:pt x="971390" y="27899"/>
                              </a:cubicBezTo>
                              <a:cubicBezTo>
                                <a:pt x="962903" y="27899"/>
                                <a:pt x="955534" y="29714"/>
                                <a:pt x="949257" y="33346"/>
                              </a:cubicBezTo>
                              <a:cubicBezTo>
                                <a:pt x="942980" y="36977"/>
                                <a:pt x="938127" y="42286"/>
                                <a:pt x="934721" y="49270"/>
                              </a:cubicBezTo>
                              <a:cubicBezTo>
                                <a:pt x="931304" y="56254"/>
                                <a:pt x="929601" y="64762"/>
                                <a:pt x="929601" y="74781"/>
                              </a:cubicBezTo>
                              <a:cubicBezTo>
                                <a:pt x="929601" y="84355"/>
                                <a:pt x="931304" y="92609"/>
                                <a:pt x="934721" y="99542"/>
                              </a:cubicBezTo>
                              <a:cubicBezTo>
                                <a:pt x="938127" y="106476"/>
                                <a:pt x="942955" y="111834"/>
                                <a:pt x="949168" y="115631"/>
                              </a:cubicBezTo>
                              <a:cubicBezTo>
                                <a:pt x="955394" y="119428"/>
                                <a:pt x="962852" y="121333"/>
                                <a:pt x="971556" y="121333"/>
                              </a:cubicBezTo>
                              <a:cubicBezTo>
                                <a:pt x="981568" y="121333"/>
                                <a:pt x="990157" y="118691"/>
                                <a:pt x="997323" y="113409"/>
                              </a:cubicBezTo>
                              <a:cubicBezTo>
                                <a:pt x="1004477" y="108127"/>
                                <a:pt x="1009051" y="99923"/>
                                <a:pt x="1011033" y="88812"/>
                              </a:cubicBezTo>
                              <a:lnTo>
                                <a:pt x="989725" y="88812"/>
                              </a:lnTo>
                              <a:cubicBezTo>
                                <a:pt x="988620" y="93866"/>
                                <a:pt x="986523" y="97638"/>
                                <a:pt x="983448" y="100114"/>
                              </a:cubicBezTo>
                              <a:close/>
                              <a:moveTo>
                                <a:pt x="1259954" y="27899"/>
                              </a:moveTo>
                              <a:cubicBezTo>
                                <a:pt x="1254668" y="27899"/>
                                <a:pt x="1249764" y="29410"/>
                                <a:pt x="1245253" y="32432"/>
                              </a:cubicBezTo>
                              <a:cubicBezTo>
                                <a:pt x="1241446" y="34975"/>
                                <a:pt x="1238343" y="39010"/>
                                <a:pt x="1235673" y="43977"/>
                              </a:cubicBezTo>
                              <a:lnTo>
                                <a:pt x="1235673" y="30375"/>
                              </a:lnTo>
                              <a:lnTo>
                                <a:pt x="1214530" y="30375"/>
                              </a:lnTo>
                              <a:lnTo>
                                <a:pt x="1214530" y="118856"/>
                              </a:lnTo>
                              <a:lnTo>
                                <a:pt x="1235673" y="118856"/>
                              </a:lnTo>
                              <a:lnTo>
                                <a:pt x="1235673" y="71809"/>
                              </a:lnTo>
                              <a:cubicBezTo>
                                <a:pt x="1235673" y="68063"/>
                                <a:pt x="1236130" y="64736"/>
                                <a:pt x="1237070" y="61816"/>
                              </a:cubicBezTo>
                              <a:cubicBezTo>
                                <a:pt x="1238011" y="58895"/>
                                <a:pt x="1239408" y="56368"/>
                                <a:pt x="1241289" y="54222"/>
                              </a:cubicBezTo>
                              <a:cubicBezTo>
                                <a:pt x="1243156" y="52076"/>
                                <a:pt x="1245546" y="50425"/>
                                <a:pt x="1248468" y="49270"/>
                              </a:cubicBezTo>
                              <a:cubicBezTo>
                                <a:pt x="1251390" y="48114"/>
                                <a:pt x="1254833" y="47543"/>
                                <a:pt x="1258798" y="47543"/>
                              </a:cubicBezTo>
                              <a:cubicBezTo>
                                <a:pt x="1260780" y="47543"/>
                                <a:pt x="1262533" y="47619"/>
                                <a:pt x="1264083" y="47784"/>
                              </a:cubicBezTo>
                              <a:cubicBezTo>
                                <a:pt x="1265620" y="47949"/>
                                <a:pt x="1267107" y="48254"/>
                                <a:pt x="1268543" y="48698"/>
                              </a:cubicBezTo>
                              <a:lnTo>
                                <a:pt x="1268543" y="30375"/>
                              </a:lnTo>
                              <a:cubicBezTo>
                                <a:pt x="1267768" y="29600"/>
                                <a:pt x="1266587" y="28991"/>
                                <a:pt x="1264985" y="28559"/>
                              </a:cubicBezTo>
                              <a:cubicBezTo>
                                <a:pt x="1263385" y="28114"/>
                                <a:pt x="1261707" y="27899"/>
                                <a:pt x="1259954" y="27899"/>
                              </a:cubicBezTo>
                              <a:close/>
                              <a:moveTo>
                                <a:pt x="1334613" y="30375"/>
                              </a:moveTo>
                              <a:lnTo>
                                <a:pt x="1334613" y="39514"/>
                              </a:lnTo>
                              <a:cubicBezTo>
                                <a:pt x="1329054" y="31796"/>
                                <a:pt x="1320981" y="27899"/>
                                <a:pt x="1310333" y="27899"/>
                              </a:cubicBezTo>
                              <a:cubicBezTo>
                                <a:pt x="1299202" y="27899"/>
                                <a:pt x="1290371" y="31835"/>
                                <a:pt x="1283815" y="39695"/>
                              </a:cubicBezTo>
                              <a:cubicBezTo>
                                <a:pt x="1277259" y="47568"/>
                                <a:pt x="1273994" y="58869"/>
                                <a:pt x="1273994" y="73625"/>
                              </a:cubicBezTo>
                              <a:cubicBezTo>
                                <a:pt x="1273994" y="83086"/>
                                <a:pt x="1275442" y="91200"/>
                                <a:pt x="1278364" y="97968"/>
                              </a:cubicBezTo>
                              <a:cubicBezTo>
                                <a:pt x="1281287" y="104736"/>
                                <a:pt x="1285467" y="109968"/>
                                <a:pt x="1290918" y="113650"/>
                              </a:cubicBezTo>
                              <a:cubicBezTo>
                                <a:pt x="1296369" y="117333"/>
                                <a:pt x="1302836" y="119186"/>
                                <a:pt x="1310333" y="119186"/>
                              </a:cubicBezTo>
                              <a:cubicBezTo>
                                <a:pt x="1320345" y="119186"/>
                                <a:pt x="1328337" y="115301"/>
                                <a:pt x="1334283" y="107542"/>
                              </a:cubicBezTo>
                              <a:cubicBezTo>
                                <a:pt x="1334409" y="107378"/>
                                <a:pt x="1334490" y="107161"/>
                                <a:pt x="1334613" y="106993"/>
                              </a:cubicBezTo>
                              <a:lnTo>
                                <a:pt x="1334613" y="121993"/>
                              </a:lnTo>
                              <a:cubicBezTo>
                                <a:pt x="1334613" y="129028"/>
                                <a:pt x="1332987" y="133980"/>
                                <a:pt x="1329735" y="136850"/>
                              </a:cubicBezTo>
                              <a:cubicBezTo>
                                <a:pt x="1326482" y="139707"/>
                                <a:pt x="1322225" y="141142"/>
                                <a:pt x="1316939" y="141142"/>
                              </a:cubicBezTo>
                              <a:cubicBezTo>
                                <a:pt x="1311756" y="141142"/>
                                <a:pt x="1307436" y="139898"/>
                                <a:pt x="1303967" y="137422"/>
                              </a:cubicBezTo>
                              <a:cubicBezTo>
                                <a:pt x="1300498" y="134945"/>
                                <a:pt x="1298440" y="131403"/>
                                <a:pt x="1297779" y="126780"/>
                              </a:cubicBezTo>
                              <a:lnTo>
                                <a:pt x="1276471" y="126780"/>
                              </a:lnTo>
                              <a:cubicBezTo>
                                <a:pt x="1278009" y="137346"/>
                                <a:pt x="1282469" y="145155"/>
                                <a:pt x="1289851" y="150222"/>
                              </a:cubicBezTo>
                              <a:cubicBezTo>
                                <a:pt x="1297220" y="155276"/>
                                <a:pt x="1306369" y="157815"/>
                                <a:pt x="1317270" y="157815"/>
                              </a:cubicBezTo>
                              <a:cubicBezTo>
                                <a:pt x="1324639" y="157815"/>
                                <a:pt x="1331221" y="156456"/>
                                <a:pt x="1337003" y="153764"/>
                              </a:cubicBezTo>
                              <a:cubicBezTo>
                                <a:pt x="1342783" y="151073"/>
                                <a:pt x="1347358" y="147047"/>
                                <a:pt x="1350712" y="141714"/>
                              </a:cubicBezTo>
                              <a:cubicBezTo>
                                <a:pt x="1354066" y="136380"/>
                                <a:pt x="1355756" y="129688"/>
                                <a:pt x="1355756" y="121663"/>
                              </a:cubicBezTo>
                              <a:lnTo>
                                <a:pt x="1355756" y="30375"/>
                              </a:lnTo>
                              <a:lnTo>
                                <a:pt x="1334613" y="30375"/>
                              </a:lnTo>
                              <a:close/>
                              <a:moveTo>
                                <a:pt x="1329569" y="94501"/>
                              </a:moveTo>
                              <a:cubicBezTo>
                                <a:pt x="1326215" y="99289"/>
                                <a:pt x="1321399" y="101688"/>
                                <a:pt x="1315122" y="101688"/>
                              </a:cubicBezTo>
                              <a:cubicBezTo>
                                <a:pt x="1308846" y="101688"/>
                                <a:pt x="1304056" y="99263"/>
                                <a:pt x="1300752" y="94425"/>
                              </a:cubicBezTo>
                              <a:cubicBezTo>
                                <a:pt x="1297449" y="89574"/>
                                <a:pt x="1295797" y="82641"/>
                                <a:pt x="1295797" y="73625"/>
                              </a:cubicBezTo>
                              <a:cubicBezTo>
                                <a:pt x="1295797" y="64482"/>
                                <a:pt x="1297449" y="57498"/>
                                <a:pt x="1300752" y="52660"/>
                              </a:cubicBezTo>
                              <a:cubicBezTo>
                                <a:pt x="1304056" y="47809"/>
                                <a:pt x="1308846" y="45397"/>
                                <a:pt x="1315122" y="45397"/>
                              </a:cubicBezTo>
                              <a:cubicBezTo>
                                <a:pt x="1321285" y="45397"/>
                                <a:pt x="1326075" y="47835"/>
                                <a:pt x="1329493" y="52736"/>
                              </a:cubicBezTo>
                              <a:cubicBezTo>
                                <a:pt x="1332899" y="57638"/>
                                <a:pt x="1334613" y="64597"/>
                                <a:pt x="1334613" y="73625"/>
                              </a:cubicBezTo>
                              <a:cubicBezTo>
                                <a:pt x="1334613" y="82755"/>
                                <a:pt x="1332923" y="89714"/>
                                <a:pt x="1329569" y="94501"/>
                              </a:cubicBezTo>
                              <a:close/>
                              <a:moveTo>
                                <a:pt x="609412" y="33587"/>
                              </a:moveTo>
                              <a:cubicBezTo>
                                <a:pt x="603073" y="29790"/>
                                <a:pt x="595563" y="27899"/>
                                <a:pt x="586860" y="27899"/>
                              </a:cubicBezTo>
                              <a:cubicBezTo>
                                <a:pt x="578270" y="27899"/>
                                <a:pt x="570787" y="29714"/>
                                <a:pt x="564396" y="33346"/>
                              </a:cubicBezTo>
                              <a:cubicBezTo>
                                <a:pt x="558005" y="36977"/>
                                <a:pt x="553087" y="42286"/>
                                <a:pt x="549619" y="49270"/>
                              </a:cubicBezTo>
                              <a:cubicBezTo>
                                <a:pt x="546150" y="56254"/>
                                <a:pt x="544410" y="64762"/>
                                <a:pt x="544410" y="74781"/>
                              </a:cubicBezTo>
                              <a:cubicBezTo>
                                <a:pt x="544410" y="84355"/>
                                <a:pt x="546112" y="92634"/>
                                <a:pt x="549529" y="99619"/>
                              </a:cubicBezTo>
                              <a:cubicBezTo>
                                <a:pt x="552948" y="106603"/>
                                <a:pt x="557814" y="111974"/>
                                <a:pt x="564154" y="115720"/>
                              </a:cubicBezTo>
                              <a:cubicBezTo>
                                <a:pt x="570482" y="119453"/>
                                <a:pt x="578055" y="121333"/>
                                <a:pt x="586860" y="121333"/>
                              </a:cubicBezTo>
                              <a:cubicBezTo>
                                <a:pt x="595449" y="121333"/>
                                <a:pt x="602907" y="119517"/>
                                <a:pt x="609247" y="115886"/>
                              </a:cubicBezTo>
                              <a:cubicBezTo>
                                <a:pt x="615575" y="112254"/>
                                <a:pt x="620480" y="106971"/>
                                <a:pt x="623949" y="100037"/>
                              </a:cubicBezTo>
                              <a:cubicBezTo>
                                <a:pt x="627417" y="93105"/>
                                <a:pt x="629145" y="84685"/>
                                <a:pt x="629145" y="74781"/>
                              </a:cubicBezTo>
                              <a:cubicBezTo>
                                <a:pt x="629145" y="65092"/>
                                <a:pt x="627442" y="56749"/>
                                <a:pt x="624025" y="49765"/>
                              </a:cubicBezTo>
                              <a:cubicBezTo>
                                <a:pt x="620607" y="42781"/>
                                <a:pt x="615741" y="37384"/>
                                <a:pt x="609412" y="33587"/>
                              </a:cubicBezTo>
                              <a:close/>
                              <a:moveTo>
                                <a:pt x="602056" y="96317"/>
                              </a:moveTo>
                              <a:cubicBezTo>
                                <a:pt x="598537" y="101320"/>
                                <a:pt x="593466" y="103834"/>
                                <a:pt x="586860" y="103834"/>
                              </a:cubicBezTo>
                              <a:cubicBezTo>
                                <a:pt x="580151" y="103834"/>
                                <a:pt x="575018" y="101295"/>
                                <a:pt x="571498" y="96241"/>
                              </a:cubicBezTo>
                              <a:cubicBezTo>
                                <a:pt x="567979" y="91174"/>
                                <a:pt x="566213" y="84025"/>
                                <a:pt x="566213" y="74781"/>
                              </a:cubicBezTo>
                              <a:cubicBezTo>
                                <a:pt x="566213" y="65206"/>
                                <a:pt x="567979" y="57918"/>
                                <a:pt x="571498" y="52901"/>
                              </a:cubicBezTo>
                              <a:cubicBezTo>
                                <a:pt x="575018" y="47899"/>
                                <a:pt x="580151" y="45397"/>
                                <a:pt x="586860" y="45397"/>
                              </a:cubicBezTo>
                              <a:cubicBezTo>
                                <a:pt x="593466" y="45397"/>
                                <a:pt x="598537" y="47923"/>
                                <a:pt x="602056" y="52991"/>
                              </a:cubicBezTo>
                              <a:cubicBezTo>
                                <a:pt x="605575" y="58044"/>
                                <a:pt x="607342" y="65308"/>
                                <a:pt x="607342" y="74781"/>
                              </a:cubicBezTo>
                              <a:cubicBezTo>
                                <a:pt x="607342" y="84126"/>
                                <a:pt x="605575" y="91314"/>
                                <a:pt x="602056" y="96317"/>
                              </a:cubicBezTo>
                              <a:close/>
                              <a:moveTo>
                                <a:pt x="707528" y="31441"/>
                              </a:moveTo>
                              <a:cubicBezTo>
                                <a:pt x="703068" y="29080"/>
                                <a:pt x="697858" y="27899"/>
                                <a:pt x="691912" y="27899"/>
                              </a:cubicBezTo>
                              <a:cubicBezTo>
                                <a:pt x="685749" y="27899"/>
                                <a:pt x="680273" y="29346"/>
                                <a:pt x="675483" y="32267"/>
                              </a:cubicBezTo>
                              <a:cubicBezTo>
                                <a:pt x="671482" y="34707"/>
                                <a:pt x="668305" y="38400"/>
                                <a:pt x="665649" y="42875"/>
                              </a:cubicBezTo>
                              <a:lnTo>
                                <a:pt x="665649" y="30375"/>
                              </a:lnTo>
                              <a:lnTo>
                                <a:pt x="644506" y="30375"/>
                              </a:lnTo>
                              <a:lnTo>
                                <a:pt x="644506" y="118856"/>
                              </a:lnTo>
                              <a:lnTo>
                                <a:pt x="665649" y="118856"/>
                              </a:lnTo>
                              <a:lnTo>
                                <a:pt x="665649" y="67517"/>
                              </a:lnTo>
                              <a:cubicBezTo>
                                <a:pt x="665649" y="64546"/>
                                <a:pt x="666093" y="61701"/>
                                <a:pt x="666970" y="59010"/>
                              </a:cubicBezTo>
                              <a:cubicBezTo>
                                <a:pt x="667847" y="56317"/>
                                <a:pt x="669118" y="53942"/>
                                <a:pt x="670770" y="51911"/>
                              </a:cubicBezTo>
                              <a:cubicBezTo>
                                <a:pt x="672421" y="49880"/>
                                <a:pt x="674428" y="48279"/>
                                <a:pt x="676805" y="47124"/>
                              </a:cubicBezTo>
                              <a:cubicBezTo>
                                <a:pt x="679168" y="45968"/>
                                <a:pt x="681786" y="45397"/>
                                <a:pt x="684644" y="45397"/>
                              </a:cubicBezTo>
                              <a:cubicBezTo>
                                <a:pt x="688278" y="45397"/>
                                <a:pt x="691252" y="46108"/>
                                <a:pt x="693564" y="47543"/>
                              </a:cubicBezTo>
                              <a:cubicBezTo>
                                <a:pt x="695876" y="48965"/>
                                <a:pt x="697617" y="51086"/>
                                <a:pt x="698773" y="53892"/>
                              </a:cubicBezTo>
                              <a:cubicBezTo>
                                <a:pt x="699929" y="56698"/>
                                <a:pt x="700501" y="60140"/>
                                <a:pt x="700501" y="64216"/>
                              </a:cubicBezTo>
                              <a:lnTo>
                                <a:pt x="700501" y="118856"/>
                              </a:lnTo>
                              <a:lnTo>
                                <a:pt x="721644" y="118856"/>
                              </a:lnTo>
                              <a:lnTo>
                                <a:pt x="721644" y="59923"/>
                              </a:lnTo>
                              <a:cubicBezTo>
                                <a:pt x="721644" y="52762"/>
                                <a:pt x="720411" y="46819"/>
                                <a:pt x="717934" y="42095"/>
                              </a:cubicBezTo>
                              <a:cubicBezTo>
                                <a:pt x="715456" y="37359"/>
                                <a:pt x="711987" y="33803"/>
                                <a:pt x="707528" y="31441"/>
                              </a:cubicBezTo>
                              <a:close/>
                              <a:moveTo>
                                <a:pt x="889209" y="100533"/>
                              </a:moveTo>
                              <a:cubicBezTo>
                                <a:pt x="885855" y="102844"/>
                                <a:pt x="881699" y="103999"/>
                                <a:pt x="876745" y="103999"/>
                              </a:cubicBezTo>
                              <a:cubicBezTo>
                                <a:pt x="869807" y="103999"/>
                                <a:pt x="864496" y="101460"/>
                                <a:pt x="860799" y="96406"/>
                              </a:cubicBezTo>
                              <a:cubicBezTo>
                                <a:pt x="857689" y="92130"/>
                                <a:pt x="855973" y="86232"/>
                                <a:pt x="855487" y="78907"/>
                              </a:cubicBezTo>
                              <a:lnTo>
                                <a:pt x="917874" y="78907"/>
                              </a:lnTo>
                              <a:lnTo>
                                <a:pt x="917874" y="73956"/>
                              </a:lnTo>
                              <a:cubicBezTo>
                                <a:pt x="917874" y="64381"/>
                                <a:pt x="916158" y="56178"/>
                                <a:pt x="912753" y="49359"/>
                              </a:cubicBezTo>
                              <a:cubicBezTo>
                                <a:pt x="909335" y="42527"/>
                                <a:pt x="904494" y="37244"/>
                                <a:pt x="898218" y="33511"/>
                              </a:cubicBezTo>
                              <a:cubicBezTo>
                                <a:pt x="891941" y="29765"/>
                                <a:pt x="884507" y="27899"/>
                                <a:pt x="875919" y="27899"/>
                              </a:cubicBezTo>
                              <a:cubicBezTo>
                                <a:pt x="867431" y="27899"/>
                                <a:pt x="859998" y="29714"/>
                                <a:pt x="853620" y="33346"/>
                              </a:cubicBezTo>
                              <a:cubicBezTo>
                                <a:pt x="847229" y="36977"/>
                                <a:pt x="842299" y="42286"/>
                                <a:pt x="838830" y="49270"/>
                              </a:cubicBezTo>
                              <a:cubicBezTo>
                                <a:pt x="835361" y="56254"/>
                                <a:pt x="833634" y="64762"/>
                                <a:pt x="833634" y="74781"/>
                              </a:cubicBezTo>
                              <a:cubicBezTo>
                                <a:pt x="833634" y="84355"/>
                                <a:pt x="835361" y="92634"/>
                                <a:pt x="838830" y="99619"/>
                              </a:cubicBezTo>
                              <a:cubicBezTo>
                                <a:pt x="842299" y="106603"/>
                                <a:pt x="847279" y="111974"/>
                                <a:pt x="853785" y="115720"/>
                              </a:cubicBezTo>
                              <a:cubicBezTo>
                                <a:pt x="860278" y="119453"/>
                                <a:pt x="867926" y="121333"/>
                                <a:pt x="876745" y="121333"/>
                              </a:cubicBezTo>
                              <a:cubicBezTo>
                                <a:pt x="887316" y="121333"/>
                                <a:pt x="896311" y="118653"/>
                                <a:pt x="903745" y="113320"/>
                              </a:cubicBezTo>
                              <a:cubicBezTo>
                                <a:pt x="911177" y="107987"/>
                                <a:pt x="916107" y="100202"/>
                                <a:pt x="918534" y="89968"/>
                              </a:cubicBezTo>
                              <a:lnTo>
                                <a:pt x="896235" y="89968"/>
                              </a:lnTo>
                              <a:cubicBezTo>
                                <a:pt x="894914" y="94692"/>
                                <a:pt x="892576" y="98221"/>
                                <a:pt x="889209" y="100533"/>
                              </a:cubicBezTo>
                              <a:close/>
                              <a:moveTo>
                                <a:pt x="860557" y="52826"/>
                              </a:moveTo>
                              <a:cubicBezTo>
                                <a:pt x="864077" y="47758"/>
                                <a:pt x="869197" y="45232"/>
                                <a:pt x="875919" y="45232"/>
                              </a:cubicBezTo>
                              <a:cubicBezTo>
                                <a:pt x="882525" y="45232"/>
                                <a:pt x="887582" y="47733"/>
                                <a:pt x="891115" y="52736"/>
                              </a:cubicBezTo>
                              <a:cubicBezTo>
                                <a:pt x="893455" y="56071"/>
                                <a:pt x="894945" y="60452"/>
                                <a:pt x="895731" y="65701"/>
                              </a:cubicBezTo>
                              <a:lnTo>
                                <a:pt x="855989" y="65701"/>
                              </a:lnTo>
                              <a:cubicBezTo>
                                <a:pt x="856787" y="60481"/>
                                <a:pt x="858254" y="56119"/>
                                <a:pt x="860557" y="52826"/>
                              </a:cubicBezTo>
                              <a:close/>
                              <a:moveTo>
                                <a:pt x="804156" y="31441"/>
                              </a:moveTo>
                              <a:cubicBezTo>
                                <a:pt x="799696" y="29080"/>
                                <a:pt x="794487" y="27899"/>
                                <a:pt x="788540" y="27899"/>
                              </a:cubicBezTo>
                              <a:cubicBezTo>
                                <a:pt x="782378" y="27899"/>
                                <a:pt x="776901" y="29346"/>
                                <a:pt x="772111" y="32267"/>
                              </a:cubicBezTo>
                              <a:cubicBezTo>
                                <a:pt x="768110" y="34707"/>
                                <a:pt x="764933" y="38400"/>
                                <a:pt x="762277" y="42875"/>
                              </a:cubicBezTo>
                              <a:lnTo>
                                <a:pt x="762277" y="30375"/>
                              </a:lnTo>
                              <a:lnTo>
                                <a:pt x="741134" y="30375"/>
                              </a:lnTo>
                              <a:lnTo>
                                <a:pt x="741134" y="118856"/>
                              </a:lnTo>
                              <a:lnTo>
                                <a:pt x="762277" y="118856"/>
                              </a:lnTo>
                              <a:lnTo>
                                <a:pt x="762277" y="67517"/>
                              </a:lnTo>
                              <a:cubicBezTo>
                                <a:pt x="762277" y="64546"/>
                                <a:pt x="762722" y="61701"/>
                                <a:pt x="763598" y="59010"/>
                              </a:cubicBezTo>
                              <a:cubicBezTo>
                                <a:pt x="764476" y="56317"/>
                                <a:pt x="765746" y="53942"/>
                                <a:pt x="767398" y="51911"/>
                              </a:cubicBezTo>
                              <a:cubicBezTo>
                                <a:pt x="769049" y="49880"/>
                                <a:pt x="771057" y="48279"/>
                                <a:pt x="773433" y="47124"/>
                              </a:cubicBezTo>
                              <a:cubicBezTo>
                                <a:pt x="775796" y="45968"/>
                                <a:pt x="778414" y="45397"/>
                                <a:pt x="781272" y="45397"/>
                              </a:cubicBezTo>
                              <a:cubicBezTo>
                                <a:pt x="784906" y="45397"/>
                                <a:pt x="787880" y="46108"/>
                                <a:pt x="790192" y="47543"/>
                              </a:cubicBezTo>
                              <a:cubicBezTo>
                                <a:pt x="792505" y="48965"/>
                                <a:pt x="794245" y="51086"/>
                                <a:pt x="795401" y="53892"/>
                              </a:cubicBezTo>
                              <a:cubicBezTo>
                                <a:pt x="796557" y="56698"/>
                                <a:pt x="797129" y="60140"/>
                                <a:pt x="797129" y="64216"/>
                              </a:cubicBezTo>
                              <a:lnTo>
                                <a:pt x="797129" y="118856"/>
                              </a:lnTo>
                              <a:lnTo>
                                <a:pt x="818272" y="118856"/>
                              </a:lnTo>
                              <a:lnTo>
                                <a:pt x="818272" y="59923"/>
                              </a:lnTo>
                              <a:cubicBezTo>
                                <a:pt x="818272" y="52762"/>
                                <a:pt x="817039" y="46819"/>
                                <a:pt x="814562" y="42095"/>
                              </a:cubicBezTo>
                              <a:cubicBezTo>
                                <a:pt x="812084" y="37359"/>
                                <a:pt x="808616" y="33803"/>
                                <a:pt x="804156" y="31441"/>
                              </a:cubicBezTo>
                              <a:close/>
                            </a:path>
                          </a:pathLst>
                        </a:custGeom>
                        <a:solidFill>
                          <a:schemeClr val="accent3"/>
                        </a:solidFill>
                        <a:ln w="12695" cap="flat">
                          <a:noFill/>
                          <a:prstDash val="solid"/>
                          <a:miter/>
                        </a:ln>
                      </wps:spPr>
                      <wps:bodyPr/>
                    </wps:wsp>
                  </wpg:wgp>
                </a:graphicData>
              </a:graphic>
            </wp:inline>
          </w:drawing>
        </mc:Choice>
        <mc:Fallback xmlns:a="http://schemas.openxmlformats.org/drawingml/2006/main" xmlns:arto="http://schemas.microsoft.com/office/word/2006/arto" xmlns:w16cei="http://schemas.microsoft.com/office/word/2026/wordml/cei">
          <w:pict>
            <v:group id="Groupe 4" style="width:487.55pt;height:12.25pt;mso-position-horizontal-relative:char;mso-position-vertical-relative:line" coordsize="61830,1578" o:spid="_x0000_s1026" w14:anchorId="0806466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">
              <o:lock v:ext="edit" aspectratio="t"/>
              <v:shape id="Forme libre : forme 1382859908" style="position:absolute;width:28414;height:1213;visibility:visible;mso-wrap-style:square;v-text-anchor:top" coordsize="2841480,121332" o:spid="_x0000_s1027" fillcolor="black [3213]" stroked="f" strokeweight=".35264mm" path="m847838,10070r-21142,l826696,30375r-11398,l815298,46717r11398,l826696,91289v,9904,2172,17383,6518,22450c837559,118793,844255,121333,853289,121333v2859,,5451,-204,7763,-584c863365,120368,865067,119847,866173,119186r,-15517l862209,103669v-5845,,-9695,-1219,-11563,-3632c848766,97612,847838,94095,847838,89473r,-42756l866503,46717r,-16342l847838,30375r,-20305xm779366,100533v-3354,2311,-7509,3466,-12465,3466c759964,103999,754653,101460,750956,96406v-3110,-4276,-4826,-10174,-5311,-17499l808030,78907r,-4951c808030,64381,806316,56178,802910,49359,799492,42527,794651,37244,788374,33511v-6276,-3746,-13709,-5612,-22298,-5612c757588,27899,750155,29714,743777,33346v-6391,3631,-11321,8940,-14789,15924c725519,56254,723791,64762,723791,74781v,9574,1728,17853,5197,24838c732456,106603,737437,111974,743942,115720v6493,3733,14142,5613,22959,5613c777473,121333,786469,118653,793901,113320v7434,-5333,12363,-13118,14790,-23352l786393,89968v-1322,4724,-3660,8253,-7027,10565xm750714,52826v3520,-5068,8640,-7594,15362,-7594c772683,45232,777740,47733,781272,52736v2340,3335,3830,7716,4617,12965l746146,65701v798,-5220,2266,-9582,4568,-12875xm973029,73130v-3304,-1765,-6938,-3136,-10901,-4127c958163,68013,954199,67213,950235,66603v-3965,-609,-7624,-1321,-10978,-2146c935890,63631,933222,62451,931239,60914v-1982,-1549,-2973,-3797,-2973,-6768c928266,51390,929448,49079,931824,47213v2363,-1880,5641,-2807,9822,-2807c946715,44406,950756,45562,953793,47873v3023,2311,4980,6158,5857,11555l980793,59428v-763,-7378,-2948,-13371,-6518,-17993c970691,36812,966206,33397,960806,31200v-5387,-2209,-11499,-3301,-18334,-3301c934772,27899,928381,29219,923311,31861v-5057,2641,-8856,6019,-11397,10145c909386,46133,908115,50616,908115,55467v,5168,991,9320,2973,12456c913070,71060,915687,73536,918940,75352v3240,1816,6798,3200,10648,4127c933450,80419,937326,81219,941239,81879v3901,660,7484,1372,10737,2146c955216,84787,957833,85942,959815,87492v1982,1536,2974,3733,2974,6603c962789,97282,961467,99898,958824,101930v-2643,2044,-6607,3060,-11893,3060c941430,104990,936881,103669,933311,101028v-3584,-2641,-5756,-6336,-6531,-11060l905637,89968v1550,10666,5972,18565,13303,23682c926259,118768,935369,121333,946270,121333v7497,,14041,-1220,19656,-3632c971542,115276,975977,111923,979229,107631v3240,-4292,4867,-9244,4867,-14857c984096,87593,983080,83466,981046,80393v-2045,-3085,-4713,-5510,-8017,-7263xm582069,27899v-5285,,-10190,1511,-14701,4533c563567,34979,560456,39019,557789,43993r,-13618l536646,30375r,88481l557789,118856r,-47047c557789,68063,558259,64736,559198,61816v928,-2921,2339,-5448,4206,-7594c565272,52076,567673,50425,570596,49270v2910,-1156,6353,-1727,10317,-1727c582895,47543,584661,47619,586198,47784v1538,165,3025,470,4460,914l590658,30375v-774,-775,-1956,-1384,-3544,-1816c585513,28114,583835,27899,582069,27899xm651698,100533v-3368,2311,-7523,3466,-12477,3466c632283,103999,626972,101460,623287,96406v-3121,-4276,-4838,-10174,-5324,-17499l680349,78907r,-4951c680349,64381,678646,56178,675229,49359,671811,42527,666970,37244,660694,33511v-6277,-3746,-13711,-5612,-22299,-5612c629920,27899,622487,29714,616096,33346v-6391,3631,-11309,8940,-14778,15924c597850,56254,596109,64762,596109,74781v,9574,1741,17853,5209,24838c604787,106603,609768,111974,616261,115720v6492,3733,14154,5613,22960,5613c649791,121333,658800,118653,666233,113320v7433,-5333,12350,-13118,14777,-23352l658711,89968v-1321,4724,-3659,8253,-7013,10565xm623033,52826v3520,-5068,8640,-7594,15362,-7594c645001,45232,650071,47733,653591,52736v2339,3335,3830,7716,4616,12965l618468,65701v801,-5220,2271,-9582,4565,-12875xm216051,10070r-21142,l194909,30375r-11398,l183511,46717r11398,l194909,91289v,9904,2172,17383,6518,22450c205772,118793,212468,121333,221501,121333v2860,,5451,-204,7764,-584c231578,120368,233280,119847,234386,119186r,-15517l230421,103669v-5845,,-9694,-1219,-11562,-3632c216979,97612,216051,94095,216051,89473r,-42756l234716,46717r,-16342l216051,30375r,-20305xm16187,6603l,6603,,118856r78954,l78954,101193r-56655,l22299,69828r50379,l72678,52330r-50379,l22299,24267r56655,l78954,6603r-62767,xm298550,100533v-3367,2311,-7521,3466,-12477,3466c279135,103999,273825,101460,270140,96406v-3120,-4276,-4839,-10174,-5324,-17499l327202,78907r,-4951c327202,64381,325499,56178,322081,49359,318676,42527,313822,37244,307546,33511v-6277,-3746,-13710,-5612,-22299,-5612c276773,27899,269339,29714,262948,33346v-6378,3631,-11308,8940,-14777,15924c244702,56254,242962,64762,242962,74781v,9574,1740,17853,5209,24838c251640,106603,256621,111974,263114,115720v6505,3733,14154,5613,22959,5613c296644,121333,305653,118653,313086,113320v7433,-5333,12363,-13118,14777,-23352l305564,89968v-1322,4724,-3660,8253,-7014,10565xm269886,52826v3532,-5068,8652,-7594,15361,-7594c291855,45232,296924,47733,300443,52736v2348,3335,3837,7716,4620,12965l265321,65701v801,-5220,2270,-9582,4565,-12875xm158481,31441v-4460,-2361,-9657,-3542,-15603,-3542c136702,27899,131226,29346,126436,32267v-4001,2439,-7168,6131,-9822,10605l116614,30375r-21142,l95472,118856r21142,l116614,67517v,-2971,432,-5816,1322,-8507c118813,56317,120083,53942,121735,51911v1652,-2031,3660,-3632,6023,-4787c130121,45968,132739,45397,135610,45397v3634,,6607,711,8919,2146c146842,48965,148570,51086,149726,53892v1156,2806,1741,6248,1741,10324l151467,118856r21143,l172610,59923v,-7161,-1246,-13104,-3724,-17828c166409,37359,162940,33803,158481,31441xm406080,31441v-4460,-2361,-9669,-3542,-15615,-3542c384302,27899,378826,29346,374036,32267v-4003,2440,-7173,6134,-9835,10611l364201,30375r-21142,l343059,118856r21142,l364201,67517v,-2971,445,-5816,1322,-8507c366412,56317,367670,53942,369322,51911v1652,-2031,3659,-3632,6035,-4787c377721,45968,380338,45397,383197,45397v3634,,6607,711,8920,2146c394429,48965,396169,51086,397326,53892v1156,2806,1727,6248,1727,10324l399053,118856r21143,l420196,59923v,-7161,-1232,-13104,-3710,-17828c414008,37359,410539,33803,406080,31441xm1049925,100533v-3367,2311,-7521,3466,-12477,3466c1030510,103999,1025200,101460,1021515,96406v-3120,-4276,-4839,-10174,-5324,-17499l1078577,78907r,-4951c1078577,64381,1076875,56178,1073456,49359v-3405,-6832,-8258,-12115,-14535,-15848c1052644,29765,1045212,27899,1036622,27899v-8475,,-15908,1815,-22299,5447c1007945,36977,1003015,42286,999547,49270v-3469,6984,-5210,15492,-5210,25511c994337,84355,996078,92634,999547,99619v3468,6984,8449,12355,14941,16101c1020994,119453,1028643,121333,1037448,121333v10571,,19580,-2680,27012,-8013c1071894,107987,1076824,100202,1079238,89968r-22299,c1055617,94692,1053279,98221,1049925,100533xm1021261,52826v3532,-5068,8652,-7594,15361,-7594c1043229,45232,1048299,47733,1051818,52736v2348,3335,3837,7716,4620,12965l1016696,65701v801,-5220,2270,-9582,4565,-12875xm496178,39949c490460,31911,482696,27899,472888,27899v-11334,,-20394,4038,-27165,12127c438950,48114,435558,59695,435558,74781v,9574,1511,17853,4548,24838c443130,106603,447450,111974,453067,115720v5615,3733,12222,5613,19821,5613c479393,121333,485035,119453,489825,115720v2393,-1871,4509,-4150,6353,-6832l496178,118856r21142,l517320,,496178,r,39949xm491146,96406v-3367,4952,-8183,7428,-14459,7428c470524,103834,465759,101295,462405,96241v-3367,-5067,-5044,-12216,-5044,-21460c457361,65206,459012,57918,462316,52901v3304,-5002,8094,-7504,14371,-7504c482862,45397,487652,47923,491057,52991v3418,5053,5121,12317,5121,21790c496178,84241,494500,91454,491146,96406xm1961356,100533v-3367,2311,-7522,3466,-12477,3466c1941942,103999,1936630,101460,1932946,96406v-3121,-4276,-4839,-10174,-5325,-17499l1990008,78907r,-4951c1990008,64381,1988305,56178,1984888,49359v-3405,-6832,-8259,-12115,-14536,-15848c1964076,29765,1956642,27899,1948053,27899v-8475,,-15907,1815,-22298,5447c1919376,36977,1914446,42286,1910977,49270v-3468,6984,-5209,15492,-5209,25511c1905768,84355,1907509,92634,1910977,99619v3469,6984,8450,12355,14942,16101c1932425,119453,1940074,121333,1948879,121333v10571,,19580,-2680,27013,-8013c1983324,107987,1988254,100202,1990668,89968r-22298,c1967049,94692,1964711,98221,1961356,100533xm1932692,52826v3532,-5068,8653,-7594,15361,-7594c1954660,45232,1959730,47733,1963250,52736v2347,3335,3835,7716,4619,12965l1928126,65701v801,-5220,2272,-9582,4566,-12875xm2051288,27899v-5285,,-10190,1511,-14700,4533c2032786,34979,2029675,39019,2027008,43993r,-13618l2005865,30375r,88481l2027008,118856r,-47047c2027008,68063,2027478,64736,2028418,61816v927,-2921,2338,-5448,4205,-7594c2034491,52076,2036892,50425,2039815,49270v2910,-1156,6353,-1727,10317,-1727c2052114,47543,2053881,47619,2055418,47784v1538,165,3024,470,4460,914l2059878,30375v-775,-775,-1957,-1384,-3545,-1816c2054731,28114,2053055,27899,2051288,27899xm2532028,33587v-6340,-3797,-13849,-5688,-22553,-5688c2500886,27899,2493402,29714,2487011,33346v-6378,3631,-11308,8940,-14777,15924c2468766,56254,2467025,64762,2467025,74781v,9574,1716,17853,5121,24838c2475563,106603,2480430,111974,2486770,115720v6328,3733,13900,5613,22705,5613c2518064,121333,2525523,119517,2531863,115886v6328,-3632,11232,-8915,14701,-15849c2550033,93105,2551761,84685,2551761,74781v,-9689,-1703,-18032,-5121,-25016c2543235,42781,2538356,37384,2532028,33587xm2524672,96317v-3520,5003,-8589,7517,-15197,7517c2502767,103834,2497646,101295,2494114,96241v-3520,-5067,-5286,-12216,-5286,-21460c2488828,65206,2490594,57918,2494114,52901v3532,-5002,8653,-7504,15361,-7504c2516083,45397,2521152,47923,2524672,52991v3532,5053,5285,12317,5285,21790c2529957,84126,2528204,91314,2524672,96317xm2438043,31441v-4345,-2361,-9326,-3542,-14943,-3542c2416926,27899,2411424,29346,2406583,32267v-4165,2506,-7464,6302,-10204,10956c2396228,42879,2396175,42428,2396012,42095v-2313,-4736,-5540,-8292,-9669,-10654c2382213,29080,2377398,27899,2371896,27899v-5845,,-11016,1447,-15526,4368c2352705,34632,2349782,38207,2347285,42487r,-12112l2326142,30375r,88481l2347285,118856r,-51339c2347285,64546,2347666,61701,2348441,59010v762,-2693,1919,-5068,3469,-7099c2353447,49880,2355264,48279,2357361,47124v2084,-1156,4459,-1727,7102,-1727c2367538,45397,2370130,46108,2372227,47543v2083,1422,3634,3543,4625,6349c2377843,56698,2378338,60140,2378338,64216r,54640l2399481,118856r,-51339c2399481,64546,2399862,61701,2400637,59010v762,-2693,1918,-5068,3468,-7099c2405643,49880,2407460,48279,2409556,47124v2084,-1156,4460,-1727,7103,-1727c2419848,45397,2422465,46108,2424499,47543v2032,1422,3557,3543,4548,6349c2430038,56698,2430534,60140,2430534,64216r,54640l2451676,118856r,-58933c2451676,52762,2450482,46819,2448119,42095v-2364,-4736,-5731,-8292,-10076,-10654xm2178639,97231r,-34336c2178639,56064,2177254,50019,2174510,44736v-2757,-5282,-6911,-9409,-12477,-12380c2156481,29384,2149619,27899,2141475,27899v-7497,,-14014,1257,-19580,3796c2116343,34222,2111883,37828,2108516,42501v-3354,4686,-5527,10325,-6518,16927l2123306,59428v660,-4190,2362,-7568,5120,-10158c2131171,46679,2135084,45397,2140153,45397v5832,,10153,1485,12961,4457c2155922,52826,2157332,57168,2157332,62895r,2200c2150347,65158,2143909,65407,2138248,65942v-6442,610,-12745,2007,-18907,4217c2112506,72470,2107423,75796,2104056,80140v-3354,4342,-5032,9548,-5032,15606c2099024,101358,2100282,106056,2102824,109853v2528,3797,6022,6654,10482,8585c2117766,120368,2122912,121333,2128757,121333v4180,,8360,-749,12553,-2235c2145490,117612,2149314,115301,2152783,112165v1737,-1571,3323,-3377,4756,-5416c2157591,108002,2157577,109270,2157662,110514v216,3353,762,6133,1652,8342l2181282,118856v-774,-2310,-1410,-5155,-1905,-8507c2178881,106997,2178639,102615,2178639,97231xm2157332,81879v,4394,-1016,8419,-3062,12051c2152237,97561,2149454,100419,2145935,102514v-3533,2082,-7433,3136,-11728,3136c2130014,105650,2126660,104660,2124131,102679v-2541,-1981,-3799,-4685,-3799,-8089c2120332,92279,2120904,90133,2122060,88152v1156,-1981,3164,-3746,6036,-5283c2130954,81320,2134969,80140,2140153,79314v4518,-721,10383,-1065,17179,-1155l2157332,81879xm2253795,81714v,2971,-445,5778,-1321,8419c2251584,92774,2250352,95136,2248751,97231v-1589,2082,-3520,3709,-5782,4864c2240720,103250,2238154,103834,2235296,103834v-3533,,-6417,-724,-8679,-2146c2224368,100254,2222678,98133,2221585,95327v-1105,-2807,-1651,-6184,-1651,-10146l2219934,30375r-21143,l2198791,89473v,7035,1207,12927,3634,17663c2204839,111860,2208282,115415,2212742,117777v4460,2362,9555,3556,15285,3556c2234076,121333,2239450,119898,2244125,117041v3884,-2377,7007,-6039,9670,-10487l2253795,118856r21143,l2274938,30375r-21143,l2253795,81714xm2819181,89968v-1321,4724,-3659,8253,-7013,10565c2808800,102844,2804646,103999,2799691,103999v-6938,,-12249,-2539,-15934,-7593c2780637,92130,2778919,86232,2778433,78907r62387,l2840820,73956v,-9575,-1703,-17778,-5121,-24597c2832281,42527,2827440,37244,2821164,33511v-6277,-3746,-13711,-5612,-22299,-5612c2790390,27899,2782957,29714,2776566,33346v-6391,3631,-11309,8940,-14777,15924c2758320,56254,2756579,64762,2756579,74781v,9574,1741,17853,5210,24838c2765257,106603,2770238,111974,2776731,115720v6492,3733,14154,5613,22960,5613c2810261,121333,2819271,118653,2826703,113320v7433,-5333,12350,-13118,14777,-23352l2819181,89968xm2783503,52826v3520,-5068,8640,-7594,15362,-7594c2805472,45232,2810541,47733,2814061,52736v2339,3335,3830,7716,4616,12965l2778938,65701v801,-5220,2271,-9582,4565,-12875xm1171571,27899v-5285,,-10189,1511,-14701,4533c1153069,34979,1149958,39019,1147291,43993r,-13618l1126148,30375r,88481l1147291,118856r,-47047c1147291,68063,1147761,64736,1148701,61816v927,-2921,2338,-5448,4205,-7594c1154774,52076,1157175,50425,1160098,49270v2910,-1156,6353,-1727,10317,-1727c1172397,47543,1174163,47619,1175701,47784v1537,165,3024,470,4459,914l1180160,30375v-774,-775,-1956,-1384,-3544,-1816c1175015,28114,1173338,27899,1171571,27899xm2720241,39949v-5731,-8038,-13494,-12050,-23290,-12050c2685604,27899,2676557,31937,2669786,40026v-6773,8088,-10165,19669,-10165,34755c2659621,84355,2661133,92634,2664169,99619v3024,6984,7344,12355,12961,16101c2682745,119453,2689352,121333,2696951,121333v6492,,12147,-1880,16937,-5613c2716281,113849,2718397,111570,2720241,108888r,9968l2741383,118856,2741383,r-21142,l2720241,39949xm2715209,96406v-3367,4952,-8183,7428,-14459,7428c2694587,103834,2689822,101295,2686468,96241v-3367,-5067,-5044,-12216,-5044,-21460c2681424,65206,2683075,57918,2686379,52901v3304,-5002,8094,-7504,14371,-7504c2706912,45397,2711703,47923,2715120,52991v3418,5053,5121,12317,5121,21790c2720241,84241,2718563,91454,2715209,96406xm2630143,31441v-4460,-2361,-9669,-3542,-15615,-3542c2608366,27899,2602889,29346,2598099,32267v-4003,2440,-7173,6134,-9834,10611l2588265,30375r-21143,l2567122,118856r21143,l2588265,67517v,-2971,444,-5816,1321,-8507c2590475,56317,2591733,53942,2593385,51911v1652,-2031,3659,-3632,6035,-4787c2601784,45968,2604401,45397,2607260,45397v3634,,6607,711,8920,2146c2618492,48965,2620232,51086,2621389,53892v1156,2806,1728,6248,1728,10324l2623117,118856r21142,l2644259,59923v,-7161,-1232,-13104,-3710,-17828c2638071,37359,2634603,33803,2630143,31441xm1335427,100114v-3088,2476,-6888,3720,-11398,3720c1317308,103834,1312187,101320,1308668,96317v-3520,-5003,-5286,-12191,-5286,-21536c1303382,65206,1305060,57918,1308414,52901v3367,-5002,8347,-7504,14954,-7504c1327777,45397,1331602,46679,1334842,49270v3253,2590,5374,6743,6365,12469l1362350,61739v-876,-7491,-3138,-13739,-6772,-18743c1351944,37993,1347345,34222,1341780,31695v-5553,-2539,-11690,-3796,-18412,-3796c1314894,27899,1307512,29714,1301235,33346v-6276,3631,-11118,8940,-14536,15924c1283282,56254,1281579,64762,1281579,74781v,9574,1703,17828,5120,24761c1290117,106476,1294933,111834,1301146,115631v6226,3797,13684,5702,22388,5702c1333559,121333,1342148,118691,1349301,113409v7154,-5282,11728,-13486,13710,-24597l1341703,88812v-1105,5054,-3189,8826,-6276,11302xm1536688,31441v-4460,-2361,-9657,-3542,-15603,-3542c1514910,27899,1509433,29346,1504644,32267v-4001,2439,-7168,6131,-9822,10605l1494822,30375r-21143,l1473679,118856r21143,l1494822,67517v,-2971,432,-5816,1321,-8507c1497020,56317,1498291,53942,1499943,51911v1651,-2031,3658,-3632,6022,-4787c1508340,45968,1510945,45397,1513817,45397v3634,,6607,711,8919,2146c1525049,48965,1526777,51086,1527934,53892v1155,2806,1740,6248,1740,10324l1529674,118856r21142,l1550816,59923v,-7161,-1245,-13104,-3722,-17828c1544616,37359,1541147,33803,1536688,31441xm1438573,33587v-6327,-3797,-13850,-5688,-22540,-5688c1407443,27899,1399946,29714,1393569,33346v-6391,3631,-11321,8940,-14790,15924c1375310,56254,1373582,64762,1373582,74781v,9574,1703,17853,5120,24838c1382108,106603,1386987,111974,1393314,115720v6341,3733,13901,5613,22719,5613c1424622,121333,1432080,119517,1438408,115886v6339,-3632,11231,-8915,14700,-15849c1456577,93105,1458318,84685,1458318,74781v,-9689,-1715,-18032,-5121,-25016c1449780,42781,1444913,37384,1438573,33587xm1431229,96317v-3533,5003,-8590,7517,-15196,7517c1409311,103834,1404191,101295,1400671,96241v-3532,-5067,-5285,-12216,-5285,-21460c1395386,65206,1397139,57918,1400671,52901v3520,-5002,8640,-7504,15362,-7504c1422639,45397,1427696,47923,1431229,52991v3519,5053,5286,12317,5286,21790c1436515,84126,1434748,91314,1431229,96317xm1241200,100533v-3368,2311,-7523,3466,-12477,3466c1221785,103999,1216474,101460,1212789,96406v-3121,-4276,-4838,-10174,-5324,-17499l1269852,78907r,-4951c1269852,64381,1268149,56178,1264731,49359v-3418,-6832,-8259,-12115,-14535,-15848c1243919,29765,1236485,27899,1227897,27899v-8475,,-15908,1815,-22299,5447c1199207,36977,1194289,42286,1190821,49270v-3469,6984,-5209,15492,-5209,25511c1185612,84355,1187352,92634,1190821,99619v3468,6984,8449,12355,14942,16101c1212256,119453,1219918,121333,1228723,121333v10571,,19579,-2680,27012,-8013c1263168,107987,1268085,100202,1270512,89968r-22299,c1246892,94692,1244554,98221,1241200,100533xm1212535,52826v3520,-5068,8640,-7594,15362,-7594c1234503,45232,1239574,47733,1243093,52736v2339,3335,3830,7716,4616,12965l1207970,65701v801,-5220,2271,-9582,4565,-12875xm1812608,100114v-3074,2476,-6874,3720,-11396,3720c1794503,103834,1789382,101320,1785850,96317v-3520,-5003,-5285,-12191,-5285,-21536c1780565,65206,1782254,57918,1785608,52901v3355,-5002,8336,-7504,14943,-7504c1804960,45397,1808784,46679,1812037,49270v3252,2590,5362,6743,6353,12469l1839532,61739v-877,-7491,-3138,-13739,-6772,-18743c1829126,37993,1824540,34222,1818974,31695v-5565,-2539,-11702,-3796,-18423,-3796c1792075,27899,1784693,29714,1778417,33346v-6277,3631,-11117,8940,-14536,15924c1760476,56254,1758761,64762,1758761,74781v,9574,1715,17828,5120,24761c1767300,106476,1772115,111834,1778340,115631v6226,3797,13685,5702,22376,5702c1810741,121333,1819330,118691,1826483,113409v7167,-5282,11728,-13486,13710,-24597l1818885,88812v-1092,5054,-3189,8826,-6277,11302xm1878844,10070r-21142,l1857702,30375r-11398,l1846304,46717r11398,l1857702,91289v,9904,2172,17383,6530,22450c1868578,118793,1875274,121333,1884295,121333v2871,,5451,-204,7763,-584c1894371,120368,1896086,119847,1897179,119186r,-15517l1893215,103669v-5832,,-9683,-1219,-11562,-3632c1879784,97612,1878844,94095,1878844,89473r,-42756l1897509,46717r,-16342l1878844,30375r,-20305xm1633315,31441v-4459,-2361,-9655,-3542,-15602,-3542c1611538,27899,1606062,29346,1601272,32267v-4001,2439,-7168,6131,-9822,10605l1591450,30375r-21143,l1570307,118856r21143,l1591450,67517v,-2971,432,-5816,1321,-8507c1593648,56317,1594919,53942,1596570,51911v1652,-2031,3659,-3632,6023,-4787c1604956,45968,1607573,45397,1610445,45397v3634,,6607,711,8920,2146c1621677,48965,1623405,51086,1624562,53892v1156,2806,1740,6248,1740,10324l1626302,118856r21142,l1647444,59923v,-7161,-1244,-13104,-3722,-17828c1641244,37359,1637775,33803,1633315,31441xm1718381,100533v-3354,2311,-7509,3466,-12463,3466c1698980,103999,1693656,101460,1689972,96406v-3110,-4276,-4826,-10174,-5312,-17499l1747046,78907r,-4951c1747046,64381,1745331,56178,1741926,49359v-3419,-6832,-8259,-12115,-14536,-15848c1721114,29765,1713680,27899,1705092,27899v-8488,,-15921,1815,-22299,5447c1676402,36977,1671472,42286,1668003,49270v-3469,6984,-5197,15492,-5197,25511c1662806,84355,1664534,92634,1668003,99619v3469,6984,8449,12355,14955,16101c1689450,119453,1697099,121333,1705918,121333v10570,,19566,-2680,27000,-8013c1740350,107987,1745280,100202,1747707,89968r-22299,c1724087,94692,1721736,98221,1718381,100533xm1689730,52826v3520,-5068,8640,-7594,15362,-7594c1711698,45232,1716755,47733,1720288,52736v2339,3335,3830,7716,4616,12965l1685162,65701v798,-5220,2265,-9582,4568,-12875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">
                <v:stroke joinstyle="miter"/>
                <v:path arrowok="t" o:connecttype="custom" o:connectlocs="847838,10070;826696,10070;826696,30375;815298,30375;815298,46717;826696,46717;826696,91289;833214,113739;853289,121333;861052,120749;866173,119186;866173,103669;862209,103669;850646,100037;847838,89473;847838,46717;866503,46717;866503,30375;847838,30375;847838,10070;779366,100533;766901,103999;750956,96406;745645,78907;808030,78907;808030,73956;802910,49359;788374,33511;766076,27899;743777,33346;728988,49270;723791,74781;728988,99619;743942,115720;766901,121333;793901,113320;808691,89968;786393,89968;779366,100533;750714,52826;766076,45232;781272,52736;785889,65701;746146,65701;750714,52826;973029,73130;962128,69003;950235,66603;939257,64457;931239,60914;928266,54146;931824,47213;941646,44406;953793,47873;959650,59428;980793,59428;974275,41435;960806,31200;942472,27899;923311,31861;911914,42006;908115,55467;911088,67923;918940,75352;929588,79479;941239,81879;951976,84025;959815,87492;962789,94095;958824,101930;946931,104990;933311,101028;926780,89968;905637,89968;918940,113650;946270,121333;965926,117701;979229,107631;984096,92774;981046,80393;973029,73130;582069,27899;567368,32432;557789,43993;557789,30375;536646,30375;536646,118856;557789,118856;557789,71809;559198,61816;563404,54222;570596,49270;580913,47543;586198,47784;590658,48698;590658,30375;587114,28559;582069,27899;651698,100533;639221,103999;623287,96406;617963,78907;680349,78907;680349,73956;675229,49359;660694,33511;638395,27899;616096,33346;601318,49270;596109,74781;601318,99619;616261,115720;639221,121333;666233,113320;681010,89968;658711,89968;651698,100533;623033,52826;638395,45232;653591,52736;658207,65701;618468,65701;623033,52826;216051,10070;194909,10070;194909,30375;183511,30375;183511,46717;194909,46717;194909,91289;201427,113739;221501,121333;229265,120749;234386,119186;234386,103669;230421,103669;218859,100037;216051,89473;216051,46717;234716,46717;234716,30375;216051,30375;216051,10070;16187,6603;0,6603;0,118856;78954,118856;78954,101193;22299,101193;22299,69828;72678,69828;72678,52330;22299,52330;22299,24267;78954,24267;78954,6603;16187,6603;298550,100533;286073,103999;270140,96406;264816,78907;327202,78907;327202,73956;322081,49359;307546,33511;285247,27899;262948,33346;248171,49270;242962,74781;248171,99619;263114,115720;286073,121333;313086,113320;327863,89968;305564,89968;298550,100533;269886,52826;285247,45232;300443,52736;305063,65701;265321,65701;269886,52826;158481,31441;142878,27899;126436,32267;116614,42872;116614,30375;95472,30375;95472,118856;116614,118856;116614,67517;117936,59010;121735,51911;127758,47124;135610,45397;144529,47543;149726,53892;151467,64216;151467,118856;172610,118856;172610,59923;168886,42095;158481,31441;406080,31441;390465,27899;374036,32267;364201,42878;364201,30375;343059,30375;343059,118856;364201,118856;364201,67517;365523,59010;369322,51911;375357,47124;383197,45397;392117,47543;397326,53892;399053,64216;399053,118856;420196,118856;420196,59923;416486,42095;406080,31441;1049925,100533;1037448,103999;1021515,96406;1016191,78907;1078577,78907;1078577,73956;1073456,49359;1058921,33511;1036622,27899;1014323,33346;999547,49270;994337,74781;999547,99619;1014488,115720;1037448,121333;1064460,113320;1079238,89968;1056939,89968;1049925,100533;1021261,52826;1036622,45232;1051818,52736;1056438,65701;1016696,65701;1021261,52826;496178,39949;472888,27899;445723,40026;435558,74781;440106,99619;453067,115720;472888,121333;489825,115720;496178,108888;496178,118856;517320,118856;517320,0;496178,0;496178,39949;491146,96406;476687,103834;462405,96241;457361,74781;462316,52901;476687,45397;491057,52991;496178,74781;491146,96406;1961356,100533;1948879,103999;1932946,96406;1927621,78907;1990008,78907;1990008,73956;1984888,49359;1970352,33511;1948053,27899;1925755,33346;1910977,49270;1905768,74781;1910977,99619;1925919,115720;1948879,121333;1975892,113320;1990668,89968;1968370,89968;1961356,100533;1932692,52826;1948053,45232;1963250,52736;1967869,65701;1928126,65701;1932692,52826;2051288,27899;2036588,32432;2027008,43993;2027008,30375;2005865,30375;2005865,118856;2027008,118856;2027008,71809;2028418,61816;2032623,54222;2039815,49270;2050132,47543;2055418,47784;2059878,48698;2059878,30375;2056333,28559;2051288,27899;2532028,33587;2509475,27899;2487011,33346;2472234,49270;2467025,74781;2472146,99619;2486770,115720;2509475,121333;2531863,115886;2546564,100037;2551761,74781;2546640,49765;2532028,33587;2524672,96317;2509475,103834;2494114,96241;2488828,74781;2494114,52901;2509475,45397;2524672,52991;2529957,74781;2524672,96317;2438043,31441;2423100,27899;2406583,32267;2396379,43223;2396012,42095;2386343,31441;2371896,27899;2356370,32267;2347285,42487;2347285,30375;2326142,30375;2326142,118856;2347285,118856;2347285,67517;2348441,59010;2351910,51911;2357361,47124;2364463,45397;2372227,47543;2376852,53892;2378338,64216;2378338,118856;2399481,118856;2399481,67517;2400637,59010;2404105,51911;2409556,47124;2416659,45397;2424499,47543;2429047,53892;2430534,64216;2430534,118856;2451676,118856;2451676,59923;2448119,42095;2438043,31441;2178639,97231;2178639,62895;2174510,44736;2162033,32356;2141475,27899;2121895,31695;2108516,42501;2101998,59428;2123306,59428;2128426,49270;2140153,45397;2153114,49854;2157332,62895;2157332,65095;2138248,65942;2119341,70159;2104056,80140;2099024,95746;2102824,109853;2113306,118438;2128757,121333;2141310,119098;2152783,112165;2157539,106749;2157662,110514;2159314,118856;2181282,118856;2179377,110349;2178639,97231;2157332,81879;2154270,93930;2145935,102514;2134207,105650;2124131,102679;2120332,94590;2122060,88152;2128096,82869;2140153,79314;2157332,78159;2157332,81879;2253795,81714;2252474,90133;2248751,97231;2242969,102095;2235296,103834;2226617,101688;2221585,95327;2219934,85181;2219934,30375;2198791,30375;2198791,89473;2202425,107136;2212742,117777;2228027,121333;2244125,117041;2253795,106554;2253795,118856;2274938,118856;2274938,30375;2253795,30375;2253795,81714;2819181,89968;2812168,100533;2799691,103999;2783757,96406;2778433,78907;2840820,78907;2840820,73956;2835699,49359;2821164,33511;2798865,27899;2776566,33346;2761789,49270;2756579,74781;2761789,99619;2776731,115720;2799691,121333;2826703,113320;2841480,89968;2819181,89968;2783503,52826;2798865,45232;2814061,52736;2818677,65701;2778938,65701;2783503,52826;1171571,27899;1156870,32432;1147291,43993;1147291,30375;1126148,30375;1126148,118856;1147291,118856;1147291,71809;1148701,61816;1152906,54222;1160098,49270;1170415,47543;1175701,47784;1180160,48698;1180160,30375;1176616,28559;1171571,27899;2720241,39949;2696951,27899;2669786,40026;2659621,74781;2664169,99619;2677130,115720;2696951,121333;2713888,115720;2720241,108888;2720241,118856;2741383,118856;2741383,0;2720241,0;2720241,39949;2715209,96406;2700750,103834;2686468,96241;2681424,74781;2686379,52901;2700750,45397;2715120,52991;2720241,74781;2715209,96406;2630143,31441;2614528,27899;2598099,32267;2588265,42878;2588265,30375;2567122,30375;2567122,118856;2588265,118856;2588265,67517;2589586,59010;2593385,51911;2599420,47124;2607260,45397;2616180,47543;2621389,53892;2623117,64216;2623117,118856;2644259,118856;2644259,59923;2640549,42095;2630143,31441;1335427,100114;1324029,103834;1308668,96317;1303382,74781;1308414,52901;1323368,45397;1334842,49270;1341207,61739;1362350,61739;1355578,42996;1341780,31695;1323368,27899;1301235,33346;1286699,49270;1281579,74781;1286699,99542;1301146,115631;1323534,121333;1349301,113409;1363011,88812;1341703,88812;1335427,100114;1536688,31441;1521085,27899;1504644,32267;1494822,42872;1494822,30375;1473679,30375;1473679,118856;1494822,118856;1494822,67517;1496143,59010;1499943,51911;1505965,47124;1513817,45397;1522736,47543;1527934,53892;1529674,64216;1529674,118856;1550816,118856;1550816,59923;1547094,42095;1536688,31441;1438573,33587;1416033,27899;1393569,33346;1378779,49270;1373582,74781;1378702,99619;1393314,115720;1416033,121333;1438408,115886;1453108,100037;1458318,74781;1453197,49765;1438573,33587;1431229,96317;1416033,103834;1400671,96241;1395386,74781;1400671,52901;1416033,45397;1431229,52991;1436515,74781;1431229,96317;1241200,100533;1228723,103999;1212789,96406;1207465,78907;1269852,78907;1269852,73956;1264731,49359;1250196,33511;1227897,27899;1205598,33346;1190821,49270;1185612,74781;1190821,99619;1205763,115720;1228723,121333;1255735,113320;1270512,89968;1248213,89968;1241200,100533;1212535,52826;1227897,45232;1243093,52736;1247709,65701;1207970,65701;1212535,52826;1812608,100114;1801212,103834;1785850,96317;1780565,74781;1785608,52901;1800551,45397;1812037,49270;1818390,61739;1839532,61739;1832760,42996;1818974,31695;1800551,27899;1778417,33346;1763881,49270;1758761,74781;1763881,99542;1778340,115631;1800716,121333;1826483,113409;1840193,88812;1818885,88812;1812608,100114;1878844,10070;1857702,10070;1857702,30375;1846304,30375;1846304,46717;1857702,46717;1857702,91289;1864232,113739;1884295,121333;1892058,120749;1897179,119186;1897179,103669;1893215,103669;1881653,100037;1878844,89473;1878844,46717;1897509,46717;1897509,30375;1878844,30375;1878844,10070;1633315,31441;1617713,27899;1601272,32267;1591450,42872;1591450,30375;1570307,30375;1570307,118856;1591450,118856;1591450,67517;1592771,59010;1596570,51911;1602593,47124;1610445,45397;1619365,47543;1624562,53892;1626302,64216;1626302,118856;1647444,118856;1647444,59923;1643722,42095;1633315,31441;1718381,100533;1705918,103999;1689972,96406;1684660,78907;1747046,78907;1747046,73956;1741926,49359;1727390,33511;1705092,27899;1682793,33346;1668003,49270;1662806,74781;1668003,99619;1682958,115720;1705918,121333;1732918,113320;1747707,89968;1725408,89968;1718381,100533;1689730,52826;1705092,45232;1720288,52736;1724904,65701;1685162,65701;1689730,52826"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v:shape id="Forme libre : forme 664498554" style="position:absolute;left:48273;width:13557;height:1578;visibility:visible;mso-wrap-style:square;v-text-anchor:top" coordsize="1355755,157815" o:spid="_x0000_s1028" fillcolor="#884fe7 [3206]" stroked="f" strokeweight=".35264mm" path="m506254,100114v-3075,2476,-6874,3720,-11398,3720c488147,103834,483028,101320,479495,96317v-3519,-5003,-5286,-12191,-5286,-21536c474209,65206,475887,57918,479254,52901v3354,-5002,8334,-7504,14942,-7504c498604,45397,502429,46679,505682,49270v3240,2590,5361,6743,6353,12469l533177,61739v-876,-7491,-3138,-13739,-6772,-18743c522771,37993,518172,34222,512619,31695v-5565,-2539,-11702,-3796,-18423,-3796c485721,27899,478339,29714,472062,33346v-6276,3631,-11118,8940,-14535,15924c454121,56254,452406,64762,452406,74781v,9574,1715,17828,5121,24761c460944,106476,465760,111834,471986,115631v6213,3797,13684,5702,22375,5702c504386,121333,512975,118691,520128,113409v7166,-5282,11728,-13486,13710,-24597l512530,88812v-1093,5054,-3189,8826,-6276,11302xm1179424,33587v-6328,-3797,-13849,-5688,-22540,-5688c1148294,27899,1140798,29714,1134420,33346v-6391,3631,-11321,8940,-14790,15924c1116161,56254,1114433,64762,1114433,74781v,9574,1703,17853,5121,24838c1122959,106603,1127838,111974,1134165,115720v6328,3733,13901,5613,22719,5613c1165473,121333,1172931,119517,1179259,115886v6328,-3632,11232,-8915,14701,-15849c1197428,93105,1199169,84685,1199169,74781v,-9689,-1716,-18032,-5121,-25016c1190631,42781,1185752,37384,1179424,33587xm1172080,96317v-3532,5003,-8589,7517,-15196,7517c1150162,103834,1145042,101295,1141522,96241v-3532,-5067,-5285,-12216,-5285,-21460c1136237,65206,1137990,57918,1141522,52901v3520,-5002,8640,-7504,15362,-7504c1163491,45397,1168548,47923,1172080,52991v3520,5053,5286,12317,5286,21790c1177366,84126,1175600,91314,1172080,96317xm,20470r21143,l21143,,,,,20470xm412027,100533v-3367,2311,-7522,3466,-12477,3466c392612,103999,387301,101460,383616,96406v-3120,-4276,-4838,-10174,-5324,-17499l440679,78907r,-4951c440679,64381,438976,56178,435558,49359,432153,42527,427299,37244,421023,33511v-6277,-3746,-13710,-5612,-22299,-5612c390249,27899,382816,29714,376425,33346v-6379,3631,-11308,8940,-14777,15924c358179,56254,356439,64762,356439,74781v,9574,1740,17853,5209,24838c365117,106603,370098,111974,376590,115720v6505,3733,14155,5613,22960,5613c410121,121333,419129,118653,426562,113320v7433,-5333,12363,-13118,14777,-23352l419041,89968v-1322,4724,-3660,8253,-7014,10565xm383363,52826v3531,-5068,8652,-7594,15361,-7594c405330,45232,410401,47733,413920,52736v2348,3335,3836,7716,4620,12965l378797,65701v801,-5220,2271,-9582,4566,-12875xm342411,27899v-5298,,-10190,1511,-14713,4533c323896,34979,320790,39021,318118,43996r,-13621l296975,30375r,88481l318118,118856r,-47047c318118,68063,318588,64736,319528,61816v940,-2921,2338,-5448,4218,-7594c325614,52076,328002,50425,330925,49270v2922,-1156,6353,-1727,10318,-1727c343237,47543,344991,47619,346528,47784v1550,165,3037,470,4460,914l350988,30375v-763,-775,-1945,-1384,-3545,-1816c345842,28114,344165,27899,342411,27899xm232404,82869r45258,l277662,64876r-45258,l232404,82869xm103477,31441c99017,29080,93821,27899,87874,27899v-6174,,-11651,1447,-16441,4368c67432,34706,64264,38398,61611,42873l61611,,40468,r,118856l61611,118856r,-51339c61611,64546,62044,61701,62932,59010v877,-2693,2148,-5068,3799,-7099c68383,49880,70391,48279,72754,47124v2376,-1156,4981,-1727,7853,-1727c84240,45397,87213,46108,89526,47543v2312,1422,4040,3543,5197,6349c95879,56698,96464,60140,96464,64216r,54640l117606,118856r,-58933c117606,52762,116361,46819,113883,42095v-2478,-4736,-5946,-8292,-10406,-10654xm192100,81714v,2971,-444,5778,-1321,8419c189890,92774,188657,95136,187057,97231v-1602,2082,-3520,3709,-5782,4864c179014,103250,176459,103834,173601,103834v-3533,,-6417,-724,-8678,-2146c162661,100254,160984,98133,159891,95327v-1105,-2807,-1651,-6184,-1651,-10146l158240,30375r-21143,l137097,89473v,7035,1207,12927,3634,17663c143145,111860,146588,115415,151048,117777v4459,2362,9555,3556,15285,3556c172381,121333,177756,119898,182431,117041v3875,-2378,6999,-6041,9669,-10492l192100,118856r21143,l213243,30375r-21143,l192100,81714xm,118856r21143,l21143,30375,,30375r,88481xm1049684,10070r-21143,l1028541,30375r-11396,l1017145,46717r11396,l1028541,91289v,9904,2173,17383,6518,22450c1039405,118793,1046101,121333,1055135,121333v2859,,5451,-204,7764,-584c1065211,120368,1066913,119847,1068019,119186r,-15517l1064055,103669v-5845,,-9695,-1219,-11563,-3632c1050612,97612,1049684,94095,1049684,89473r,-42756l1068349,46717r,-16342l1049684,30375r,-20305xm1079581,118856r23290,l1102871,95581r-23290,l1079581,118856xm983448,100114v-3087,2476,-6886,3720,-11397,3720c965330,103834,960209,101320,956690,96317v-3532,-5003,-5286,-12191,-5286,-21536c951404,65206,953082,57918,956436,52901v3367,-5002,8347,-7504,14954,-7504c975787,45397,979624,46679,982864,49270v3253,2590,5374,6743,6365,12469l1010372,61739v-889,-7491,-3138,-13739,-6772,-18743c999966,37993,995367,34222,989801,31695v-5552,-2539,-11702,-3796,-18411,-3796c962903,27899,955534,29714,949257,33346v-6277,3631,-11130,8940,-14536,15924c931304,56254,929601,64762,929601,74781v,9574,1703,17828,5120,24761c938127,106476,942955,111834,949168,115631v6226,3797,13684,5702,22388,5702c981568,121333,990157,118691,997323,113409v7154,-5282,11728,-13486,13710,-24597l989725,88812v-1105,5054,-3202,8826,-6277,11302xm1259954,27899v-5286,,-10190,1511,-14701,4533c1241446,34975,1238343,39010,1235673,43977r,-13602l1214530,30375r,88481l1235673,118856r,-47047c1235673,68063,1236130,64736,1237070,61816v941,-2921,2338,-5448,4219,-7594c1243156,52076,1245546,50425,1248468,49270v2922,-1156,6365,-1727,10330,-1727c1260780,47543,1262533,47619,1264083,47784v1537,165,3024,470,4460,914l1268543,30375v-775,-775,-1956,-1384,-3558,-1816c1263385,28114,1261707,27899,1259954,27899xm1334613,30375r,9139c1329054,31796,1320981,27899,1310333,27899v-11131,,-19962,3936,-26518,11796c1277259,47568,1273994,58869,1273994,73625v,9461,1448,17575,4370,24343c1281287,104736,1285467,109968,1290918,113650v5451,3683,11918,5536,19415,5536c1320345,119186,1328337,115301,1334283,107542v126,-164,207,-381,330,-549l1334613,121993v,7035,-1626,11987,-4878,14857c1326482,139707,1322225,141142,1316939,141142v-5183,,-9503,-1244,-12972,-3720c1300498,134945,1298440,131403,1297779,126780r-21308,c1278009,137346,1282469,145155,1289851,150222v7369,5054,16518,7593,27419,7593c1324639,157815,1331221,156456,1337003,153764v5780,-2691,10355,-6717,13709,-12050c1354066,136380,1355756,129688,1355756,121663r,-91288l1334613,30375xm1329569,94501v-3354,4788,-8170,7187,-14447,7187c1308846,101688,1304056,99263,1300752,94425v-3303,-4851,-4955,-11784,-4955,-20800c1295797,64482,1297449,57498,1300752,52660v3304,-4851,8094,-7263,14370,-7263c1321285,45397,1326075,47835,1329493,52736v3406,4902,5120,11861,5120,20889c1334613,82755,1332923,89714,1329569,94501xm609412,33587v-6339,-3797,-13849,-5688,-22552,-5688c578270,27899,570787,29714,564396,33346v-6391,3631,-11309,8940,-14777,15924c546150,56254,544410,64762,544410,74781v,9574,1702,17853,5119,24838c552948,106603,557814,111974,564154,115720v6328,3733,13901,5613,22706,5613c595449,121333,602907,119517,609247,115886v6328,-3632,11233,-8915,14702,-15849c627417,93105,629145,84685,629145,74781v,-9689,-1703,-18032,-5120,-25016c620607,42781,615741,37384,609412,33587xm602056,96317v-3519,5003,-8590,7517,-15196,7517c580151,103834,575018,101295,571498,96241v-3519,-5067,-5285,-12216,-5285,-21460c566213,65206,567979,57918,571498,52901v3520,-5002,8653,-7504,15362,-7504c593466,45397,598537,47923,602056,52991v3519,5053,5286,12317,5286,21790c607342,84126,605575,91314,602056,96317xm707528,31441v-4460,-2361,-9670,-3542,-15616,-3542c685749,27899,680273,29346,675483,32267v-4001,2440,-7178,6133,-9834,10608l665649,30375r-21143,l644506,118856r21143,l665649,67517v,-2971,444,-5816,1321,-8507c667847,56317,669118,53942,670770,51911v1651,-2031,3658,-3632,6035,-4787c679168,45968,681786,45397,684644,45397v3634,,6608,711,8920,2146c695876,48965,697617,51086,698773,53892v1156,2806,1728,6248,1728,10324l700501,118856r21143,l721644,59923v,-7161,-1233,-13104,-3710,-17828c715456,37359,711987,33803,707528,31441xm889209,100533v-3354,2311,-7510,3466,-12464,3466c869807,103999,864496,101460,860799,96406v-3110,-4276,-4826,-10174,-5312,-17499l917874,78907r,-4951c917874,64381,916158,56178,912753,49359,909335,42527,904494,37244,898218,33511v-6277,-3746,-13711,-5612,-22299,-5612c867431,27899,859998,29714,853620,33346v-6391,3631,-11321,8940,-14790,15924c835361,56254,833634,64762,833634,74781v,9574,1727,17853,5196,24838c842299,106603,847279,111974,853785,115720v6493,3733,14141,5613,22960,5613c887316,121333,896311,118653,903745,113320v7432,-5333,12362,-13118,14789,-23352l896235,89968v-1321,4724,-3659,8253,-7026,10565xm860557,52826v3520,-5068,8640,-7594,15362,-7594c882525,45232,887582,47733,891115,52736v2340,3335,3830,7716,4616,12965l855989,65701v798,-5220,2265,-9582,4568,-12875xm804156,31441v-4460,-2361,-9669,-3542,-15616,-3542c782378,27899,776901,29346,772111,32267v-4001,2440,-7178,6133,-9834,10608l762277,30375r-21143,l741134,118856r21143,l762277,67517v,-2971,445,-5816,1321,-8507c764476,56317,765746,53942,767398,51911v1651,-2031,3659,-3632,6035,-4787c775796,45968,778414,45397,781272,45397v3634,,6608,711,8920,2146c792505,48965,794245,51086,795401,53892v1156,2806,1728,6248,1728,10324l797129,118856r21143,l818272,59923v,-7161,-1233,-13104,-3710,-17828c812084,37359,808616,33803,804156,31441x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">
                <v:stroke joinstyle="miter"/>
                <v:path arrowok="t" o:connecttype="custom" o:connectlocs="506254,100114;494856,103834;479495,96317;474209,74781;479254,52901;494196,45397;505682,49270;512035,61739;533177,61739;526405,42996;512619,31695;494196,27899;472062,33346;457527,49270;452406,74781;457527,99542;471986,115631;494361,121333;520128,113409;533838,88812;512530,88812;506254,100114;1179424,33587;1156884,27899;1134420,33346;1119630,49270;1114433,74781;1119554,99619;1134165,115720;1156884,121333;1179259,115886;1193960,100037;1199169,74781;1194048,49765;1179424,33587;1172080,96317;1156884,103834;1141522,96241;1136237,74781;1141522,52901;1156884,45397;1172080,52991;1177366,74781;1172080,96317;0,20470;21143,20470;21143,0;0,0;0,20470;412027,100533;399550,103999;383616,96406;378292,78907;440679,78907;440679,73956;435558,49359;421023,33511;398724,27899;376425,33346;361648,49270;356439,74781;361648,99619;376590,115720;399550,121333;426562,113320;441339,89968;419041,89968;412027,100533;383363,52826;398724,45232;413920,52736;418540,65701;378797,65701;383363,52826;342411,27899;327698,32432;318118,43996;318118,30375;296975,30375;296975,118856;318118,118856;318118,71809;319528,61816;323746,54222;330925,49270;341243,47543;346528,47784;350988,48698;350988,30375;347443,28559;342411,27899;232404,82869;277662,82869;277662,64876;232404,64876;232404,82869;103477,31441;87874,27899;71433,32267;61611,42873;61611,0;40468,0;40468,118856;61611,118856;61611,67517;62932,59010;66731,51911;72754,47124;80607,45397;89526,47543;94723,53892;96464,64216;96464,118856;117606,118856;117606,59923;113883,42095;103477,31441;192100,81714;190779,90133;187057,97231;181275,102095;173601,103834;164923,101688;159891,95327;158240,85181;158240,30375;137097,30375;137097,89473;140731,107136;151048,117777;166333,121333;182431,117041;192100,106549;192100,118856;213243,118856;213243,30375;192100,30375;192100,81714;0,118856;21143,118856;21143,30375;0,30375;0,118856;1049684,10070;1028541,10070;1028541,30375;1017145,30375;1017145,46717;1028541,46717;1028541,91289;1035059,113739;1055135,121333;1062899,120749;1068019,119186;1068019,103669;1064055,103669;1052492,100037;1049684,89473;1049684,46717;1068349,46717;1068349,30375;1049684,30375;1049684,10070;1079581,118856;1102871,118856;1102871,95581;1079581,95581;1079581,118856;983448,100114;972051,103834;956690,96317;951404,74781;956436,52901;971390,45397;982864,49270;989229,61739;1010372,61739;1003600,42996;989801,31695;971390,27899;949257,33346;934721,49270;929601,74781;934721,99542;949168,115631;971556,121333;997323,113409;1011033,88812;989725,88812;983448,100114;1259954,27899;1245253,32432;1235673,43977;1235673,30375;1214530,30375;1214530,118856;1235673,118856;1235673,71809;1237070,61816;1241289,54222;1248468,49270;1258798,47543;1264083,47784;1268543,48698;1268543,30375;1264985,28559;1259954,27899;1334613,30375;1334613,39514;1310333,27899;1283815,39695;1273994,73625;1278364,97968;1290918,113650;1310333,119186;1334283,107542;1334613,106993;1334613,121993;1329735,136850;1316939,141142;1303967,137422;1297779,126780;1276471,126780;1289851,150222;1317270,157815;1337003,153764;1350712,141714;1355756,121663;1355756,30375;1334613,30375;1329569,94501;1315122,101688;1300752,94425;1295797,73625;1300752,52660;1315122,45397;1329493,52736;1334613,73625;1329569,94501;609412,33587;586860,27899;564396,33346;549619,49270;544410,74781;549529,99619;564154,115720;586860,121333;609247,115886;623949,100037;629145,74781;624025,49765;609412,33587;602056,96317;586860,103834;571498,96241;566213,74781;571498,52901;586860,45397;602056,52991;607342,74781;602056,96317;707528,31441;691912,27899;675483,32267;665649,42875;665649,30375;644506,30375;644506,118856;665649,118856;665649,67517;666970,59010;670770,51911;676805,47124;684644,45397;693564,47543;698773,53892;700501,64216;700501,118856;721644,118856;721644,59923;717934,42095;707528,31441;889209,100533;876745,103999;860799,96406;855487,78907;917874,78907;917874,73956;912753,49359;898218,33511;875919,27899;853620,33346;838830,49270;833634,74781;838830,99619;853785,115720;876745,121333;903745,113320;918534,89968;896235,89968;889209,100533;860557,52826;875919,45232;891115,52736;895731,65701;855989,65701;860557,52826;804156,31441;788540,27899;772111,32267;762277,42875;762277,30375;741134,30375;741134,118856;762277,118856;762277,67517;763598,59010;767398,51911;773433,47124;781272,45397;790192,47543;795401,53892;797129,64216;797129,118856;818272,118856;818272,59923;814562,42095;804156,31441"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v:shape>
              <w10:anchorlock/>
            </v:group>
          </w:pict>
        </mc:Fallback>
      </mc:AlternateContent>
    </w:r>
  </w:p>
  <w:p w14:paraId="398D202C" w14:textId="77777777" w:rsidR="004109A7" w:rsidRPr="009141A0" w:rsidRDefault="004109A7" w:rsidP="004109A7">
    <w:pPr>
      <w:pStyle w:val="Pieddepage"/>
      <w:spacing w:line="320" w:lineRule="exact"/>
      <w:jc w:val="both"/>
      <w:rPr>
        <w:rFonts w:ascii="Switzer" w:hAnsi="Switzer"/>
        <w:sz w:val="16"/>
        <w:szCs w:val="16"/>
      </w:rPr>
    </w:pPr>
  </w:p>
  <w:p w14:paraId="761808C1" w14:textId="77777777" w:rsidR="004109A7" w:rsidRPr="009141A0" w:rsidRDefault="004109A7" w:rsidP="004109A7">
    <w:pPr>
      <w:pStyle w:val="Pieddepage"/>
      <w:spacing w:line="200" w:lineRule="exact"/>
      <w:jc w:val="both"/>
      <w:rPr>
        <w:rFonts w:ascii="Switzer" w:hAnsi="Switzer"/>
        <w:sz w:val="16"/>
        <w:szCs w:val="16"/>
      </w:rPr>
    </w:pPr>
    <w:r w:rsidRPr="009141A0">
      <w:rPr>
        <w:rFonts w:ascii="Switzer" w:hAnsi="Switzer"/>
        <w:noProof/>
        <w:sz w:val="16"/>
        <w:szCs w:val="16"/>
      </w:rPr>
      <mc:AlternateContent>
        <mc:Choice Requires="wps">
          <w:drawing>
            <wp:inline distT="0" distB="0" distL="0" distR="0" wp14:anchorId="683091AF" wp14:editId="2A51DED7">
              <wp:extent cx="6192000" cy="121983"/>
              <wp:effectExtent l="0" t="0" r="0" b="0"/>
              <wp:docPr id="977569323" name="Forme libre : forme 1220785777"/>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6192000" cy="121983"/>
                      </a:xfrm>
                      <a:custGeom>
                        <a:avLst/>
                        <a:gdLst>
                          <a:gd name="csX0" fmla="*/ 5964777 w 6183228"/>
                          <a:gd name="csY0" fmla="*/ 120964 h 122780"/>
                          <a:gd name="csX1" fmla="*/ 5980430 w 6183228"/>
                          <a:gd name="csY1" fmla="*/ 120964 h 122780"/>
                          <a:gd name="csX2" fmla="*/ 5980430 w 6183228"/>
                          <a:gd name="csY2" fmla="*/ 25981 h 122780"/>
                          <a:gd name="csX3" fmla="*/ 5964777 w 6183228"/>
                          <a:gd name="csY3" fmla="*/ 25981 h 122780"/>
                          <a:gd name="csX4" fmla="*/ 5964777 w 6183228"/>
                          <a:gd name="csY4" fmla="*/ 120964 h 122780"/>
                          <a:gd name="csX5" fmla="*/ 1520234 w 6183228"/>
                          <a:gd name="csY5" fmla="*/ 29676 h 122780"/>
                          <a:gd name="csX6" fmla="*/ 1501010 w 6183228"/>
                          <a:gd name="csY6" fmla="*/ 25981 h 122780"/>
                          <a:gd name="csX7" fmla="*/ 1467186 w 6183228"/>
                          <a:gd name="csY7" fmla="*/ 25981 h 122780"/>
                          <a:gd name="csX8" fmla="*/ 1467186 w 6183228"/>
                          <a:gd name="csY8" fmla="*/ 120964 h 122780"/>
                          <a:gd name="csX9" fmla="*/ 1482840 w 6183228"/>
                          <a:gd name="csY9" fmla="*/ 120964 h 122780"/>
                          <a:gd name="csX10" fmla="*/ 1482840 w 6183228"/>
                          <a:gd name="csY10" fmla="*/ 87301 h 122780"/>
                          <a:gd name="csX11" fmla="*/ 1501289 w 6183228"/>
                          <a:gd name="csY11" fmla="*/ 87301 h 122780"/>
                          <a:gd name="csX12" fmla="*/ 1527222 w 6183228"/>
                          <a:gd name="csY12" fmla="*/ 79263 h 122780"/>
                          <a:gd name="csX13" fmla="*/ 1536929 w 6183228"/>
                          <a:gd name="csY13" fmla="*/ 56571 h 122780"/>
                          <a:gd name="csX14" fmla="*/ 1532596 w 6183228"/>
                          <a:gd name="csY14" fmla="*/ 40152 h 122780"/>
                          <a:gd name="csX15" fmla="*/ 1520234 w 6183228"/>
                          <a:gd name="csY15" fmla="*/ 29676 h 122780"/>
                          <a:gd name="csX16" fmla="*/ 1515545 w 6183228"/>
                          <a:gd name="csY16" fmla="*/ 69841 h 122780"/>
                          <a:gd name="csX17" fmla="*/ 1500450 w 6183228"/>
                          <a:gd name="csY17" fmla="*/ 74730 h 122780"/>
                          <a:gd name="csX18" fmla="*/ 1482840 w 6183228"/>
                          <a:gd name="csY18" fmla="*/ 74730 h 122780"/>
                          <a:gd name="csX19" fmla="*/ 1482840 w 6183228"/>
                          <a:gd name="csY19" fmla="*/ 38552 h 122780"/>
                          <a:gd name="csX20" fmla="*/ 1500869 w 6183228"/>
                          <a:gd name="csY20" fmla="*/ 38552 h 122780"/>
                          <a:gd name="csX21" fmla="*/ 1515545 w 6183228"/>
                          <a:gd name="csY21" fmla="*/ 43441 h 122780"/>
                          <a:gd name="csX22" fmla="*/ 1520856 w 6183228"/>
                          <a:gd name="csY22" fmla="*/ 56711 h 122780"/>
                          <a:gd name="csX23" fmla="*/ 1515545 w 6183228"/>
                          <a:gd name="csY23" fmla="*/ 69841 h 122780"/>
                          <a:gd name="csX24" fmla="*/ 6067427 w 6183228"/>
                          <a:gd name="csY24" fmla="*/ 30171 h 122780"/>
                          <a:gd name="csX25" fmla="*/ 6043184 w 6183228"/>
                          <a:gd name="csY25" fmla="*/ 24165 h 122780"/>
                          <a:gd name="csX26" fmla="*/ 6018789 w 6183228"/>
                          <a:gd name="csY26" fmla="*/ 30171 h 122780"/>
                          <a:gd name="csX27" fmla="*/ 6002996 w 6183228"/>
                          <a:gd name="csY27" fmla="*/ 47276 h 122780"/>
                          <a:gd name="csX28" fmla="*/ 5997481 w 6183228"/>
                          <a:gd name="csY28" fmla="*/ 73612 h 122780"/>
                          <a:gd name="csX29" fmla="*/ 6002996 w 6183228"/>
                          <a:gd name="csY29" fmla="*/ 99872 h 122780"/>
                          <a:gd name="csX30" fmla="*/ 6018789 w 6183228"/>
                          <a:gd name="csY30" fmla="*/ 116837 h 122780"/>
                          <a:gd name="csX31" fmla="*/ 6043184 w 6183228"/>
                          <a:gd name="csY31" fmla="*/ 122780 h 122780"/>
                          <a:gd name="csX32" fmla="*/ 6067427 w 6183228"/>
                          <a:gd name="csY32" fmla="*/ 116837 h 122780"/>
                          <a:gd name="csX33" fmla="*/ 6083221 w 6183228"/>
                          <a:gd name="csY33" fmla="*/ 99872 h 122780"/>
                          <a:gd name="csX34" fmla="*/ 6088748 w 6183228"/>
                          <a:gd name="csY34" fmla="*/ 73612 h 122780"/>
                          <a:gd name="csX35" fmla="*/ 6083221 w 6183228"/>
                          <a:gd name="csY35" fmla="*/ 47276 h 122780"/>
                          <a:gd name="csX36" fmla="*/ 6067427 w 6183228"/>
                          <a:gd name="csY36" fmla="*/ 30171 h 122780"/>
                          <a:gd name="csX37" fmla="*/ 6069244 w 6183228"/>
                          <a:gd name="csY37" fmla="*/ 92812 h 122780"/>
                          <a:gd name="csX38" fmla="*/ 6059041 w 6183228"/>
                          <a:gd name="csY38" fmla="*/ 105244 h 122780"/>
                          <a:gd name="csX39" fmla="*/ 6043184 w 6183228"/>
                          <a:gd name="csY39" fmla="*/ 109650 h 122780"/>
                          <a:gd name="csX40" fmla="*/ 6027175 w 6183228"/>
                          <a:gd name="csY40" fmla="*/ 105244 h 122780"/>
                          <a:gd name="csX41" fmla="*/ 6016972 w 6183228"/>
                          <a:gd name="csY41" fmla="*/ 92812 h 122780"/>
                          <a:gd name="csX42" fmla="*/ 6013414 w 6183228"/>
                          <a:gd name="csY42" fmla="*/ 73612 h 122780"/>
                          <a:gd name="csX43" fmla="*/ 6016972 w 6183228"/>
                          <a:gd name="csY43" fmla="*/ 54197 h 122780"/>
                          <a:gd name="csX44" fmla="*/ 6027175 w 6183228"/>
                          <a:gd name="csY44" fmla="*/ 41689 h 122780"/>
                          <a:gd name="csX45" fmla="*/ 6043184 w 6183228"/>
                          <a:gd name="csY45" fmla="*/ 37295 h 122780"/>
                          <a:gd name="csX46" fmla="*/ 6059041 w 6183228"/>
                          <a:gd name="csY46" fmla="*/ 41689 h 122780"/>
                          <a:gd name="csX47" fmla="*/ 6069244 w 6183228"/>
                          <a:gd name="csY47" fmla="*/ 54197 h 122780"/>
                          <a:gd name="csX48" fmla="*/ 6072815 w 6183228"/>
                          <a:gd name="csY48" fmla="*/ 73612 h 122780"/>
                          <a:gd name="csX49" fmla="*/ 6069244 w 6183228"/>
                          <a:gd name="csY49" fmla="*/ 92812 h 122780"/>
                          <a:gd name="csX50" fmla="*/ 1309621 w 6183228"/>
                          <a:gd name="csY50" fmla="*/ 64393 h 122780"/>
                          <a:gd name="csX51" fmla="*/ 1299354 w 6183228"/>
                          <a:gd name="csY51" fmla="*/ 61600 h 122780"/>
                          <a:gd name="csX52" fmla="*/ 1289076 w 6183228"/>
                          <a:gd name="csY52" fmla="*/ 64393 h 122780"/>
                          <a:gd name="csX53" fmla="*/ 1281604 w 6183228"/>
                          <a:gd name="csY53" fmla="*/ 71720 h 122780"/>
                          <a:gd name="csX54" fmla="*/ 1278809 w 6183228"/>
                          <a:gd name="csY54" fmla="*/ 81994 h 122780"/>
                          <a:gd name="csX55" fmla="*/ 1281604 w 6183228"/>
                          <a:gd name="csY55" fmla="*/ 92330 h 122780"/>
                          <a:gd name="csX56" fmla="*/ 1289076 w 6183228"/>
                          <a:gd name="csY56" fmla="*/ 99733 h 122780"/>
                          <a:gd name="csX57" fmla="*/ 1299354 w 6183228"/>
                          <a:gd name="csY57" fmla="*/ 102526 h 122780"/>
                          <a:gd name="csX58" fmla="*/ 1309621 w 6183228"/>
                          <a:gd name="csY58" fmla="*/ 99733 h 122780"/>
                          <a:gd name="csX59" fmla="*/ 1317105 w 6183228"/>
                          <a:gd name="csY59" fmla="*/ 92330 h 122780"/>
                          <a:gd name="csX60" fmla="*/ 1319900 w 6183228"/>
                          <a:gd name="csY60" fmla="*/ 81994 h 122780"/>
                          <a:gd name="csX61" fmla="*/ 1317105 w 6183228"/>
                          <a:gd name="csY61" fmla="*/ 71720 h 122780"/>
                          <a:gd name="csX62" fmla="*/ 1309621 w 6183228"/>
                          <a:gd name="csY62" fmla="*/ 64393 h 122780"/>
                          <a:gd name="csX63" fmla="*/ 1217046 w 6183228"/>
                          <a:gd name="csY63" fmla="*/ 80317 h 122780"/>
                          <a:gd name="csX64" fmla="*/ 1211412 w 6183228"/>
                          <a:gd name="csY64" fmla="*/ 75894 h 122780"/>
                          <a:gd name="csX65" fmla="*/ 1216270 w 6183228"/>
                          <a:gd name="csY65" fmla="*/ 72914 h 122780"/>
                          <a:gd name="csX66" fmla="*/ 1225012 w 6183228"/>
                          <a:gd name="csY66" fmla="*/ 53359 h 122780"/>
                          <a:gd name="csX67" fmla="*/ 1215928 w 6183228"/>
                          <a:gd name="csY67" fmla="*/ 33308 h 122780"/>
                          <a:gd name="csX68" fmla="*/ 1191469 w 6183228"/>
                          <a:gd name="csY68" fmla="*/ 25981 h 122780"/>
                          <a:gd name="csX69" fmla="*/ 1155829 w 6183228"/>
                          <a:gd name="csY69" fmla="*/ 25981 h 122780"/>
                          <a:gd name="csX70" fmla="*/ 1155829 w 6183228"/>
                          <a:gd name="csY70" fmla="*/ 120964 h 122780"/>
                          <a:gd name="csX71" fmla="*/ 1171483 w 6183228"/>
                          <a:gd name="csY71" fmla="*/ 120964 h 122780"/>
                          <a:gd name="csX72" fmla="*/ 1171483 w 6183228"/>
                          <a:gd name="csY72" fmla="*/ 82552 h 122780"/>
                          <a:gd name="csX73" fmla="*/ 1190071 w 6183228"/>
                          <a:gd name="csY73" fmla="*/ 82552 h 122780"/>
                          <a:gd name="csX74" fmla="*/ 1198597 w 6183228"/>
                          <a:gd name="csY74" fmla="*/ 83530 h 122780"/>
                          <a:gd name="csX75" fmla="*/ 1203972 w 6183228"/>
                          <a:gd name="csY75" fmla="*/ 87301 h 122780"/>
                          <a:gd name="csX76" fmla="*/ 1207262 w 6183228"/>
                          <a:gd name="csY76" fmla="*/ 95542 h 122780"/>
                          <a:gd name="csX77" fmla="*/ 1212992 w 6183228"/>
                          <a:gd name="csY77" fmla="*/ 120964 h 122780"/>
                          <a:gd name="csX78" fmla="*/ 1229485 w 6183228"/>
                          <a:gd name="csY78" fmla="*/ 120964 h 122780"/>
                          <a:gd name="csX79" fmla="*/ 1222357 w 6183228"/>
                          <a:gd name="csY79" fmla="*/ 92469 h 122780"/>
                          <a:gd name="csX80" fmla="*/ 1217046 w 6183228"/>
                          <a:gd name="csY80" fmla="*/ 80317 h 122780"/>
                          <a:gd name="csX81" fmla="*/ 1204251 w 6183228"/>
                          <a:gd name="csY81" fmla="*/ 65714 h 122780"/>
                          <a:gd name="csX82" fmla="*/ 1190770 w 6183228"/>
                          <a:gd name="csY82" fmla="*/ 69980 h 122780"/>
                          <a:gd name="csX83" fmla="*/ 1171483 w 6183228"/>
                          <a:gd name="csY83" fmla="*/ 69980 h 122780"/>
                          <a:gd name="csX84" fmla="*/ 1171483 w 6183228"/>
                          <a:gd name="csY84" fmla="*/ 38552 h 122780"/>
                          <a:gd name="csX85" fmla="*/ 1191049 w 6183228"/>
                          <a:gd name="csY85" fmla="*/ 38552 h 122780"/>
                          <a:gd name="csX86" fmla="*/ 1204251 w 6183228"/>
                          <a:gd name="csY86" fmla="*/ 42807 h 122780"/>
                          <a:gd name="csX87" fmla="*/ 1208939 w 6183228"/>
                          <a:gd name="csY87" fmla="*/ 54197 h 122780"/>
                          <a:gd name="csX88" fmla="*/ 1204251 w 6183228"/>
                          <a:gd name="csY88" fmla="*/ 65714 h 122780"/>
                          <a:gd name="csX89" fmla="*/ 1399680 w 6183228"/>
                          <a:gd name="csY89" fmla="*/ 25981 h 122780"/>
                          <a:gd name="csX90" fmla="*/ 1363062 w 6183228"/>
                          <a:gd name="csY90" fmla="*/ 120964 h 122780"/>
                          <a:gd name="csX91" fmla="*/ 1378715 w 6183228"/>
                          <a:gd name="csY91" fmla="*/ 120964 h 122780"/>
                          <a:gd name="csX92" fmla="*/ 1386871 w 6183228"/>
                          <a:gd name="csY92" fmla="*/ 99593 h 122780"/>
                          <a:gd name="csX93" fmla="*/ 1430099 w 6183228"/>
                          <a:gd name="csY93" fmla="*/ 99593 h 122780"/>
                          <a:gd name="csX94" fmla="*/ 1438255 w 6183228"/>
                          <a:gd name="csY94" fmla="*/ 120964 h 122780"/>
                          <a:gd name="csX95" fmla="*/ 1454607 w 6183228"/>
                          <a:gd name="csY95" fmla="*/ 120964 h 122780"/>
                          <a:gd name="csX96" fmla="*/ 1417989 w 6183228"/>
                          <a:gd name="csY96" fmla="*/ 25981 h 122780"/>
                          <a:gd name="csX97" fmla="*/ 1399680 w 6183228"/>
                          <a:gd name="csY97" fmla="*/ 25981 h 122780"/>
                          <a:gd name="csX98" fmla="*/ 1391563 w 6183228"/>
                          <a:gd name="csY98" fmla="*/ 87301 h 122780"/>
                          <a:gd name="csX99" fmla="*/ 1405690 w 6183228"/>
                          <a:gd name="csY99" fmla="*/ 50286 h 122780"/>
                          <a:gd name="csX100" fmla="*/ 1408486 w 6183228"/>
                          <a:gd name="csY100" fmla="*/ 41054 h 122780"/>
                          <a:gd name="csX101" fmla="*/ 1411281 w 6183228"/>
                          <a:gd name="csY101" fmla="*/ 50286 h 122780"/>
                          <a:gd name="csX102" fmla="*/ 1425407 w 6183228"/>
                          <a:gd name="csY102" fmla="*/ 87301 h 122780"/>
                          <a:gd name="csX103" fmla="*/ 1391563 w 6183228"/>
                          <a:gd name="csY103" fmla="*/ 87301 h 122780"/>
                          <a:gd name="csX104" fmla="*/ 1669566 w 6183228"/>
                          <a:gd name="csY104" fmla="*/ 65790 h 122780"/>
                          <a:gd name="csX105" fmla="*/ 1623443 w 6183228"/>
                          <a:gd name="csY105" fmla="*/ 65790 h 122780"/>
                          <a:gd name="csX106" fmla="*/ 1623443 w 6183228"/>
                          <a:gd name="csY106" fmla="*/ 25981 h 122780"/>
                          <a:gd name="csX107" fmla="*/ 1607790 w 6183228"/>
                          <a:gd name="csY107" fmla="*/ 25981 h 122780"/>
                          <a:gd name="csX108" fmla="*/ 1607790 w 6183228"/>
                          <a:gd name="csY108" fmla="*/ 120964 h 122780"/>
                          <a:gd name="csX109" fmla="*/ 1623443 w 6183228"/>
                          <a:gd name="csY109" fmla="*/ 120964 h 122780"/>
                          <a:gd name="csX110" fmla="*/ 1623443 w 6183228"/>
                          <a:gd name="csY110" fmla="*/ 78501 h 122780"/>
                          <a:gd name="csX111" fmla="*/ 1669566 w 6183228"/>
                          <a:gd name="csY111" fmla="*/ 78501 h 122780"/>
                          <a:gd name="csX112" fmla="*/ 1669566 w 6183228"/>
                          <a:gd name="csY112" fmla="*/ 120964 h 122780"/>
                          <a:gd name="csX113" fmla="*/ 1685219 w 6183228"/>
                          <a:gd name="csY113" fmla="*/ 120964 h 122780"/>
                          <a:gd name="csX114" fmla="*/ 1685219 w 6183228"/>
                          <a:gd name="csY114" fmla="*/ 25981 h 122780"/>
                          <a:gd name="csX115" fmla="*/ 1669566 w 6183228"/>
                          <a:gd name="csY115" fmla="*/ 25981 h 122780"/>
                          <a:gd name="csX116" fmla="*/ 1669566 w 6183228"/>
                          <a:gd name="csY116" fmla="*/ 65790 h 122780"/>
                          <a:gd name="csX117" fmla="*/ 5106151 w 6183228"/>
                          <a:gd name="csY117" fmla="*/ 29676 h 122780"/>
                          <a:gd name="csX118" fmla="*/ 5086940 w 6183228"/>
                          <a:gd name="csY118" fmla="*/ 25981 h 122780"/>
                          <a:gd name="csX119" fmla="*/ 5053117 w 6183228"/>
                          <a:gd name="csY119" fmla="*/ 25981 h 122780"/>
                          <a:gd name="csX120" fmla="*/ 5053117 w 6183228"/>
                          <a:gd name="csY120" fmla="*/ 120964 h 122780"/>
                          <a:gd name="csX121" fmla="*/ 5068770 w 6183228"/>
                          <a:gd name="csY121" fmla="*/ 120964 h 122780"/>
                          <a:gd name="csX122" fmla="*/ 5068770 w 6183228"/>
                          <a:gd name="csY122" fmla="*/ 87301 h 122780"/>
                          <a:gd name="csX123" fmla="*/ 5087219 w 6183228"/>
                          <a:gd name="csY123" fmla="*/ 87301 h 122780"/>
                          <a:gd name="csX124" fmla="*/ 5113139 w 6183228"/>
                          <a:gd name="csY124" fmla="*/ 79263 h 122780"/>
                          <a:gd name="csX125" fmla="*/ 5122859 w 6183228"/>
                          <a:gd name="csY125" fmla="*/ 56571 h 122780"/>
                          <a:gd name="csX126" fmla="*/ 5118527 w 6183228"/>
                          <a:gd name="csY126" fmla="*/ 40152 h 122780"/>
                          <a:gd name="csX127" fmla="*/ 5106151 w 6183228"/>
                          <a:gd name="csY127" fmla="*/ 29676 h 122780"/>
                          <a:gd name="csX128" fmla="*/ 5101476 w 6183228"/>
                          <a:gd name="csY128" fmla="*/ 69841 h 122780"/>
                          <a:gd name="csX129" fmla="*/ 5086380 w 6183228"/>
                          <a:gd name="csY129" fmla="*/ 74730 h 122780"/>
                          <a:gd name="csX130" fmla="*/ 5068770 w 6183228"/>
                          <a:gd name="csY130" fmla="*/ 74730 h 122780"/>
                          <a:gd name="csX131" fmla="*/ 5068770 w 6183228"/>
                          <a:gd name="csY131" fmla="*/ 38552 h 122780"/>
                          <a:gd name="csX132" fmla="*/ 5086800 w 6183228"/>
                          <a:gd name="csY132" fmla="*/ 38552 h 122780"/>
                          <a:gd name="csX133" fmla="*/ 5101476 w 6183228"/>
                          <a:gd name="csY133" fmla="*/ 43441 h 122780"/>
                          <a:gd name="csX134" fmla="*/ 5106786 w 6183228"/>
                          <a:gd name="csY134" fmla="*/ 56711 h 122780"/>
                          <a:gd name="csX135" fmla="*/ 5101476 w 6183228"/>
                          <a:gd name="csY135" fmla="*/ 69841 h 122780"/>
                          <a:gd name="csX136" fmla="*/ 1551045 w 6183228"/>
                          <a:gd name="csY136" fmla="*/ 89257 h 122780"/>
                          <a:gd name="csX137" fmla="*/ 1588642 w 6183228"/>
                          <a:gd name="csY137" fmla="*/ 89257 h 122780"/>
                          <a:gd name="csX138" fmla="*/ 1588642 w 6183228"/>
                          <a:gd name="csY138" fmla="*/ 76546 h 122780"/>
                          <a:gd name="csX139" fmla="*/ 1551045 w 6183228"/>
                          <a:gd name="csY139" fmla="*/ 76546 h 122780"/>
                          <a:gd name="csX140" fmla="*/ 1551045 w 6183228"/>
                          <a:gd name="csY140" fmla="*/ 89257 h 122780"/>
                          <a:gd name="csX141" fmla="*/ 2117410 w 6183228"/>
                          <a:gd name="csY141" fmla="*/ 73815 h 122780"/>
                          <a:gd name="csX142" fmla="*/ 2108185 w 6183228"/>
                          <a:gd name="csY142" fmla="*/ 69067 h 122780"/>
                          <a:gd name="csX143" fmla="*/ 2097639 w 6183228"/>
                          <a:gd name="csY143" fmla="*/ 66273 h 122780"/>
                          <a:gd name="csX144" fmla="*/ 2087081 w 6183228"/>
                          <a:gd name="csY144" fmla="*/ 64178 h 122780"/>
                          <a:gd name="csX145" fmla="*/ 2077793 w 6183228"/>
                          <a:gd name="csY145" fmla="*/ 61524 h 122780"/>
                          <a:gd name="csX146" fmla="*/ 2071224 w 6183228"/>
                          <a:gd name="csY146" fmla="*/ 57053 h 122780"/>
                          <a:gd name="csX147" fmla="*/ 2068848 w 6183228"/>
                          <a:gd name="csY147" fmla="*/ 49447 h 122780"/>
                          <a:gd name="csX148" fmla="*/ 2073384 w 6183228"/>
                          <a:gd name="csY148" fmla="*/ 40432 h 122780"/>
                          <a:gd name="csX149" fmla="*/ 2086039 w 6183228"/>
                          <a:gd name="csY149" fmla="*/ 37015 h 122780"/>
                          <a:gd name="csX150" fmla="*/ 2099876 w 6183228"/>
                          <a:gd name="csY150" fmla="*/ 41067 h 122780"/>
                          <a:gd name="csX151" fmla="*/ 2107284 w 6183228"/>
                          <a:gd name="csY151" fmla="*/ 53918 h 122780"/>
                          <a:gd name="csX152" fmla="*/ 2123915 w 6183228"/>
                          <a:gd name="csY152" fmla="*/ 53918 h 122780"/>
                          <a:gd name="csX153" fmla="*/ 2116927 w 6183228"/>
                          <a:gd name="csY153" fmla="*/ 36939 h 122780"/>
                          <a:gd name="csX154" fmla="*/ 2103713 w 6183228"/>
                          <a:gd name="csY154" fmla="*/ 27302 h 122780"/>
                          <a:gd name="csX155" fmla="*/ 2086458 w 6183228"/>
                          <a:gd name="csY155" fmla="*/ 24165 h 122780"/>
                          <a:gd name="csX156" fmla="*/ 2068073 w 6183228"/>
                          <a:gd name="csY156" fmla="*/ 27797 h 122780"/>
                          <a:gd name="csX157" fmla="*/ 2056689 w 6183228"/>
                          <a:gd name="csY157" fmla="*/ 37498 h 122780"/>
                          <a:gd name="csX158" fmla="*/ 2052775 w 6183228"/>
                          <a:gd name="csY158" fmla="*/ 50704 h 122780"/>
                          <a:gd name="csX159" fmla="*/ 2055215 w 6183228"/>
                          <a:gd name="csY159" fmla="*/ 62577 h 122780"/>
                          <a:gd name="csX160" fmla="*/ 2061783 w 6183228"/>
                          <a:gd name="csY160" fmla="*/ 70044 h 122780"/>
                          <a:gd name="csX161" fmla="*/ 2071008 w 6183228"/>
                          <a:gd name="csY161" fmla="*/ 74590 h 122780"/>
                          <a:gd name="csX162" fmla="*/ 2081566 w 6183228"/>
                          <a:gd name="csY162" fmla="*/ 77384 h 122780"/>
                          <a:gd name="csX163" fmla="*/ 2092112 w 6183228"/>
                          <a:gd name="csY163" fmla="*/ 79682 h 122780"/>
                          <a:gd name="csX164" fmla="*/ 2101413 w 6183228"/>
                          <a:gd name="csY164" fmla="*/ 82615 h 122780"/>
                          <a:gd name="csX165" fmla="*/ 2107982 w 6183228"/>
                          <a:gd name="csY165" fmla="*/ 87504 h 122780"/>
                          <a:gd name="csX166" fmla="*/ 2110358 w 6183228"/>
                          <a:gd name="csY166" fmla="*/ 95682 h 122780"/>
                          <a:gd name="csX167" fmla="*/ 2105326 w 6183228"/>
                          <a:gd name="csY167" fmla="*/ 106018 h 122780"/>
                          <a:gd name="csX168" fmla="*/ 2090512 w 6183228"/>
                          <a:gd name="csY168" fmla="*/ 109929 h 122780"/>
                          <a:gd name="csX169" fmla="*/ 2075137 w 6183228"/>
                          <a:gd name="csY169" fmla="*/ 105663 h 122780"/>
                          <a:gd name="csX170" fmla="*/ 2067171 w 6183228"/>
                          <a:gd name="csY170" fmla="*/ 93308 h 122780"/>
                          <a:gd name="csX171" fmla="*/ 2050818 w 6183228"/>
                          <a:gd name="csY171" fmla="*/ 93308 h 122780"/>
                          <a:gd name="csX172" fmla="*/ 2058150 w 6183228"/>
                          <a:gd name="csY172" fmla="*/ 109790 h 122780"/>
                          <a:gd name="csX173" fmla="*/ 2071706 w 6183228"/>
                          <a:gd name="csY173" fmla="*/ 119568 h 122780"/>
                          <a:gd name="csX174" fmla="*/ 2090371 w 6183228"/>
                          <a:gd name="csY174" fmla="*/ 122780 h 122780"/>
                          <a:gd name="csX175" fmla="*/ 2108960 w 6183228"/>
                          <a:gd name="csY175" fmla="*/ 119428 h 122780"/>
                          <a:gd name="csX176" fmla="*/ 2121743 w 6183228"/>
                          <a:gd name="csY176" fmla="*/ 109511 h 122780"/>
                          <a:gd name="csX177" fmla="*/ 2126431 w 6183228"/>
                          <a:gd name="csY177" fmla="*/ 93587 h 122780"/>
                          <a:gd name="csX178" fmla="*/ 2123979 w 6183228"/>
                          <a:gd name="csY178" fmla="*/ 81574 h 122780"/>
                          <a:gd name="csX179" fmla="*/ 2117410 w 6183228"/>
                          <a:gd name="csY179" fmla="*/ 73815 h 122780"/>
                          <a:gd name="csX180" fmla="*/ 2152834 w 6183228"/>
                          <a:gd name="csY180" fmla="*/ 25981 h 122780"/>
                          <a:gd name="csX181" fmla="*/ 2141513 w 6183228"/>
                          <a:gd name="csY181" fmla="*/ 25981 h 122780"/>
                          <a:gd name="csX182" fmla="*/ 2141513 w 6183228"/>
                          <a:gd name="csY182" fmla="*/ 120964 h 122780"/>
                          <a:gd name="csX183" fmla="*/ 2207062 w 6183228"/>
                          <a:gd name="csY183" fmla="*/ 120964 h 122780"/>
                          <a:gd name="csX184" fmla="*/ 2207062 w 6183228"/>
                          <a:gd name="csY184" fmla="*/ 108393 h 122780"/>
                          <a:gd name="csX185" fmla="*/ 2157166 w 6183228"/>
                          <a:gd name="csY185" fmla="*/ 108393 h 122780"/>
                          <a:gd name="csX186" fmla="*/ 2157166 w 6183228"/>
                          <a:gd name="csY186" fmla="*/ 78082 h 122780"/>
                          <a:gd name="csX187" fmla="*/ 2201752 w 6183228"/>
                          <a:gd name="csY187" fmla="*/ 78082 h 122780"/>
                          <a:gd name="csX188" fmla="*/ 2201752 w 6183228"/>
                          <a:gd name="csY188" fmla="*/ 65650 h 122780"/>
                          <a:gd name="csX189" fmla="*/ 2157166 w 6183228"/>
                          <a:gd name="csY189" fmla="*/ 65650 h 122780"/>
                          <a:gd name="csX190" fmla="*/ 2157166 w 6183228"/>
                          <a:gd name="csY190" fmla="*/ 38552 h 122780"/>
                          <a:gd name="csX191" fmla="*/ 2207062 w 6183228"/>
                          <a:gd name="csY191" fmla="*/ 38552 h 122780"/>
                          <a:gd name="csX192" fmla="*/ 2207062 w 6183228"/>
                          <a:gd name="csY192" fmla="*/ 25981 h 122780"/>
                          <a:gd name="csX193" fmla="*/ 2152834 w 6183228"/>
                          <a:gd name="csY193" fmla="*/ 25981 h 122780"/>
                          <a:gd name="csX194" fmla="*/ 5841644 w 6183228"/>
                          <a:gd name="csY194" fmla="*/ 120964 h 122780"/>
                          <a:gd name="csX195" fmla="*/ 5857297 w 6183228"/>
                          <a:gd name="csY195" fmla="*/ 120964 h 122780"/>
                          <a:gd name="csX196" fmla="*/ 5857297 w 6183228"/>
                          <a:gd name="csY196" fmla="*/ 25981 h 122780"/>
                          <a:gd name="csX197" fmla="*/ 5841644 w 6183228"/>
                          <a:gd name="csY197" fmla="*/ 25981 h 122780"/>
                          <a:gd name="csX198" fmla="*/ 5841644 w 6183228"/>
                          <a:gd name="csY198" fmla="*/ 120964 h 122780"/>
                          <a:gd name="csX199" fmla="*/ 2284352 w 6183228"/>
                          <a:gd name="csY199" fmla="*/ 80317 h 122780"/>
                          <a:gd name="csX200" fmla="*/ 2278728 w 6183228"/>
                          <a:gd name="csY200" fmla="*/ 75895 h 122780"/>
                          <a:gd name="csX201" fmla="*/ 2283590 w 6183228"/>
                          <a:gd name="csY201" fmla="*/ 72914 h 122780"/>
                          <a:gd name="csX202" fmla="*/ 2292319 w 6183228"/>
                          <a:gd name="csY202" fmla="*/ 53359 h 122780"/>
                          <a:gd name="csX203" fmla="*/ 2283234 w 6183228"/>
                          <a:gd name="csY203" fmla="*/ 33308 h 122780"/>
                          <a:gd name="csX204" fmla="*/ 2258775 w 6183228"/>
                          <a:gd name="csY204" fmla="*/ 25981 h 122780"/>
                          <a:gd name="csX205" fmla="*/ 2223136 w 6183228"/>
                          <a:gd name="csY205" fmla="*/ 25981 h 122780"/>
                          <a:gd name="csX206" fmla="*/ 2223136 w 6183228"/>
                          <a:gd name="csY206" fmla="*/ 120964 h 122780"/>
                          <a:gd name="csX207" fmla="*/ 2238789 w 6183228"/>
                          <a:gd name="csY207" fmla="*/ 120964 h 122780"/>
                          <a:gd name="csX208" fmla="*/ 2238789 w 6183228"/>
                          <a:gd name="csY208" fmla="*/ 82552 h 122780"/>
                          <a:gd name="csX209" fmla="*/ 2257378 w 6183228"/>
                          <a:gd name="csY209" fmla="*/ 82552 h 122780"/>
                          <a:gd name="csX210" fmla="*/ 2265903 w 6183228"/>
                          <a:gd name="csY210" fmla="*/ 83530 h 122780"/>
                          <a:gd name="csX211" fmla="*/ 2271291 w 6183228"/>
                          <a:gd name="csY211" fmla="*/ 87301 h 122780"/>
                          <a:gd name="csX212" fmla="*/ 2274569 w 6183228"/>
                          <a:gd name="csY212" fmla="*/ 95542 h 122780"/>
                          <a:gd name="csX213" fmla="*/ 2280300 w 6183228"/>
                          <a:gd name="csY213" fmla="*/ 120964 h 122780"/>
                          <a:gd name="csX214" fmla="*/ 2296792 w 6183228"/>
                          <a:gd name="csY214" fmla="*/ 120964 h 122780"/>
                          <a:gd name="csX215" fmla="*/ 2289664 w 6183228"/>
                          <a:gd name="csY215" fmla="*/ 92469 h 122780"/>
                          <a:gd name="csX216" fmla="*/ 2284352 w 6183228"/>
                          <a:gd name="csY216" fmla="*/ 80317 h 122780"/>
                          <a:gd name="csX217" fmla="*/ 2271571 w 6183228"/>
                          <a:gd name="csY217" fmla="*/ 65714 h 122780"/>
                          <a:gd name="csX218" fmla="*/ 2258077 w 6183228"/>
                          <a:gd name="csY218" fmla="*/ 69980 h 122780"/>
                          <a:gd name="csX219" fmla="*/ 2238789 w 6183228"/>
                          <a:gd name="csY219" fmla="*/ 69980 h 122780"/>
                          <a:gd name="csX220" fmla="*/ 2238789 w 6183228"/>
                          <a:gd name="csY220" fmla="*/ 38552 h 122780"/>
                          <a:gd name="csX221" fmla="*/ 2258356 w 6183228"/>
                          <a:gd name="csY221" fmla="*/ 38552 h 122780"/>
                          <a:gd name="csX222" fmla="*/ 2271571 w 6183228"/>
                          <a:gd name="csY222" fmla="*/ 42807 h 122780"/>
                          <a:gd name="csX223" fmla="*/ 2276246 w 6183228"/>
                          <a:gd name="csY223" fmla="*/ 54197 h 122780"/>
                          <a:gd name="csX224" fmla="*/ 2271571 w 6183228"/>
                          <a:gd name="csY224" fmla="*/ 65714 h 122780"/>
                          <a:gd name="csX225" fmla="*/ 1922235 w 6183228"/>
                          <a:gd name="csY225" fmla="*/ 120964 h 122780"/>
                          <a:gd name="csX226" fmla="*/ 1937888 w 6183228"/>
                          <a:gd name="csY226" fmla="*/ 120964 h 122780"/>
                          <a:gd name="csX227" fmla="*/ 1937888 w 6183228"/>
                          <a:gd name="csY227" fmla="*/ 25981 h 122780"/>
                          <a:gd name="csX228" fmla="*/ 1922235 w 6183228"/>
                          <a:gd name="csY228" fmla="*/ 25981 h 122780"/>
                          <a:gd name="csX229" fmla="*/ 1922235 w 6183228"/>
                          <a:gd name="csY229" fmla="*/ 120964 h 122780"/>
                          <a:gd name="csX230" fmla="*/ 1856622 w 6183228"/>
                          <a:gd name="csY230" fmla="*/ 64393 h 122780"/>
                          <a:gd name="csX231" fmla="*/ 1846355 w 6183228"/>
                          <a:gd name="csY231" fmla="*/ 61600 h 122780"/>
                          <a:gd name="csX232" fmla="*/ 1836076 w 6183228"/>
                          <a:gd name="csY232" fmla="*/ 64393 h 122780"/>
                          <a:gd name="csX233" fmla="*/ 1828605 w 6183228"/>
                          <a:gd name="csY233" fmla="*/ 71720 h 122780"/>
                          <a:gd name="csX234" fmla="*/ 1825810 w 6183228"/>
                          <a:gd name="csY234" fmla="*/ 81994 h 122780"/>
                          <a:gd name="csX235" fmla="*/ 1828605 w 6183228"/>
                          <a:gd name="csY235" fmla="*/ 92330 h 122780"/>
                          <a:gd name="csX236" fmla="*/ 1836076 w 6183228"/>
                          <a:gd name="csY236" fmla="*/ 99733 h 122780"/>
                          <a:gd name="csX237" fmla="*/ 1846355 w 6183228"/>
                          <a:gd name="csY237" fmla="*/ 102526 h 122780"/>
                          <a:gd name="csX238" fmla="*/ 1856622 w 6183228"/>
                          <a:gd name="csY238" fmla="*/ 99733 h 122780"/>
                          <a:gd name="csX239" fmla="*/ 1864105 w 6183228"/>
                          <a:gd name="csY239" fmla="*/ 92330 h 122780"/>
                          <a:gd name="csX240" fmla="*/ 1866901 w 6183228"/>
                          <a:gd name="csY240" fmla="*/ 81994 h 122780"/>
                          <a:gd name="csX241" fmla="*/ 1864105 w 6183228"/>
                          <a:gd name="csY241" fmla="*/ 71720 h 122780"/>
                          <a:gd name="csX242" fmla="*/ 1856622 w 6183228"/>
                          <a:gd name="csY242" fmla="*/ 64393 h 122780"/>
                          <a:gd name="csX243" fmla="*/ 1758659 w 6183228"/>
                          <a:gd name="csY243" fmla="*/ 29676 h 122780"/>
                          <a:gd name="csX244" fmla="*/ 1739448 w 6183228"/>
                          <a:gd name="csY244" fmla="*/ 25981 h 122780"/>
                          <a:gd name="csX245" fmla="*/ 1705625 w 6183228"/>
                          <a:gd name="csY245" fmla="*/ 25981 h 122780"/>
                          <a:gd name="csX246" fmla="*/ 1705625 w 6183228"/>
                          <a:gd name="csY246" fmla="*/ 120964 h 122780"/>
                          <a:gd name="csX247" fmla="*/ 1721279 w 6183228"/>
                          <a:gd name="csY247" fmla="*/ 120964 h 122780"/>
                          <a:gd name="csX248" fmla="*/ 1721279 w 6183228"/>
                          <a:gd name="csY248" fmla="*/ 87301 h 122780"/>
                          <a:gd name="csX249" fmla="*/ 1739727 w 6183228"/>
                          <a:gd name="csY249" fmla="*/ 87301 h 122780"/>
                          <a:gd name="csX250" fmla="*/ 1765648 w 6183228"/>
                          <a:gd name="csY250" fmla="*/ 79263 h 122780"/>
                          <a:gd name="csX251" fmla="*/ 1775367 w 6183228"/>
                          <a:gd name="csY251" fmla="*/ 56571 h 122780"/>
                          <a:gd name="csX252" fmla="*/ 1771034 w 6183228"/>
                          <a:gd name="csY252" fmla="*/ 40152 h 122780"/>
                          <a:gd name="csX253" fmla="*/ 1758659 w 6183228"/>
                          <a:gd name="csY253" fmla="*/ 29676 h 122780"/>
                          <a:gd name="csX254" fmla="*/ 1753983 w 6183228"/>
                          <a:gd name="csY254" fmla="*/ 69841 h 122780"/>
                          <a:gd name="csX255" fmla="*/ 1738889 w 6183228"/>
                          <a:gd name="csY255" fmla="*/ 74730 h 122780"/>
                          <a:gd name="csX256" fmla="*/ 1721279 w 6183228"/>
                          <a:gd name="csY256" fmla="*/ 74730 h 122780"/>
                          <a:gd name="csX257" fmla="*/ 1721279 w 6183228"/>
                          <a:gd name="csY257" fmla="*/ 38552 h 122780"/>
                          <a:gd name="csX258" fmla="*/ 1739308 w 6183228"/>
                          <a:gd name="csY258" fmla="*/ 38552 h 122780"/>
                          <a:gd name="csX259" fmla="*/ 1753983 w 6183228"/>
                          <a:gd name="csY259" fmla="*/ 43441 h 122780"/>
                          <a:gd name="csX260" fmla="*/ 1759295 w 6183228"/>
                          <a:gd name="csY260" fmla="*/ 56711 h 122780"/>
                          <a:gd name="csX261" fmla="*/ 1753983 w 6183228"/>
                          <a:gd name="csY261" fmla="*/ 69841 h 122780"/>
                          <a:gd name="csX262" fmla="*/ 2020501 w 6183228"/>
                          <a:gd name="csY262" fmla="*/ 99183 h 122780"/>
                          <a:gd name="csX263" fmla="*/ 2014480 w 6183228"/>
                          <a:gd name="csY263" fmla="*/ 87999 h 122780"/>
                          <a:gd name="csX264" fmla="*/ 1974646 w 6183228"/>
                          <a:gd name="csY264" fmla="*/ 25981 h 122780"/>
                          <a:gd name="csX265" fmla="*/ 1958294 w 6183228"/>
                          <a:gd name="csY265" fmla="*/ 25981 h 122780"/>
                          <a:gd name="csX266" fmla="*/ 1958294 w 6183228"/>
                          <a:gd name="csY266" fmla="*/ 120964 h 122780"/>
                          <a:gd name="csX267" fmla="*/ 1973948 w 6183228"/>
                          <a:gd name="csY267" fmla="*/ 120964 h 122780"/>
                          <a:gd name="csX268" fmla="*/ 1973517 w 6183228"/>
                          <a:gd name="csY268" fmla="*/ 47685 h 122780"/>
                          <a:gd name="csX269" fmla="*/ 1979678 w 6183228"/>
                          <a:gd name="csY269" fmla="*/ 59225 h 122780"/>
                          <a:gd name="csX270" fmla="*/ 2019371 w 6183228"/>
                          <a:gd name="csY270" fmla="*/ 120964 h 122780"/>
                          <a:gd name="csX271" fmla="*/ 2035724 w 6183228"/>
                          <a:gd name="csY271" fmla="*/ 120964 h 122780"/>
                          <a:gd name="csX272" fmla="*/ 2035724 w 6183228"/>
                          <a:gd name="csY272" fmla="*/ 25981 h 122780"/>
                          <a:gd name="csX273" fmla="*/ 2020070 w 6183228"/>
                          <a:gd name="csY273" fmla="*/ 25981 h 122780"/>
                          <a:gd name="csX274" fmla="*/ 2020501 w 6183228"/>
                          <a:gd name="csY274" fmla="*/ 99183 h 122780"/>
                          <a:gd name="csX275" fmla="*/ 5903280 w 6183228"/>
                          <a:gd name="csY275" fmla="*/ 25981 h 122780"/>
                          <a:gd name="csX276" fmla="*/ 5871553 w 6183228"/>
                          <a:gd name="csY276" fmla="*/ 25981 h 122780"/>
                          <a:gd name="csX277" fmla="*/ 5871553 w 6183228"/>
                          <a:gd name="csY277" fmla="*/ 39111 h 122780"/>
                          <a:gd name="csX278" fmla="*/ 5903280 w 6183228"/>
                          <a:gd name="csY278" fmla="*/ 39111 h 122780"/>
                          <a:gd name="csX279" fmla="*/ 5903280 w 6183228"/>
                          <a:gd name="csY279" fmla="*/ 120964 h 122780"/>
                          <a:gd name="csX280" fmla="*/ 5918934 w 6183228"/>
                          <a:gd name="csY280" fmla="*/ 120964 h 122780"/>
                          <a:gd name="csX281" fmla="*/ 5918934 w 6183228"/>
                          <a:gd name="csY281" fmla="*/ 39111 h 122780"/>
                          <a:gd name="csX282" fmla="*/ 5950521 w 6183228"/>
                          <a:gd name="csY282" fmla="*/ 39111 h 122780"/>
                          <a:gd name="csX283" fmla="*/ 5950521 w 6183228"/>
                          <a:gd name="csY283" fmla="*/ 25981 h 122780"/>
                          <a:gd name="csX284" fmla="*/ 5903280 w 6183228"/>
                          <a:gd name="csY284" fmla="*/ 25981 h 122780"/>
                          <a:gd name="csX285" fmla="*/ 989789 w 6183228"/>
                          <a:gd name="csY285" fmla="*/ 25981 h 122780"/>
                          <a:gd name="csX286" fmla="*/ 978467 w 6183228"/>
                          <a:gd name="csY286" fmla="*/ 25981 h 122780"/>
                          <a:gd name="csX287" fmla="*/ 978467 w 6183228"/>
                          <a:gd name="csY287" fmla="*/ 120964 h 122780"/>
                          <a:gd name="csX288" fmla="*/ 1044017 w 6183228"/>
                          <a:gd name="csY288" fmla="*/ 120964 h 122780"/>
                          <a:gd name="csX289" fmla="*/ 1044017 w 6183228"/>
                          <a:gd name="csY289" fmla="*/ 108393 h 122780"/>
                          <a:gd name="csX290" fmla="*/ 994121 w 6183228"/>
                          <a:gd name="csY290" fmla="*/ 108393 h 122780"/>
                          <a:gd name="csX291" fmla="*/ 994121 w 6183228"/>
                          <a:gd name="csY291" fmla="*/ 78082 h 122780"/>
                          <a:gd name="csX292" fmla="*/ 1038706 w 6183228"/>
                          <a:gd name="csY292" fmla="*/ 78082 h 122780"/>
                          <a:gd name="csX293" fmla="*/ 1038706 w 6183228"/>
                          <a:gd name="csY293" fmla="*/ 65650 h 122780"/>
                          <a:gd name="csX294" fmla="*/ 994121 w 6183228"/>
                          <a:gd name="csY294" fmla="*/ 65650 h 122780"/>
                          <a:gd name="csX295" fmla="*/ 994121 w 6183228"/>
                          <a:gd name="csY295" fmla="*/ 38552 h 122780"/>
                          <a:gd name="csX296" fmla="*/ 1044017 w 6183228"/>
                          <a:gd name="csY296" fmla="*/ 38552 h 122780"/>
                          <a:gd name="csX297" fmla="*/ 1044017 w 6183228"/>
                          <a:gd name="csY297" fmla="*/ 25981 h 122780"/>
                          <a:gd name="csX298" fmla="*/ 989789 w 6183228"/>
                          <a:gd name="csY298" fmla="*/ 25981 h 122780"/>
                          <a:gd name="csX299" fmla="*/ 485530 w 6183228"/>
                          <a:gd name="csY299" fmla="*/ 84787 h 122780"/>
                          <a:gd name="csX300" fmla="*/ 479456 w 6183228"/>
                          <a:gd name="csY300" fmla="*/ 103365 h 122780"/>
                          <a:gd name="csX301" fmla="*/ 462469 w 6183228"/>
                          <a:gd name="csY301" fmla="*/ 110209 h 122780"/>
                          <a:gd name="csX302" fmla="*/ 445557 w 6183228"/>
                          <a:gd name="csY302" fmla="*/ 103428 h 122780"/>
                          <a:gd name="csX303" fmla="*/ 439408 w 6183228"/>
                          <a:gd name="csY303" fmla="*/ 84787 h 122780"/>
                          <a:gd name="csX304" fmla="*/ 439408 w 6183228"/>
                          <a:gd name="csY304" fmla="*/ 25981 h 122780"/>
                          <a:gd name="csX305" fmla="*/ 423754 w 6183228"/>
                          <a:gd name="csY305" fmla="*/ 25981 h 122780"/>
                          <a:gd name="csX306" fmla="*/ 423754 w 6183228"/>
                          <a:gd name="csY306" fmla="*/ 84787 h 122780"/>
                          <a:gd name="csX307" fmla="*/ 428442 w 6183228"/>
                          <a:gd name="csY307" fmla="*/ 105040 h 122780"/>
                          <a:gd name="csX308" fmla="*/ 441784 w 6183228"/>
                          <a:gd name="csY308" fmla="*/ 118171 h 122780"/>
                          <a:gd name="csX309" fmla="*/ 462469 w 6183228"/>
                          <a:gd name="csY309" fmla="*/ 122780 h 122780"/>
                          <a:gd name="csX310" fmla="*/ 483090 w 6183228"/>
                          <a:gd name="csY310" fmla="*/ 118171 h 122780"/>
                          <a:gd name="csX311" fmla="*/ 496431 w 6183228"/>
                          <a:gd name="csY311" fmla="*/ 105040 h 122780"/>
                          <a:gd name="csX312" fmla="*/ 501184 w 6183228"/>
                          <a:gd name="csY312" fmla="*/ 84787 h 122780"/>
                          <a:gd name="csX313" fmla="*/ 501184 w 6183228"/>
                          <a:gd name="csY313" fmla="*/ 25981 h 122780"/>
                          <a:gd name="csX314" fmla="*/ 485530 w 6183228"/>
                          <a:gd name="csY314" fmla="*/ 25981 h 122780"/>
                          <a:gd name="csX315" fmla="*/ 485530 w 6183228"/>
                          <a:gd name="csY315" fmla="*/ 84787 h 122780"/>
                          <a:gd name="csX316" fmla="*/ 301600 w 6183228"/>
                          <a:gd name="csY316" fmla="*/ 120964 h 122780"/>
                          <a:gd name="csX317" fmla="*/ 317253 w 6183228"/>
                          <a:gd name="csY317" fmla="*/ 120964 h 122780"/>
                          <a:gd name="csX318" fmla="*/ 317253 w 6183228"/>
                          <a:gd name="csY318" fmla="*/ 25981 h 122780"/>
                          <a:gd name="csX319" fmla="*/ 301600 w 6183228"/>
                          <a:gd name="csY319" fmla="*/ 25981 h 122780"/>
                          <a:gd name="csX320" fmla="*/ 301600 w 6183228"/>
                          <a:gd name="csY320" fmla="*/ 120964 h 122780"/>
                          <a:gd name="csX321" fmla="*/ 195175 w 6183228"/>
                          <a:gd name="csY321" fmla="*/ 73815 h 122780"/>
                          <a:gd name="csX322" fmla="*/ 185951 w 6183228"/>
                          <a:gd name="csY322" fmla="*/ 69067 h 122780"/>
                          <a:gd name="csX323" fmla="*/ 175405 w 6183228"/>
                          <a:gd name="csY323" fmla="*/ 66273 h 122780"/>
                          <a:gd name="csX324" fmla="*/ 164846 w 6183228"/>
                          <a:gd name="csY324" fmla="*/ 64178 h 122780"/>
                          <a:gd name="csX325" fmla="*/ 155558 w 6183228"/>
                          <a:gd name="csY325" fmla="*/ 61524 h 122780"/>
                          <a:gd name="csX326" fmla="*/ 148989 w 6183228"/>
                          <a:gd name="csY326" fmla="*/ 57053 h 122780"/>
                          <a:gd name="csX327" fmla="*/ 146613 w 6183228"/>
                          <a:gd name="csY327" fmla="*/ 49447 h 122780"/>
                          <a:gd name="csX328" fmla="*/ 151149 w 6183228"/>
                          <a:gd name="csY328" fmla="*/ 40432 h 122780"/>
                          <a:gd name="csX329" fmla="*/ 163804 w 6183228"/>
                          <a:gd name="csY329" fmla="*/ 37015 h 122780"/>
                          <a:gd name="csX330" fmla="*/ 177641 w 6183228"/>
                          <a:gd name="csY330" fmla="*/ 41067 h 122780"/>
                          <a:gd name="csX331" fmla="*/ 185049 w 6183228"/>
                          <a:gd name="csY331" fmla="*/ 53918 h 122780"/>
                          <a:gd name="csX332" fmla="*/ 201680 w 6183228"/>
                          <a:gd name="csY332" fmla="*/ 53918 h 122780"/>
                          <a:gd name="csX333" fmla="*/ 194692 w 6183228"/>
                          <a:gd name="csY333" fmla="*/ 36939 h 122780"/>
                          <a:gd name="csX334" fmla="*/ 181478 w 6183228"/>
                          <a:gd name="csY334" fmla="*/ 27302 h 122780"/>
                          <a:gd name="csX335" fmla="*/ 164223 w 6183228"/>
                          <a:gd name="csY335" fmla="*/ 24165 h 122780"/>
                          <a:gd name="csX336" fmla="*/ 145838 w 6183228"/>
                          <a:gd name="csY336" fmla="*/ 27797 h 122780"/>
                          <a:gd name="csX337" fmla="*/ 134453 w 6183228"/>
                          <a:gd name="csY337" fmla="*/ 37498 h 122780"/>
                          <a:gd name="csX338" fmla="*/ 130540 w 6183228"/>
                          <a:gd name="csY338" fmla="*/ 50704 h 122780"/>
                          <a:gd name="csX339" fmla="*/ 132980 w 6183228"/>
                          <a:gd name="csY339" fmla="*/ 62577 h 122780"/>
                          <a:gd name="csX340" fmla="*/ 139548 w 6183228"/>
                          <a:gd name="csY340" fmla="*/ 70044 h 122780"/>
                          <a:gd name="csX341" fmla="*/ 148773 w 6183228"/>
                          <a:gd name="csY341" fmla="*/ 74590 h 122780"/>
                          <a:gd name="csX342" fmla="*/ 159331 w 6183228"/>
                          <a:gd name="csY342" fmla="*/ 77384 h 122780"/>
                          <a:gd name="csX343" fmla="*/ 169878 w 6183228"/>
                          <a:gd name="csY343" fmla="*/ 79682 h 122780"/>
                          <a:gd name="csX344" fmla="*/ 179178 w 6183228"/>
                          <a:gd name="csY344" fmla="*/ 82615 h 122780"/>
                          <a:gd name="csX345" fmla="*/ 185748 w 6183228"/>
                          <a:gd name="csY345" fmla="*/ 87504 h 122780"/>
                          <a:gd name="csX346" fmla="*/ 188123 w 6183228"/>
                          <a:gd name="csY346" fmla="*/ 95682 h 122780"/>
                          <a:gd name="csX347" fmla="*/ 183091 w 6183228"/>
                          <a:gd name="csY347" fmla="*/ 106018 h 122780"/>
                          <a:gd name="csX348" fmla="*/ 168277 w 6183228"/>
                          <a:gd name="csY348" fmla="*/ 109929 h 122780"/>
                          <a:gd name="csX349" fmla="*/ 152903 w 6183228"/>
                          <a:gd name="csY349" fmla="*/ 105663 h 122780"/>
                          <a:gd name="csX350" fmla="*/ 144936 w 6183228"/>
                          <a:gd name="csY350" fmla="*/ 93308 h 122780"/>
                          <a:gd name="csX351" fmla="*/ 128583 w 6183228"/>
                          <a:gd name="csY351" fmla="*/ 93308 h 122780"/>
                          <a:gd name="csX352" fmla="*/ 135915 w 6183228"/>
                          <a:gd name="csY352" fmla="*/ 109790 h 122780"/>
                          <a:gd name="csX353" fmla="*/ 149472 w 6183228"/>
                          <a:gd name="csY353" fmla="*/ 119568 h 122780"/>
                          <a:gd name="csX354" fmla="*/ 168137 w 6183228"/>
                          <a:gd name="csY354" fmla="*/ 122780 h 122780"/>
                          <a:gd name="csX355" fmla="*/ 186725 w 6183228"/>
                          <a:gd name="csY355" fmla="*/ 119428 h 122780"/>
                          <a:gd name="csX356" fmla="*/ 199507 w 6183228"/>
                          <a:gd name="csY356" fmla="*/ 109511 h 122780"/>
                          <a:gd name="csX357" fmla="*/ 204196 w 6183228"/>
                          <a:gd name="csY357" fmla="*/ 93587 h 122780"/>
                          <a:gd name="csX358" fmla="*/ 201744 w 6183228"/>
                          <a:gd name="csY358" fmla="*/ 81574 h 122780"/>
                          <a:gd name="csX359" fmla="*/ 195175 w 6183228"/>
                          <a:gd name="csY359" fmla="*/ 73815 h 122780"/>
                          <a:gd name="csX360" fmla="*/ 363236 w 6183228"/>
                          <a:gd name="csY360" fmla="*/ 25981 h 122780"/>
                          <a:gd name="csX361" fmla="*/ 331509 w 6183228"/>
                          <a:gd name="csY361" fmla="*/ 25981 h 122780"/>
                          <a:gd name="csX362" fmla="*/ 331509 w 6183228"/>
                          <a:gd name="csY362" fmla="*/ 39111 h 122780"/>
                          <a:gd name="csX363" fmla="*/ 363236 w 6183228"/>
                          <a:gd name="csY363" fmla="*/ 39111 h 122780"/>
                          <a:gd name="csX364" fmla="*/ 363236 w 6183228"/>
                          <a:gd name="csY364" fmla="*/ 120964 h 122780"/>
                          <a:gd name="csX365" fmla="*/ 378890 w 6183228"/>
                          <a:gd name="csY365" fmla="*/ 120964 h 122780"/>
                          <a:gd name="csX366" fmla="*/ 378890 w 6183228"/>
                          <a:gd name="csY366" fmla="*/ 39111 h 122780"/>
                          <a:gd name="csX367" fmla="*/ 410476 w 6183228"/>
                          <a:gd name="csY367" fmla="*/ 39111 h 122780"/>
                          <a:gd name="csX368" fmla="*/ 410476 w 6183228"/>
                          <a:gd name="csY368" fmla="*/ 25981 h 122780"/>
                          <a:gd name="csX369" fmla="*/ 363236 w 6183228"/>
                          <a:gd name="csY369" fmla="*/ 25981 h 122780"/>
                          <a:gd name="csX370" fmla="*/ 240116 w 6183228"/>
                          <a:gd name="csY370" fmla="*/ 25981 h 122780"/>
                          <a:gd name="csX371" fmla="*/ 208389 w 6183228"/>
                          <a:gd name="csY371" fmla="*/ 25981 h 122780"/>
                          <a:gd name="csX372" fmla="*/ 208389 w 6183228"/>
                          <a:gd name="csY372" fmla="*/ 39111 h 122780"/>
                          <a:gd name="csX373" fmla="*/ 240116 w 6183228"/>
                          <a:gd name="csY373" fmla="*/ 39111 h 122780"/>
                          <a:gd name="csX374" fmla="*/ 240116 w 6183228"/>
                          <a:gd name="csY374" fmla="*/ 120964 h 122780"/>
                          <a:gd name="csX375" fmla="*/ 255769 w 6183228"/>
                          <a:gd name="csY375" fmla="*/ 120964 h 122780"/>
                          <a:gd name="csX376" fmla="*/ 255769 w 6183228"/>
                          <a:gd name="csY376" fmla="*/ 39111 h 122780"/>
                          <a:gd name="csX377" fmla="*/ 287356 w 6183228"/>
                          <a:gd name="csY377" fmla="*/ 39111 h 122780"/>
                          <a:gd name="csX378" fmla="*/ 287356 w 6183228"/>
                          <a:gd name="csY378" fmla="*/ 25981 h 122780"/>
                          <a:gd name="csX379" fmla="*/ 240116 w 6183228"/>
                          <a:gd name="csY379" fmla="*/ 25981 h 122780"/>
                          <a:gd name="csX380" fmla="*/ 98267 w 6183228"/>
                          <a:gd name="csY380" fmla="*/ 99183 h 122780"/>
                          <a:gd name="csX381" fmla="*/ 92245 w 6183228"/>
                          <a:gd name="csY381" fmla="*/ 87999 h 122780"/>
                          <a:gd name="csX382" fmla="*/ 52412 w 6183228"/>
                          <a:gd name="csY382" fmla="*/ 25981 h 122780"/>
                          <a:gd name="csX383" fmla="*/ 36059 w 6183228"/>
                          <a:gd name="csY383" fmla="*/ 25981 h 122780"/>
                          <a:gd name="csX384" fmla="*/ 36059 w 6183228"/>
                          <a:gd name="csY384" fmla="*/ 120964 h 122780"/>
                          <a:gd name="csX385" fmla="*/ 51713 w 6183228"/>
                          <a:gd name="csY385" fmla="*/ 120964 h 122780"/>
                          <a:gd name="csX386" fmla="*/ 51282 w 6183228"/>
                          <a:gd name="csY386" fmla="*/ 47685 h 122780"/>
                          <a:gd name="csX387" fmla="*/ 57443 w 6183228"/>
                          <a:gd name="csY387" fmla="*/ 59225 h 122780"/>
                          <a:gd name="csX388" fmla="*/ 97137 w 6183228"/>
                          <a:gd name="csY388" fmla="*/ 120964 h 122780"/>
                          <a:gd name="csX389" fmla="*/ 113489 w 6183228"/>
                          <a:gd name="csY389" fmla="*/ 120964 h 122780"/>
                          <a:gd name="csX390" fmla="*/ 113489 w 6183228"/>
                          <a:gd name="csY390" fmla="*/ 25981 h 122780"/>
                          <a:gd name="csX391" fmla="*/ 97835 w 6183228"/>
                          <a:gd name="csY391" fmla="*/ 25981 h 122780"/>
                          <a:gd name="csX392" fmla="*/ 98267 w 6183228"/>
                          <a:gd name="csY392" fmla="*/ 99183 h 122780"/>
                          <a:gd name="csX393" fmla="*/ 3323745 w 6183228"/>
                          <a:gd name="csY393" fmla="*/ 0 h 122780"/>
                          <a:gd name="csX394" fmla="*/ 3305994 w 6183228"/>
                          <a:gd name="csY394" fmla="*/ 0 h 122780"/>
                          <a:gd name="csX395" fmla="*/ 3293835 w 6183228"/>
                          <a:gd name="csY395" fmla="*/ 16901 h 122780"/>
                          <a:gd name="csX396" fmla="*/ 3307672 w 6183228"/>
                          <a:gd name="csY396" fmla="*/ 16901 h 122780"/>
                          <a:gd name="csX397" fmla="*/ 3323745 w 6183228"/>
                          <a:gd name="csY397" fmla="*/ 0 h 122780"/>
                          <a:gd name="csX398" fmla="*/ 1120888 w 6183228"/>
                          <a:gd name="csY398" fmla="*/ 84787 h 122780"/>
                          <a:gd name="csX399" fmla="*/ 1114802 w 6183228"/>
                          <a:gd name="csY399" fmla="*/ 103365 h 122780"/>
                          <a:gd name="csX400" fmla="*/ 1097827 w 6183228"/>
                          <a:gd name="csY400" fmla="*/ 110209 h 122780"/>
                          <a:gd name="csX401" fmla="*/ 1080915 w 6183228"/>
                          <a:gd name="csY401" fmla="*/ 103428 h 122780"/>
                          <a:gd name="csX402" fmla="*/ 1074765 w 6183228"/>
                          <a:gd name="csY402" fmla="*/ 84787 h 122780"/>
                          <a:gd name="csX403" fmla="*/ 1074765 w 6183228"/>
                          <a:gd name="csY403" fmla="*/ 25981 h 122780"/>
                          <a:gd name="csX404" fmla="*/ 1059112 w 6183228"/>
                          <a:gd name="csY404" fmla="*/ 25981 h 122780"/>
                          <a:gd name="csX405" fmla="*/ 1059112 w 6183228"/>
                          <a:gd name="csY405" fmla="*/ 84787 h 122780"/>
                          <a:gd name="csX406" fmla="*/ 1063787 w 6183228"/>
                          <a:gd name="csY406" fmla="*/ 105040 h 122780"/>
                          <a:gd name="csX407" fmla="*/ 1077141 w 6183228"/>
                          <a:gd name="csY407" fmla="*/ 118171 h 122780"/>
                          <a:gd name="csX408" fmla="*/ 1097827 w 6183228"/>
                          <a:gd name="csY408" fmla="*/ 122780 h 122780"/>
                          <a:gd name="csX409" fmla="*/ 1118435 w 6183228"/>
                          <a:gd name="csY409" fmla="*/ 118171 h 122780"/>
                          <a:gd name="csX410" fmla="*/ 1131789 w 6183228"/>
                          <a:gd name="csY410" fmla="*/ 105040 h 122780"/>
                          <a:gd name="csX411" fmla="*/ 1136541 w 6183228"/>
                          <a:gd name="csY411" fmla="*/ 84787 h 122780"/>
                          <a:gd name="csX412" fmla="*/ 1136541 w 6183228"/>
                          <a:gd name="csY412" fmla="*/ 25981 h 122780"/>
                          <a:gd name="csX413" fmla="*/ 1120888 w 6183228"/>
                          <a:gd name="csY413" fmla="*/ 25981 h 122780"/>
                          <a:gd name="csX414" fmla="*/ 1120888 w 6183228"/>
                          <a:gd name="csY414" fmla="*/ 84787 h 122780"/>
                          <a:gd name="csX415" fmla="*/ 0 w 6183228"/>
                          <a:gd name="csY415" fmla="*/ 120964 h 122780"/>
                          <a:gd name="csX416" fmla="*/ 15654 w 6183228"/>
                          <a:gd name="csY416" fmla="*/ 120964 h 122780"/>
                          <a:gd name="csX417" fmla="*/ 15654 w 6183228"/>
                          <a:gd name="csY417" fmla="*/ 25981 h 122780"/>
                          <a:gd name="csX418" fmla="*/ 0 w 6183228"/>
                          <a:gd name="csY418" fmla="*/ 25981 h 122780"/>
                          <a:gd name="csX419" fmla="*/ 0 w 6183228"/>
                          <a:gd name="csY419" fmla="*/ 120964 h 122780"/>
                          <a:gd name="csX420" fmla="*/ 4076758 w 6183228"/>
                          <a:gd name="csY420" fmla="*/ 0 h 122780"/>
                          <a:gd name="csX421" fmla="*/ 4059008 w 6183228"/>
                          <a:gd name="csY421" fmla="*/ 0 h 122780"/>
                          <a:gd name="csX422" fmla="*/ 4046848 w 6183228"/>
                          <a:gd name="csY422" fmla="*/ 16901 h 122780"/>
                          <a:gd name="csX423" fmla="*/ 4060686 w 6183228"/>
                          <a:gd name="csY423" fmla="*/ 16901 h 122780"/>
                          <a:gd name="csX424" fmla="*/ 4076758 w 6183228"/>
                          <a:gd name="csY424" fmla="*/ 0 h 122780"/>
                          <a:gd name="csX425" fmla="*/ 872030 w 6183228"/>
                          <a:gd name="csY425" fmla="*/ 73815 h 122780"/>
                          <a:gd name="csX426" fmla="*/ 862806 w 6183228"/>
                          <a:gd name="csY426" fmla="*/ 69067 h 122780"/>
                          <a:gd name="csX427" fmla="*/ 852260 w 6183228"/>
                          <a:gd name="csY427" fmla="*/ 66273 h 122780"/>
                          <a:gd name="csX428" fmla="*/ 841701 w 6183228"/>
                          <a:gd name="csY428" fmla="*/ 64178 h 122780"/>
                          <a:gd name="csX429" fmla="*/ 832413 w 6183228"/>
                          <a:gd name="csY429" fmla="*/ 61524 h 122780"/>
                          <a:gd name="csX430" fmla="*/ 825844 w 6183228"/>
                          <a:gd name="csY430" fmla="*/ 57053 h 122780"/>
                          <a:gd name="csX431" fmla="*/ 823468 w 6183228"/>
                          <a:gd name="csY431" fmla="*/ 49447 h 122780"/>
                          <a:gd name="csX432" fmla="*/ 828004 w 6183228"/>
                          <a:gd name="csY432" fmla="*/ 40432 h 122780"/>
                          <a:gd name="csX433" fmla="*/ 840659 w 6183228"/>
                          <a:gd name="csY433" fmla="*/ 37015 h 122780"/>
                          <a:gd name="csX434" fmla="*/ 854496 w 6183228"/>
                          <a:gd name="csY434" fmla="*/ 41067 h 122780"/>
                          <a:gd name="csX435" fmla="*/ 861904 w 6183228"/>
                          <a:gd name="csY435" fmla="*/ 53918 h 122780"/>
                          <a:gd name="csX436" fmla="*/ 878535 w 6183228"/>
                          <a:gd name="csY436" fmla="*/ 53918 h 122780"/>
                          <a:gd name="csX437" fmla="*/ 871547 w 6183228"/>
                          <a:gd name="csY437" fmla="*/ 36939 h 122780"/>
                          <a:gd name="csX438" fmla="*/ 858333 w 6183228"/>
                          <a:gd name="csY438" fmla="*/ 27302 h 122780"/>
                          <a:gd name="csX439" fmla="*/ 841078 w 6183228"/>
                          <a:gd name="csY439" fmla="*/ 24165 h 122780"/>
                          <a:gd name="csX440" fmla="*/ 822693 w 6183228"/>
                          <a:gd name="csY440" fmla="*/ 27797 h 122780"/>
                          <a:gd name="csX441" fmla="*/ 811308 w 6183228"/>
                          <a:gd name="csY441" fmla="*/ 37498 h 122780"/>
                          <a:gd name="csX442" fmla="*/ 807395 w 6183228"/>
                          <a:gd name="csY442" fmla="*/ 50704 h 122780"/>
                          <a:gd name="csX443" fmla="*/ 809835 w 6183228"/>
                          <a:gd name="csY443" fmla="*/ 62577 h 122780"/>
                          <a:gd name="csX444" fmla="*/ 816403 w 6183228"/>
                          <a:gd name="csY444" fmla="*/ 70044 h 122780"/>
                          <a:gd name="csX445" fmla="*/ 825628 w 6183228"/>
                          <a:gd name="csY445" fmla="*/ 74590 h 122780"/>
                          <a:gd name="csX446" fmla="*/ 836187 w 6183228"/>
                          <a:gd name="csY446" fmla="*/ 77384 h 122780"/>
                          <a:gd name="csX447" fmla="*/ 846733 w 6183228"/>
                          <a:gd name="csY447" fmla="*/ 79682 h 122780"/>
                          <a:gd name="csX448" fmla="*/ 856033 w 6183228"/>
                          <a:gd name="csY448" fmla="*/ 82615 h 122780"/>
                          <a:gd name="csX449" fmla="*/ 862603 w 6183228"/>
                          <a:gd name="csY449" fmla="*/ 87504 h 122780"/>
                          <a:gd name="csX450" fmla="*/ 864978 w 6183228"/>
                          <a:gd name="csY450" fmla="*/ 95682 h 122780"/>
                          <a:gd name="csX451" fmla="*/ 859946 w 6183228"/>
                          <a:gd name="csY451" fmla="*/ 106018 h 122780"/>
                          <a:gd name="csX452" fmla="*/ 845132 w 6183228"/>
                          <a:gd name="csY452" fmla="*/ 109929 h 122780"/>
                          <a:gd name="csX453" fmla="*/ 829758 w 6183228"/>
                          <a:gd name="csY453" fmla="*/ 105663 h 122780"/>
                          <a:gd name="csX454" fmla="*/ 821791 w 6183228"/>
                          <a:gd name="csY454" fmla="*/ 93308 h 122780"/>
                          <a:gd name="csX455" fmla="*/ 805439 w 6183228"/>
                          <a:gd name="csY455" fmla="*/ 93308 h 122780"/>
                          <a:gd name="csX456" fmla="*/ 812770 w 6183228"/>
                          <a:gd name="csY456" fmla="*/ 109790 h 122780"/>
                          <a:gd name="csX457" fmla="*/ 826327 w 6183228"/>
                          <a:gd name="csY457" fmla="*/ 119568 h 122780"/>
                          <a:gd name="csX458" fmla="*/ 844992 w 6183228"/>
                          <a:gd name="csY458" fmla="*/ 122780 h 122780"/>
                          <a:gd name="csX459" fmla="*/ 863580 w 6183228"/>
                          <a:gd name="csY459" fmla="*/ 119428 h 122780"/>
                          <a:gd name="csX460" fmla="*/ 876363 w 6183228"/>
                          <a:gd name="csY460" fmla="*/ 109511 h 122780"/>
                          <a:gd name="csX461" fmla="*/ 881051 w 6183228"/>
                          <a:gd name="csY461" fmla="*/ 93587 h 122780"/>
                          <a:gd name="csX462" fmla="*/ 878599 w 6183228"/>
                          <a:gd name="csY462" fmla="*/ 81574 h 122780"/>
                          <a:gd name="csX463" fmla="*/ 872030 w 6183228"/>
                          <a:gd name="csY463" fmla="*/ 73815 h 122780"/>
                          <a:gd name="csX464" fmla="*/ 745200 w 6183228"/>
                          <a:gd name="csY464" fmla="*/ 25981 h 122780"/>
                          <a:gd name="csX465" fmla="*/ 708582 w 6183228"/>
                          <a:gd name="csY465" fmla="*/ 120964 h 122780"/>
                          <a:gd name="csX466" fmla="*/ 724235 w 6183228"/>
                          <a:gd name="csY466" fmla="*/ 120964 h 122780"/>
                          <a:gd name="csX467" fmla="*/ 732391 w 6183228"/>
                          <a:gd name="csY467" fmla="*/ 99593 h 122780"/>
                          <a:gd name="csX468" fmla="*/ 775619 w 6183228"/>
                          <a:gd name="csY468" fmla="*/ 99593 h 122780"/>
                          <a:gd name="csX469" fmla="*/ 783775 w 6183228"/>
                          <a:gd name="csY469" fmla="*/ 120964 h 122780"/>
                          <a:gd name="csX470" fmla="*/ 800128 w 6183228"/>
                          <a:gd name="csY470" fmla="*/ 120964 h 122780"/>
                          <a:gd name="csX471" fmla="*/ 763509 w 6183228"/>
                          <a:gd name="csY471" fmla="*/ 25981 h 122780"/>
                          <a:gd name="csX472" fmla="*/ 745200 w 6183228"/>
                          <a:gd name="csY472" fmla="*/ 25981 h 122780"/>
                          <a:gd name="csX473" fmla="*/ 737083 w 6183228"/>
                          <a:gd name="csY473" fmla="*/ 87301 h 122780"/>
                          <a:gd name="csX474" fmla="*/ 751210 w 6183228"/>
                          <a:gd name="csY474" fmla="*/ 50286 h 122780"/>
                          <a:gd name="csX475" fmla="*/ 754005 w 6183228"/>
                          <a:gd name="csY475" fmla="*/ 41054 h 122780"/>
                          <a:gd name="csX476" fmla="*/ 756800 w 6183228"/>
                          <a:gd name="csY476" fmla="*/ 50286 h 122780"/>
                          <a:gd name="csX477" fmla="*/ 770927 w 6183228"/>
                          <a:gd name="csY477" fmla="*/ 87301 h 122780"/>
                          <a:gd name="csX478" fmla="*/ 737083 w 6183228"/>
                          <a:gd name="csY478" fmla="*/ 87301 h 122780"/>
                          <a:gd name="csX479" fmla="*/ 916971 w 6183228"/>
                          <a:gd name="csY479" fmla="*/ 25981 h 122780"/>
                          <a:gd name="csX480" fmla="*/ 885244 w 6183228"/>
                          <a:gd name="csY480" fmla="*/ 25981 h 122780"/>
                          <a:gd name="csX481" fmla="*/ 885244 w 6183228"/>
                          <a:gd name="csY481" fmla="*/ 39111 h 122780"/>
                          <a:gd name="csX482" fmla="*/ 916971 w 6183228"/>
                          <a:gd name="csY482" fmla="*/ 39111 h 122780"/>
                          <a:gd name="csX483" fmla="*/ 916971 w 6183228"/>
                          <a:gd name="csY483" fmla="*/ 120964 h 122780"/>
                          <a:gd name="csX484" fmla="*/ 932625 w 6183228"/>
                          <a:gd name="csY484" fmla="*/ 120964 h 122780"/>
                          <a:gd name="csX485" fmla="*/ 932625 w 6183228"/>
                          <a:gd name="csY485" fmla="*/ 39111 h 122780"/>
                          <a:gd name="csX486" fmla="*/ 964211 w 6183228"/>
                          <a:gd name="csY486" fmla="*/ 39111 h 122780"/>
                          <a:gd name="csX487" fmla="*/ 964211 w 6183228"/>
                          <a:gd name="csY487" fmla="*/ 25981 h 122780"/>
                          <a:gd name="csX488" fmla="*/ 916971 w 6183228"/>
                          <a:gd name="csY488" fmla="*/ 25981 h 122780"/>
                          <a:gd name="csX489" fmla="*/ 546048 w 6183228"/>
                          <a:gd name="csY489" fmla="*/ 25981 h 122780"/>
                          <a:gd name="csX490" fmla="*/ 514321 w 6183228"/>
                          <a:gd name="csY490" fmla="*/ 25981 h 122780"/>
                          <a:gd name="csX491" fmla="*/ 514321 w 6183228"/>
                          <a:gd name="csY491" fmla="*/ 39111 h 122780"/>
                          <a:gd name="csX492" fmla="*/ 546048 w 6183228"/>
                          <a:gd name="csY492" fmla="*/ 39111 h 122780"/>
                          <a:gd name="csX493" fmla="*/ 546048 w 6183228"/>
                          <a:gd name="csY493" fmla="*/ 120964 h 122780"/>
                          <a:gd name="csX494" fmla="*/ 561702 w 6183228"/>
                          <a:gd name="csY494" fmla="*/ 120964 h 122780"/>
                          <a:gd name="csX495" fmla="*/ 561702 w 6183228"/>
                          <a:gd name="csY495" fmla="*/ 39111 h 122780"/>
                          <a:gd name="csX496" fmla="*/ 593288 w 6183228"/>
                          <a:gd name="csY496" fmla="*/ 39111 h 122780"/>
                          <a:gd name="csX497" fmla="*/ 593288 w 6183228"/>
                          <a:gd name="csY497" fmla="*/ 25981 h 122780"/>
                          <a:gd name="csX498" fmla="*/ 546048 w 6183228"/>
                          <a:gd name="csY498" fmla="*/ 25981 h 122780"/>
                          <a:gd name="csX499" fmla="*/ 2397562 w 6183228"/>
                          <a:gd name="csY499" fmla="*/ 25981 h 122780"/>
                          <a:gd name="csX500" fmla="*/ 2392111 w 6183228"/>
                          <a:gd name="csY500" fmla="*/ 25981 h 122780"/>
                          <a:gd name="csX501" fmla="*/ 2365556 w 6183228"/>
                          <a:gd name="csY501" fmla="*/ 91771 h 122780"/>
                          <a:gd name="csX502" fmla="*/ 2362288 w 6183228"/>
                          <a:gd name="csY502" fmla="*/ 101883 h 122780"/>
                          <a:gd name="csX503" fmla="*/ 2359127 w 6183228"/>
                          <a:gd name="csY503" fmla="*/ 91771 h 122780"/>
                          <a:gd name="csX504" fmla="*/ 2332292 w 6183228"/>
                          <a:gd name="csY504" fmla="*/ 25981 h 122780"/>
                          <a:gd name="csX505" fmla="*/ 2311187 w 6183228"/>
                          <a:gd name="csY505" fmla="*/ 25981 h 122780"/>
                          <a:gd name="csX506" fmla="*/ 2311187 w 6183228"/>
                          <a:gd name="csY506" fmla="*/ 120964 h 122780"/>
                          <a:gd name="csX507" fmla="*/ 2326841 w 6183228"/>
                          <a:gd name="csY507" fmla="*/ 120964 h 122780"/>
                          <a:gd name="csX508" fmla="*/ 2326390 w 6183228"/>
                          <a:gd name="csY508" fmla="*/ 44408 h 122780"/>
                          <a:gd name="csX509" fmla="*/ 2333130 w 6183228"/>
                          <a:gd name="csY509" fmla="*/ 64254 h 122780"/>
                          <a:gd name="csX510" fmla="*/ 2356331 w 6183228"/>
                          <a:gd name="csY510" fmla="*/ 120964 h 122780"/>
                          <a:gd name="csX511" fmla="*/ 2367512 w 6183228"/>
                          <a:gd name="csY511" fmla="*/ 120964 h 122780"/>
                          <a:gd name="csX512" fmla="*/ 2390573 w 6183228"/>
                          <a:gd name="csY512" fmla="*/ 64393 h 122780"/>
                          <a:gd name="csX513" fmla="*/ 2397455 w 6183228"/>
                          <a:gd name="csY513" fmla="*/ 44056 h 122780"/>
                          <a:gd name="csX514" fmla="*/ 2397003 w 6183228"/>
                          <a:gd name="csY514" fmla="*/ 120964 h 122780"/>
                          <a:gd name="csX515" fmla="*/ 2412657 w 6183228"/>
                          <a:gd name="csY515" fmla="*/ 120964 h 122780"/>
                          <a:gd name="csX516" fmla="*/ 2412657 w 6183228"/>
                          <a:gd name="csY516" fmla="*/ 25981 h 122780"/>
                          <a:gd name="csX517" fmla="*/ 2397562 w 6183228"/>
                          <a:gd name="csY517" fmla="*/ 25981 h 122780"/>
                          <a:gd name="csX518" fmla="*/ 4982560 w 6183228"/>
                          <a:gd name="csY518" fmla="*/ 99183 h 122780"/>
                          <a:gd name="csX519" fmla="*/ 4976539 w 6183228"/>
                          <a:gd name="csY519" fmla="*/ 87999 h 122780"/>
                          <a:gd name="csX520" fmla="*/ 4936706 w 6183228"/>
                          <a:gd name="csY520" fmla="*/ 25981 h 122780"/>
                          <a:gd name="csX521" fmla="*/ 4920353 w 6183228"/>
                          <a:gd name="csY521" fmla="*/ 25981 h 122780"/>
                          <a:gd name="csX522" fmla="*/ 4920353 w 6183228"/>
                          <a:gd name="csY522" fmla="*/ 120964 h 122780"/>
                          <a:gd name="csX523" fmla="*/ 4936007 w 6183228"/>
                          <a:gd name="csY523" fmla="*/ 120964 h 122780"/>
                          <a:gd name="csX524" fmla="*/ 4935576 w 6183228"/>
                          <a:gd name="csY524" fmla="*/ 47685 h 122780"/>
                          <a:gd name="csX525" fmla="*/ 4941737 w 6183228"/>
                          <a:gd name="csY525" fmla="*/ 59225 h 122780"/>
                          <a:gd name="csX526" fmla="*/ 4981430 w 6183228"/>
                          <a:gd name="csY526" fmla="*/ 120964 h 122780"/>
                          <a:gd name="csX527" fmla="*/ 4997783 w 6183228"/>
                          <a:gd name="csY527" fmla="*/ 120964 h 122780"/>
                          <a:gd name="csX528" fmla="*/ 4997783 w 6183228"/>
                          <a:gd name="csY528" fmla="*/ 25981 h 122780"/>
                          <a:gd name="csX529" fmla="*/ 4982129 w 6183228"/>
                          <a:gd name="csY529" fmla="*/ 25981 h 122780"/>
                          <a:gd name="csX530" fmla="*/ 4982560 w 6183228"/>
                          <a:gd name="csY530" fmla="*/ 99183 h 122780"/>
                          <a:gd name="csX531" fmla="*/ 6167575 w 6183228"/>
                          <a:gd name="csY531" fmla="*/ 25981 h 122780"/>
                          <a:gd name="csX532" fmla="*/ 6168006 w 6183228"/>
                          <a:gd name="csY532" fmla="*/ 99189 h 122780"/>
                          <a:gd name="csX533" fmla="*/ 6161985 w 6183228"/>
                          <a:gd name="csY533" fmla="*/ 87999 h 122780"/>
                          <a:gd name="csX534" fmla="*/ 6122152 w 6183228"/>
                          <a:gd name="csY534" fmla="*/ 25981 h 122780"/>
                          <a:gd name="csX535" fmla="*/ 6105799 w 6183228"/>
                          <a:gd name="csY535" fmla="*/ 25981 h 122780"/>
                          <a:gd name="csX536" fmla="*/ 6105799 w 6183228"/>
                          <a:gd name="csY536" fmla="*/ 120964 h 122780"/>
                          <a:gd name="csX537" fmla="*/ 6121453 w 6183228"/>
                          <a:gd name="csY537" fmla="*/ 120964 h 122780"/>
                          <a:gd name="csX538" fmla="*/ 6121022 w 6183228"/>
                          <a:gd name="csY538" fmla="*/ 47693 h 122780"/>
                          <a:gd name="csX539" fmla="*/ 6127183 w 6183228"/>
                          <a:gd name="csY539" fmla="*/ 59225 h 122780"/>
                          <a:gd name="csX540" fmla="*/ 6166864 w 6183228"/>
                          <a:gd name="csY540" fmla="*/ 120964 h 122780"/>
                          <a:gd name="csX541" fmla="*/ 6183229 w 6183228"/>
                          <a:gd name="csY541" fmla="*/ 120964 h 122780"/>
                          <a:gd name="csX542" fmla="*/ 6183229 w 6183228"/>
                          <a:gd name="csY542" fmla="*/ 25981 h 122780"/>
                          <a:gd name="csX543" fmla="*/ 6167575 w 6183228"/>
                          <a:gd name="csY543" fmla="*/ 25981 h 122780"/>
                          <a:gd name="csX544" fmla="*/ 705087 w 6183228"/>
                          <a:gd name="csY544" fmla="*/ 40152 h 122780"/>
                          <a:gd name="csX545" fmla="*/ 692725 w 6183228"/>
                          <a:gd name="csY545" fmla="*/ 29676 h 122780"/>
                          <a:gd name="csX546" fmla="*/ 673501 w 6183228"/>
                          <a:gd name="csY546" fmla="*/ 25981 h 122780"/>
                          <a:gd name="csX547" fmla="*/ 639677 w 6183228"/>
                          <a:gd name="csY547" fmla="*/ 25981 h 122780"/>
                          <a:gd name="csX548" fmla="*/ 639677 w 6183228"/>
                          <a:gd name="csY548" fmla="*/ 120964 h 122780"/>
                          <a:gd name="csX549" fmla="*/ 655331 w 6183228"/>
                          <a:gd name="csY549" fmla="*/ 120964 h 122780"/>
                          <a:gd name="csX550" fmla="*/ 655331 w 6183228"/>
                          <a:gd name="csY550" fmla="*/ 87301 h 122780"/>
                          <a:gd name="csX551" fmla="*/ 673780 w 6183228"/>
                          <a:gd name="csY551" fmla="*/ 87301 h 122780"/>
                          <a:gd name="csX552" fmla="*/ 699713 w 6183228"/>
                          <a:gd name="csY552" fmla="*/ 79263 h 122780"/>
                          <a:gd name="csX553" fmla="*/ 709420 w 6183228"/>
                          <a:gd name="csY553" fmla="*/ 56571 h 122780"/>
                          <a:gd name="csX554" fmla="*/ 705087 w 6183228"/>
                          <a:gd name="csY554" fmla="*/ 40152 h 122780"/>
                          <a:gd name="csX555" fmla="*/ 688036 w 6183228"/>
                          <a:gd name="csY555" fmla="*/ 69841 h 122780"/>
                          <a:gd name="csX556" fmla="*/ 672942 w 6183228"/>
                          <a:gd name="csY556" fmla="*/ 74730 h 122780"/>
                          <a:gd name="csX557" fmla="*/ 655331 w 6183228"/>
                          <a:gd name="csY557" fmla="*/ 74730 h 122780"/>
                          <a:gd name="csX558" fmla="*/ 655331 w 6183228"/>
                          <a:gd name="csY558" fmla="*/ 38552 h 122780"/>
                          <a:gd name="csX559" fmla="*/ 673361 w 6183228"/>
                          <a:gd name="csY559" fmla="*/ 38552 h 122780"/>
                          <a:gd name="csX560" fmla="*/ 688036 w 6183228"/>
                          <a:gd name="csY560" fmla="*/ 43441 h 122780"/>
                          <a:gd name="csX561" fmla="*/ 693347 w 6183228"/>
                          <a:gd name="csY561" fmla="*/ 56711 h 122780"/>
                          <a:gd name="csX562" fmla="*/ 688036 w 6183228"/>
                          <a:gd name="csY562" fmla="*/ 69841 h 122780"/>
                          <a:gd name="csX563" fmla="*/ 5304121 w 6183228"/>
                          <a:gd name="csY563" fmla="*/ 84787 h 122780"/>
                          <a:gd name="csX564" fmla="*/ 5298048 w 6183228"/>
                          <a:gd name="csY564" fmla="*/ 103365 h 122780"/>
                          <a:gd name="csX565" fmla="*/ 5281060 w 6183228"/>
                          <a:gd name="csY565" fmla="*/ 110209 h 122780"/>
                          <a:gd name="csX566" fmla="*/ 5264149 w 6183228"/>
                          <a:gd name="csY566" fmla="*/ 103428 h 122780"/>
                          <a:gd name="csX567" fmla="*/ 5257999 w 6183228"/>
                          <a:gd name="csY567" fmla="*/ 84787 h 122780"/>
                          <a:gd name="csX568" fmla="*/ 5257999 w 6183228"/>
                          <a:gd name="csY568" fmla="*/ 25981 h 122780"/>
                          <a:gd name="csX569" fmla="*/ 5242345 w 6183228"/>
                          <a:gd name="csY569" fmla="*/ 25981 h 122780"/>
                          <a:gd name="csX570" fmla="*/ 5242345 w 6183228"/>
                          <a:gd name="csY570" fmla="*/ 84787 h 122780"/>
                          <a:gd name="csX571" fmla="*/ 5247034 w 6183228"/>
                          <a:gd name="csY571" fmla="*/ 105040 h 122780"/>
                          <a:gd name="csX572" fmla="*/ 5260375 w 6183228"/>
                          <a:gd name="csY572" fmla="*/ 118171 h 122780"/>
                          <a:gd name="csX573" fmla="*/ 5281060 w 6183228"/>
                          <a:gd name="csY573" fmla="*/ 122780 h 122780"/>
                          <a:gd name="csX574" fmla="*/ 5301682 w 6183228"/>
                          <a:gd name="csY574" fmla="*/ 118171 h 122780"/>
                          <a:gd name="csX575" fmla="*/ 5315023 w 6183228"/>
                          <a:gd name="csY575" fmla="*/ 105040 h 122780"/>
                          <a:gd name="csX576" fmla="*/ 5319775 w 6183228"/>
                          <a:gd name="csY576" fmla="*/ 84787 h 122780"/>
                          <a:gd name="csX577" fmla="*/ 5319775 w 6183228"/>
                          <a:gd name="csY577" fmla="*/ 25981 h 122780"/>
                          <a:gd name="csX578" fmla="*/ 5304121 w 6183228"/>
                          <a:gd name="csY578" fmla="*/ 25981 h 122780"/>
                          <a:gd name="csX579" fmla="*/ 5304121 w 6183228"/>
                          <a:gd name="csY579" fmla="*/ 84787 h 122780"/>
                          <a:gd name="csX580" fmla="*/ 5204964 w 6183228"/>
                          <a:gd name="csY580" fmla="*/ 30171 h 122780"/>
                          <a:gd name="csX581" fmla="*/ 5180709 w 6183228"/>
                          <a:gd name="csY581" fmla="*/ 24165 h 122780"/>
                          <a:gd name="csX582" fmla="*/ 5156326 w 6183228"/>
                          <a:gd name="csY582" fmla="*/ 30171 h 122780"/>
                          <a:gd name="csX583" fmla="*/ 5140533 w 6183228"/>
                          <a:gd name="csY583" fmla="*/ 47276 h 122780"/>
                          <a:gd name="csX584" fmla="*/ 5135006 w 6183228"/>
                          <a:gd name="csY584" fmla="*/ 73612 h 122780"/>
                          <a:gd name="csX585" fmla="*/ 5140533 w 6183228"/>
                          <a:gd name="csY585" fmla="*/ 99872 h 122780"/>
                          <a:gd name="csX586" fmla="*/ 5156326 w 6183228"/>
                          <a:gd name="csY586" fmla="*/ 116837 h 122780"/>
                          <a:gd name="csX587" fmla="*/ 5180709 w 6183228"/>
                          <a:gd name="csY587" fmla="*/ 122780 h 122780"/>
                          <a:gd name="csX588" fmla="*/ 5204964 w 6183228"/>
                          <a:gd name="csY588" fmla="*/ 116837 h 122780"/>
                          <a:gd name="csX589" fmla="*/ 5220758 w 6183228"/>
                          <a:gd name="csY589" fmla="*/ 99872 h 122780"/>
                          <a:gd name="csX590" fmla="*/ 5226272 w 6183228"/>
                          <a:gd name="csY590" fmla="*/ 73612 h 122780"/>
                          <a:gd name="csX591" fmla="*/ 5220758 w 6183228"/>
                          <a:gd name="csY591" fmla="*/ 47276 h 122780"/>
                          <a:gd name="csX592" fmla="*/ 5204964 w 6183228"/>
                          <a:gd name="csY592" fmla="*/ 30171 h 122780"/>
                          <a:gd name="csX593" fmla="*/ 5206781 w 6183228"/>
                          <a:gd name="csY593" fmla="*/ 92812 h 122780"/>
                          <a:gd name="csX594" fmla="*/ 5196579 w 6183228"/>
                          <a:gd name="csY594" fmla="*/ 105244 h 122780"/>
                          <a:gd name="csX595" fmla="*/ 5180709 w 6183228"/>
                          <a:gd name="csY595" fmla="*/ 109650 h 122780"/>
                          <a:gd name="csX596" fmla="*/ 5164713 w 6183228"/>
                          <a:gd name="csY596" fmla="*/ 105244 h 122780"/>
                          <a:gd name="csX597" fmla="*/ 5154509 w 6183228"/>
                          <a:gd name="csY597" fmla="*/ 92812 h 122780"/>
                          <a:gd name="csX598" fmla="*/ 5150940 w 6183228"/>
                          <a:gd name="csY598" fmla="*/ 73612 h 122780"/>
                          <a:gd name="csX599" fmla="*/ 5154509 w 6183228"/>
                          <a:gd name="csY599" fmla="*/ 54197 h 122780"/>
                          <a:gd name="csX600" fmla="*/ 5164713 w 6183228"/>
                          <a:gd name="csY600" fmla="*/ 41689 h 122780"/>
                          <a:gd name="csX601" fmla="*/ 5180709 w 6183228"/>
                          <a:gd name="csY601" fmla="*/ 37295 h 122780"/>
                          <a:gd name="csX602" fmla="*/ 5196579 w 6183228"/>
                          <a:gd name="csY602" fmla="*/ 41689 h 122780"/>
                          <a:gd name="csX603" fmla="*/ 5206781 w 6183228"/>
                          <a:gd name="csY603" fmla="*/ 54197 h 122780"/>
                          <a:gd name="csX604" fmla="*/ 5210340 w 6183228"/>
                          <a:gd name="csY604" fmla="*/ 73612 h 122780"/>
                          <a:gd name="csX605" fmla="*/ 5206781 w 6183228"/>
                          <a:gd name="csY605" fmla="*/ 92812 h 122780"/>
                          <a:gd name="csX606" fmla="*/ 4168787 w 6183228"/>
                          <a:gd name="csY606" fmla="*/ 64393 h 122780"/>
                          <a:gd name="csX607" fmla="*/ 4158508 w 6183228"/>
                          <a:gd name="csY607" fmla="*/ 61600 h 122780"/>
                          <a:gd name="csX608" fmla="*/ 4148242 w 6183228"/>
                          <a:gd name="csY608" fmla="*/ 64393 h 122780"/>
                          <a:gd name="csX609" fmla="*/ 4140758 w 6183228"/>
                          <a:gd name="csY609" fmla="*/ 71720 h 122780"/>
                          <a:gd name="csX610" fmla="*/ 4137963 w 6183228"/>
                          <a:gd name="csY610" fmla="*/ 81994 h 122780"/>
                          <a:gd name="csX611" fmla="*/ 4140758 w 6183228"/>
                          <a:gd name="csY611" fmla="*/ 92330 h 122780"/>
                          <a:gd name="csX612" fmla="*/ 4148242 w 6183228"/>
                          <a:gd name="csY612" fmla="*/ 99733 h 122780"/>
                          <a:gd name="csX613" fmla="*/ 4158508 w 6183228"/>
                          <a:gd name="csY613" fmla="*/ 102526 h 122780"/>
                          <a:gd name="csX614" fmla="*/ 4168787 w 6183228"/>
                          <a:gd name="csY614" fmla="*/ 99733 h 122780"/>
                          <a:gd name="csX615" fmla="*/ 4176259 w 6183228"/>
                          <a:gd name="csY615" fmla="*/ 92330 h 122780"/>
                          <a:gd name="csX616" fmla="*/ 4179054 w 6183228"/>
                          <a:gd name="csY616" fmla="*/ 81994 h 122780"/>
                          <a:gd name="csX617" fmla="*/ 4176259 w 6183228"/>
                          <a:gd name="csY617" fmla="*/ 71720 h 122780"/>
                          <a:gd name="csX618" fmla="*/ 4168787 w 6183228"/>
                          <a:gd name="csY618" fmla="*/ 64393 h 122780"/>
                          <a:gd name="csX619" fmla="*/ 3743369 w 6183228"/>
                          <a:gd name="csY619" fmla="*/ 73815 h 122780"/>
                          <a:gd name="csX620" fmla="*/ 3734144 w 6183228"/>
                          <a:gd name="csY620" fmla="*/ 69067 h 122780"/>
                          <a:gd name="csX621" fmla="*/ 3723598 w 6183228"/>
                          <a:gd name="csY621" fmla="*/ 66273 h 122780"/>
                          <a:gd name="csX622" fmla="*/ 3713040 w 6183228"/>
                          <a:gd name="csY622" fmla="*/ 64178 h 122780"/>
                          <a:gd name="csX623" fmla="*/ 3703752 w 6183228"/>
                          <a:gd name="csY623" fmla="*/ 61524 h 122780"/>
                          <a:gd name="csX624" fmla="*/ 3697183 w 6183228"/>
                          <a:gd name="csY624" fmla="*/ 57053 h 122780"/>
                          <a:gd name="csX625" fmla="*/ 3694807 w 6183228"/>
                          <a:gd name="csY625" fmla="*/ 49447 h 122780"/>
                          <a:gd name="csX626" fmla="*/ 3699343 w 6183228"/>
                          <a:gd name="csY626" fmla="*/ 40432 h 122780"/>
                          <a:gd name="csX627" fmla="*/ 3711998 w 6183228"/>
                          <a:gd name="csY627" fmla="*/ 37015 h 122780"/>
                          <a:gd name="csX628" fmla="*/ 3725835 w 6183228"/>
                          <a:gd name="csY628" fmla="*/ 41067 h 122780"/>
                          <a:gd name="csX629" fmla="*/ 3733243 w 6183228"/>
                          <a:gd name="csY629" fmla="*/ 53918 h 122780"/>
                          <a:gd name="csX630" fmla="*/ 3749874 w 6183228"/>
                          <a:gd name="csY630" fmla="*/ 53918 h 122780"/>
                          <a:gd name="csX631" fmla="*/ 3742886 w 6183228"/>
                          <a:gd name="csY631" fmla="*/ 36939 h 122780"/>
                          <a:gd name="csX632" fmla="*/ 3729672 w 6183228"/>
                          <a:gd name="csY632" fmla="*/ 27302 h 122780"/>
                          <a:gd name="csX633" fmla="*/ 3712417 w 6183228"/>
                          <a:gd name="csY633" fmla="*/ 24165 h 122780"/>
                          <a:gd name="csX634" fmla="*/ 3694032 w 6183228"/>
                          <a:gd name="csY634" fmla="*/ 27797 h 122780"/>
                          <a:gd name="csX635" fmla="*/ 3682647 w 6183228"/>
                          <a:gd name="csY635" fmla="*/ 37498 h 122780"/>
                          <a:gd name="csX636" fmla="*/ 3678734 w 6183228"/>
                          <a:gd name="csY636" fmla="*/ 50704 h 122780"/>
                          <a:gd name="csX637" fmla="*/ 3681174 w 6183228"/>
                          <a:gd name="csY637" fmla="*/ 62577 h 122780"/>
                          <a:gd name="csX638" fmla="*/ 3687742 w 6183228"/>
                          <a:gd name="csY638" fmla="*/ 70044 h 122780"/>
                          <a:gd name="csX639" fmla="*/ 3696967 w 6183228"/>
                          <a:gd name="csY639" fmla="*/ 74590 h 122780"/>
                          <a:gd name="csX640" fmla="*/ 3707525 w 6183228"/>
                          <a:gd name="csY640" fmla="*/ 77384 h 122780"/>
                          <a:gd name="csX641" fmla="*/ 3718071 w 6183228"/>
                          <a:gd name="csY641" fmla="*/ 79682 h 122780"/>
                          <a:gd name="csX642" fmla="*/ 3727372 w 6183228"/>
                          <a:gd name="csY642" fmla="*/ 82615 h 122780"/>
                          <a:gd name="csX643" fmla="*/ 3733941 w 6183228"/>
                          <a:gd name="csY643" fmla="*/ 87504 h 122780"/>
                          <a:gd name="csX644" fmla="*/ 3736317 w 6183228"/>
                          <a:gd name="csY644" fmla="*/ 95682 h 122780"/>
                          <a:gd name="csX645" fmla="*/ 3731285 w 6183228"/>
                          <a:gd name="csY645" fmla="*/ 106018 h 122780"/>
                          <a:gd name="csX646" fmla="*/ 3716471 w 6183228"/>
                          <a:gd name="csY646" fmla="*/ 109929 h 122780"/>
                          <a:gd name="csX647" fmla="*/ 3701096 w 6183228"/>
                          <a:gd name="csY647" fmla="*/ 105663 h 122780"/>
                          <a:gd name="csX648" fmla="*/ 3693130 w 6183228"/>
                          <a:gd name="csY648" fmla="*/ 93308 h 122780"/>
                          <a:gd name="csX649" fmla="*/ 3676777 w 6183228"/>
                          <a:gd name="csY649" fmla="*/ 93308 h 122780"/>
                          <a:gd name="csX650" fmla="*/ 3684109 w 6183228"/>
                          <a:gd name="csY650" fmla="*/ 109790 h 122780"/>
                          <a:gd name="csX651" fmla="*/ 3697665 w 6183228"/>
                          <a:gd name="csY651" fmla="*/ 119568 h 122780"/>
                          <a:gd name="csX652" fmla="*/ 3716330 w 6183228"/>
                          <a:gd name="csY652" fmla="*/ 122780 h 122780"/>
                          <a:gd name="csX653" fmla="*/ 3734919 w 6183228"/>
                          <a:gd name="csY653" fmla="*/ 119428 h 122780"/>
                          <a:gd name="csX654" fmla="*/ 3747702 w 6183228"/>
                          <a:gd name="csY654" fmla="*/ 109511 h 122780"/>
                          <a:gd name="csX655" fmla="*/ 3752390 w 6183228"/>
                          <a:gd name="csY655" fmla="*/ 93587 h 122780"/>
                          <a:gd name="csX656" fmla="*/ 3749938 w 6183228"/>
                          <a:gd name="csY656" fmla="*/ 81574 h 122780"/>
                          <a:gd name="csX657" fmla="*/ 3743369 w 6183228"/>
                          <a:gd name="csY657" fmla="*/ 73815 h 122780"/>
                          <a:gd name="csX658" fmla="*/ 4379540 w 6183228"/>
                          <a:gd name="csY658" fmla="*/ 30171 h 122780"/>
                          <a:gd name="csX659" fmla="*/ 4355284 w 6183228"/>
                          <a:gd name="csY659" fmla="*/ 24165 h 122780"/>
                          <a:gd name="csX660" fmla="*/ 4330902 w 6183228"/>
                          <a:gd name="csY660" fmla="*/ 30171 h 122780"/>
                          <a:gd name="csX661" fmla="*/ 4315108 w 6183228"/>
                          <a:gd name="csY661" fmla="*/ 47276 h 122780"/>
                          <a:gd name="csX662" fmla="*/ 4309581 w 6183228"/>
                          <a:gd name="csY662" fmla="*/ 73612 h 122780"/>
                          <a:gd name="csX663" fmla="*/ 4315108 w 6183228"/>
                          <a:gd name="csY663" fmla="*/ 99872 h 122780"/>
                          <a:gd name="csX664" fmla="*/ 4330902 w 6183228"/>
                          <a:gd name="csY664" fmla="*/ 116837 h 122780"/>
                          <a:gd name="csX665" fmla="*/ 4355284 w 6183228"/>
                          <a:gd name="csY665" fmla="*/ 122780 h 122780"/>
                          <a:gd name="csX666" fmla="*/ 4379540 w 6183228"/>
                          <a:gd name="csY666" fmla="*/ 116837 h 122780"/>
                          <a:gd name="csX667" fmla="*/ 4395333 w 6183228"/>
                          <a:gd name="csY667" fmla="*/ 99872 h 122780"/>
                          <a:gd name="csX668" fmla="*/ 4400847 w 6183228"/>
                          <a:gd name="csY668" fmla="*/ 73612 h 122780"/>
                          <a:gd name="csX669" fmla="*/ 4395333 w 6183228"/>
                          <a:gd name="csY669" fmla="*/ 47276 h 122780"/>
                          <a:gd name="csX670" fmla="*/ 4379540 w 6183228"/>
                          <a:gd name="csY670" fmla="*/ 30171 h 122780"/>
                          <a:gd name="csX671" fmla="*/ 4381357 w 6183228"/>
                          <a:gd name="csY671" fmla="*/ 92812 h 122780"/>
                          <a:gd name="csX672" fmla="*/ 4371154 w 6183228"/>
                          <a:gd name="csY672" fmla="*/ 105244 h 122780"/>
                          <a:gd name="csX673" fmla="*/ 4355284 w 6183228"/>
                          <a:gd name="csY673" fmla="*/ 109650 h 122780"/>
                          <a:gd name="csX674" fmla="*/ 4339288 w 6183228"/>
                          <a:gd name="csY674" fmla="*/ 105244 h 122780"/>
                          <a:gd name="csX675" fmla="*/ 4329085 w 6183228"/>
                          <a:gd name="csY675" fmla="*/ 92812 h 122780"/>
                          <a:gd name="csX676" fmla="*/ 4325514 w 6183228"/>
                          <a:gd name="csY676" fmla="*/ 73612 h 122780"/>
                          <a:gd name="csX677" fmla="*/ 4329085 w 6183228"/>
                          <a:gd name="csY677" fmla="*/ 54197 h 122780"/>
                          <a:gd name="csX678" fmla="*/ 4339288 w 6183228"/>
                          <a:gd name="csY678" fmla="*/ 41689 h 122780"/>
                          <a:gd name="csX679" fmla="*/ 4355284 w 6183228"/>
                          <a:gd name="csY679" fmla="*/ 37295 h 122780"/>
                          <a:gd name="csX680" fmla="*/ 4371154 w 6183228"/>
                          <a:gd name="csY680" fmla="*/ 41689 h 122780"/>
                          <a:gd name="csX681" fmla="*/ 4381357 w 6183228"/>
                          <a:gd name="csY681" fmla="*/ 54197 h 122780"/>
                          <a:gd name="csX682" fmla="*/ 4384915 w 6183228"/>
                          <a:gd name="csY682" fmla="*/ 73612 h 122780"/>
                          <a:gd name="csX683" fmla="*/ 4381357 w 6183228"/>
                          <a:gd name="csY683" fmla="*/ 92812 h 122780"/>
                          <a:gd name="csX684" fmla="*/ 4480106 w 6183228"/>
                          <a:gd name="csY684" fmla="*/ 99183 h 122780"/>
                          <a:gd name="csX685" fmla="*/ 4474084 w 6183228"/>
                          <a:gd name="csY685" fmla="*/ 87999 h 122780"/>
                          <a:gd name="csX686" fmla="*/ 4434252 w 6183228"/>
                          <a:gd name="csY686" fmla="*/ 25981 h 122780"/>
                          <a:gd name="csX687" fmla="*/ 4417899 w 6183228"/>
                          <a:gd name="csY687" fmla="*/ 25981 h 122780"/>
                          <a:gd name="csX688" fmla="*/ 4417899 w 6183228"/>
                          <a:gd name="csY688" fmla="*/ 120964 h 122780"/>
                          <a:gd name="csX689" fmla="*/ 4433553 w 6183228"/>
                          <a:gd name="csY689" fmla="*/ 120964 h 122780"/>
                          <a:gd name="csX690" fmla="*/ 4433122 w 6183228"/>
                          <a:gd name="csY690" fmla="*/ 47685 h 122780"/>
                          <a:gd name="csX691" fmla="*/ 4439283 w 6183228"/>
                          <a:gd name="csY691" fmla="*/ 59225 h 122780"/>
                          <a:gd name="csX692" fmla="*/ 4478976 w 6183228"/>
                          <a:gd name="csY692" fmla="*/ 120964 h 122780"/>
                          <a:gd name="csX693" fmla="*/ 4495329 w 6183228"/>
                          <a:gd name="csY693" fmla="*/ 120964 h 122780"/>
                          <a:gd name="csX694" fmla="*/ 4495329 w 6183228"/>
                          <a:gd name="csY694" fmla="*/ 25981 h 122780"/>
                          <a:gd name="csX695" fmla="*/ 4479675 w 6183228"/>
                          <a:gd name="csY695" fmla="*/ 25981 h 122780"/>
                          <a:gd name="csX696" fmla="*/ 4480106 w 6183228"/>
                          <a:gd name="csY696" fmla="*/ 99183 h 122780"/>
                          <a:gd name="csX697" fmla="*/ 3898292 w 6183228"/>
                          <a:gd name="csY697" fmla="*/ 120964 h 122780"/>
                          <a:gd name="csX698" fmla="*/ 3913945 w 6183228"/>
                          <a:gd name="csY698" fmla="*/ 120964 h 122780"/>
                          <a:gd name="csX699" fmla="*/ 3913945 w 6183228"/>
                          <a:gd name="csY699" fmla="*/ 25981 h 122780"/>
                          <a:gd name="csX700" fmla="*/ 3898292 w 6183228"/>
                          <a:gd name="csY700" fmla="*/ 25981 h 122780"/>
                          <a:gd name="csX701" fmla="*/ 3898292 w 6183228"/>
                          <a:gd name="csY701" fmla="*/ 120964 h 122780"/>
                          <a:gd name="csX702" fmla="*/ 3827850 w 6183228"/>
                          <a:gd name="csY702" fmla="*/ 41689 h 122780"/>
                          <a:gd name="csX703" fmla="*/ 3842666 w 6183228"/>
                          <a:gd name="csY703" fmla="*/ 37295 h 122780"/>
                          <a:gd name="csX704" fmla="*/ 3857480 w 6183228"/>
                          <a:gd name="csY704" fmla="*/ 41689 h 122780"/>
                          <a:gd name="csX705" fmla="*/ 3866285 w 6183228"/>
                          <a:gd name="csY705" fmla="*/ 54197 h 122780"/>
                          <a:gd name="csX706" fmla="*/ 3882638 w 6183228"/>
                          <a:gd name="csY706" fmla="*/ 54197 h 122780"/>
                          <a:gd name="csX707" fmla="*/ 3874672 w 6183228"/>
                          <a:gd name="csY707" fmla="*/ 37638 h 122780"/>
                          <a:gd name="csX708" fmla="*/ 3860758 w 6183228"/>
                          <a:gd name="csY708" fmla="*/ 27517 h 122780"/>
                          <a:gd name="csX709" fmla="*/ 3843084 w 6183228"/>
                          <a:gd name="csY709" fmla="*/ 24165 h 122780"/>
                          <a:gd name="csX710" fmla="*/ 3819528 w 6183228"/>
                          <a:gd name="csY710" fmla="*/ 30171 h 122780"/>
                          <a:gd name="csX711" fmla="*/ 3804370 w 6183228"/>
                          <a:gd name="csY711" fmla="*/ 47276 h 122780"/>
                          <a:gd name="csX712" fmla="*/ 3799059 w 6183228"/>
                          <a:gd name="csY712" fmla="*/ 73612 h 122780"/>
                          <a:gd name="csX713" fmla="*/ 3804294 w 6183228"/>
                          <a:gd name="csY713" fmla="*/ 99872 h 122780"/>
                          <a:gd name="csX714" fmla="*/ 3819324 w 6183228"/>
                          <a:gd name="csY714" fmla="*/ 116837 h 122780"/>
                          <a:gd name="csX715" fmla="*/ 3842666 w 6183228"/>
                          <a:gd name="csY715" fmla="*/ 122780 h 122780"/>
                          <a:gd name="csX716" fmla="*/ 3860136 w 6183228"/>
                          <a:gd name="csY716" fmla="*/ 119352 h 122780"/>
                          <a:gd name="csX717" fmla="*/ 3874036 w 6183228"/>
                          <a:gd name="csY717" fmla="*/ 109295 h 122780"/>
                          <a:gd name="csX718" fmla="*/ 3882498 w 6183228"/>
                          <a:gd name="csY718" fmla="*/ 93308 h 122780"/>
                          <a:gd name="csX719" fmla="*/ 3866006 w 6183228"/>
                          <a:gd name="csY719" fmla="*/ 93308 h 122780"/>
                          <a:gd name="csX720" fmla="*/ 3856985 w 6183228"/>
                          <a:gd name="csY720" fmla="*/ 105460 h 122780"/>
                          <a:gd name="csX721" fmla="*/ 3842666 w 6183228"/>
                          <a:gd name="csY721" fmla="*/ 109650 h 122780"/>
                          <a:gd name="csX722" fmla="*/ 3827711 w 6183228"/>
                          <a:gd name="csY722" fmla="*/ 105320 h 122780"/>
                          <a:gd name="csX723" fmla="*/ 3818270 w 6183228"/>
                          <a:gd name="csY723" fmla="*/ 92952 h 122780"/>
                          <a:gd name="csX724" fmla="*/ 3814992 w 6183228"/>
                          <a:gd name="csY724" fmla="*/ 73612 h 122780"/>
                          <a:gd name="csX725" fmla="*/ 3818347 w 6183228"/>
                          <a:gd name="csY725" fmla="*/ 54197 h 122780"/>
                          <a:gd name="csX726" fmla="*/ 3827850 w 6183228"/>
                          <a:gd name="csY726" fmla="*/ 41689 h 122780"/>
                          <a:gd name="csX727" fmla="*/ 4032733 w 6183228"/>
                          <a:gd name="csY727" fmla="*/ 25981 h 122780"/>
                          <a:gd name="csX728" fmla="*/ 4021412 w 6183228"/>
                          <a:gd name="csY728" fmla="*/ 25981 h 122780"/>
                          <a:gd name="csX729" fmla="*/ 4021412 w 6183228"/>
                          <a:gd name="csY729" fmla="*/ 120964 h 122780"/>
                          <a:gd name="csX730" fmla="*/ 4086961 w 6183228"/>
                          <a:gd name="csY730" fmla="*/ 120964 h 122780"/>
                          <a:gd name="csX731" fmla="*/ 4086961 w 6183228"/>
                          <a:gd name="csY731" fmla="*/ 108393 h 122780"/>
                          <a:gd name="csX732" fmla="*/ 4037065 w 6183228"/>
                          <a:gd name="csY732" fmla="*/ 108393 h 122780"/>
                          <a:gd name="csX733" fmla="*/ 4037065 w 6183228"/>
                          <a:gd name="csY733" fmla="*/ 78082 h 122780"/>
                          <a:gd name="csX734" fmla="*/ 4081650 w 6183228"/>
                          <a:gd name="csY734" fmla="*/ 78082 h 122780"/>
                          <a:gd name="csX735" fmla="*/ 4081650 w 6183228"/>
                          <a:gd name="csY735" fmla="*/ 65650 h 122780"/>
                          <a:gd name="csX736" fmla="*/ 4037065 w 6183228"/>
                          <a:gd name="csY736" fmla="*/ 65650 h 122780"/>
                          <a:gd name="csX737" fmla="*/ 4037065 w 6183228"/>
                          <a:gd name="csY737" fmla="*/ 38552 h 122780"/>
                          <a:gd name="csX738" fmla="*/ 4086961 w 6183228"/>
                          <a:gd name="csY738" fmla="*/ 38552 h 122780"/>
                          <a:gd name="csX739" fmla="*/ 4086961 w 6183228"/>
                          <a:gd name="csY739" fmla="*/ 25981 h 122780"/>
                          <a:gd name="csX740" fmla="*/ 4032733 w 6183228"/>
                          <a:gd name="csY740" fmla="*/ 25981 h 122780"/>
                          <a:gd name="csX741" fmla="*/ 3959928 w 6183228"/>
                          <a:gd name="csY741" fmla="*/ 25981 h 122780"/>
                          <a:gd name="csX742" fmla="*/ 3928202 w 6183228"/>
                          <a:gd name="csY742" fmla="*/ 25981 h 122780"/>
                          <a:gd name="csX743" fmla="*/ 3928202 w 6183228"/>
                          <a:gd name="csY743" fmla="*/ 39111 h 122780"/>
                          <a:gd name="csX744" fmla="*/ 3959928 w 6183228"/>
                          <a:gd name="csY744" fmla="*/ 39111 h 122780"/>
                          <a:gd name="csX745" fmla="*/ 3959928 w 6183228"/>
                          <a:gd name="csY745" fmla="*/ 120964 h 122780"/>
                          <a:gd name="csX746" fmla="*/ 3975582 w 6183228"/>
                          <a:gd name="csY746" fmla="*/ 120964 h 122780"/>
                          <a:gd name="csX747" fmla="*/ 3975582 w 6183228"/>
                          <a:gd name="csY747" fmla="*/ 39111 h 122780"/>
                          <a:gd name="csX748" fmla="*/ 4007168 w 6183228"/>
                          <a:gd name="csY748" fmla="*/ 39111 h 122780"/>
                          <a:gd name="csX749" fmla="*/ 4007168 w 6183228"/>
                          <a:gd name="csY749" fmla="*/ 25981 h 122780"/>
                          <a:gd name="csX750" fmla="*/ 3959928 w 6183228"/>
                          <a:gd name="csY750" fmla="*/ 25981 h 122780"/>
                          <a:gd name="csX751" fmla="*/ 4245708 w 6183228"/>
                          <a:gd name="csY751" fmla="*/ 25981 h 122780"/>
                          <a:gd name="csX752" fmla="*/ 4234388 w 6183228"/>
                          <a:gd name="csY752" fmla="*/ 25981 h 122780"/>
                          <a:gd name="csX753" fmla="*/ 4234388 w 6183228"/>
                          <a:gd name="csY753" fmla="*/ 120964 h 122780"/>
                          <a:gd name="csX754" fmla="*/ 4250041 w 6183228"/>
                          <a:gd name="csY754" fmla="*/ 120964 h 122780"/>
                          <a:gd name="csX755" fmla="*/ 4250041 w 6183228"/>
                          <a:gd name="csY755" fmla="*/ 81015 h 122780"/>
                          <a:gd name="csX756" fmla="*/ 4294626 w 6183228"/>
                          <a:gd name="csY756" fmla="*/ 81015 h 122780"/>
                          <a:gd name="csX757" fmla="*/ 4294626 w 6183228"/>
                          <a:gd name="csY757" fmla="*/ 68444 h 122780"/>
                          <a:gd name="csX758" fmla="*/ 4250041 w 6183228"/>
                          <a:gd name="csY758" fmla="*/ 68444 h 122780"/>
                          <a:gd name="csX759" fmla="*/ 4250041 w 6183228"/>
                          <a:gd name="csY759" fmla="*/ 38552 h 122780"/>
                          <a:gd name="csX760" fmla="*/ 4299937 w 6183228"/>
                          <a:gd name="csY760" fmla="*/ 38552 h 122780"/>
                          <a:gd name="csX761" fmla="*/ 4299937 w 6183228"/>
                          <a:gd name="csY761" fmla="*/ 25981 h 122780"/>
                          <a:gd name="csX762" fmla="*/ 4245708 w 6183228"/>
                          <a:gd name="csY762" fmla="*/ 25981 h 122780"/>
                          <a:gd name="csX763" fmla="*/ 4717834 w 6183228"/>
                          <a:gd name="csY763" fmla="*/ 25981 h 122780"/>
                          <a:gd name="csX764" fmla="*/ 4686107 w 6183228"/>
                          <a:gd name="csY764" fmla="*/ 25981 h 122780"/>
                          <a:gd name="csX765" fmla="*/ 4686107 w 6183228"/>
                          <a:gd name="csY765" fmla="*/ 39111 h 122780"/>
                          <a:gd name="csX766" fmla="*/ 4717834 w 6183228"/>
                          <a:gd name="csY766" fmla="*/ 39111 h 122780"/>
                          <a:gd name="csX767" fmla="*/ 4717834 w 6183228"/>
                          <a:gd name="csY767" fmla="*/ 120964 h 122780"/>
                          <a:gd name="csX768" fmla="*/ 4733487 w 6183228"/>
                          <a:gd name="csY768" fmla="*/ 120964 h 122780"/>
                          <a:gd name="csX769" fmla="*/ 4733487 w 6183228"/>
                          <a:gd name="csY769" fmla="*/ 39111 h 122780"/>
                          <a:gd name="csX770" fmla="*/ 4765074 w 6183228"/>
                          <a:gd name="csY770" fmla="*/ 39111 h 122780"/>
                          <a:gd name="csX771" fmla="*/ 4765074 w 6183228"/>
                          <a:gd name="csY771" fmla="*/ 25981 h 122780"/>
                          <a:gd name="csX772" fmla="*/ 4717834 w 6183228"/>
                          <a:gd name="csY772" fmla="*/ 25981 h 122780"/>
                          <a:gd name="csX773" fmla="*/ 5400279 w 6183228"/>
                          <a:gd name="csY773" fmla="*/ 80317 h 122780"/>
                          <a:gd name="csX774" fmla="*/ 5394651 w 6183228"/>
                          <a:gd name="csY774" fmla="*/ 75895 h 122780"/>
                          <a:gd name="csX775" fmla="*/ 5399517 w 6183228"/>
                          <a:gd name="csY775" fmla="*/ 72914 h 122780"/>
                          <a:gd name="csX776" fmla="*/ 5408246 w 6183228"/>
                          <a:gd name="csY776" fmla="*/ 53359 h 122780"/>
                          <a:gd name="csX777" fmla="*/ 5399161 w 6183228"/>
                          <a:gd name="csY777" fmla="*/ 33308 h 122780"/>
                          <a:gd name="csX778" fmla="*/ 5374702 w 6183228"/>
                          <a:gd name="csY778" fmla="*/ 25981 h 122780"/>
                          <a:gd name="csX779" fmla="*/ 5339063 w 6183228"/>
                          <a:gd name="csY779" fmla="*/ 25981 h 122780"/>
                          <a:gd name="csX780" fmla="*/ 5339063 w 6183228"/>
                          <a:gd name="csY780" fmla="*/ 120964 h 122780"/>
                          <a:gd name="csX781" fmla="*/ 5354716 w 6183228"/>
                          <a:gd name="csY781" fmla="*/ 120964 h 122780"/>
                          <a:gd name="csX782" fmla="*/ 5354716 w 6183228"/>
                          <a:gd name="csY782" fmla="*/ 82552 h 122780"/>
                          <a:gd name="csX783" fmla="*/ 5373305 w 6183228"/>
                          <a:gd name="csY783" fmla="*/ 82552 h 122780"/>
                          <a:gd name="csX784" fmla="*/ 5381831 w 6183228"/>
                          <a:gd name="csY784" fmla="*/ 83530 h 122780"/>
                          <a:gd name="csX785" fmla="*/ 5387218 w 6183228"/>
                          <a:gd name="csY785" fmla="*/ 87301 h 122780"/>
                          <a:gd name="csX786" fmla="*/ 5390496 w 6183228"/>
                          <a:gd name="csY786" fmla="*/ 95542 h 122780"/>
                          <a:gd name="csX787" fmla="*/ 5396227 w 6183228"/>
                          <a:gd name="csY787" fmla="*/ 120964 h 122780"/>
                          <a:gd name="csX788" fmla="*/ 5412719 w 6183228"/>
                          <a:gd name="csY788" fmla="*/ 120964 h 122780"/>
                          <a:gd name="csX789" fmla="*/ 5405591 w 6183228"/>
                          <a:gd name="csY789" fmla="*/ 92469 h 122780"/>
                          <a:gd name="csX790" fmla="*/ 5400279 w 6183228"/>
                          <a:gd name="csY790" fmla="*/ 80317 h 122780"/>
                          <a:gd name="csX791" fmla="*/ 5387498 w 6183228"/>
                          <a:gd name="csY791" fmla="*/ 65714 h 122780"/>
                          <a:gd name="csX792" fmla="*/ 5374004 w 6183228"/>
                          <a:gd name="csY792" fmla="*/ 69980 h 122780"/>
                          <a:gd name="csX793" fmla="*/ 5354716 w 6183228"/>
                          <a:gd name="csY793" fmla="*/ 69980 h 122780"/>
                          <a:gd name="csX794" fmla="*/ 5354716 w 6183228"/>
                          <a:gd name="csY794" fmla="*/ 38552 h 122780"/>
                          <a:gd name="csX795" fmla="*/ 5374283 w 6183228"/>
                          <a:gd name="csY795" fmla="*/ 38552 h 122780"/>
                          <a:gd name="csX796" fmla="*/ 5387498 w 6183228"/>
                          <a:gd name="csY796" fmla="*/ 42807 h 122780"/>
                          <a:gd name="csX797" fmla="*/ 5392173 w 6183228"/>
                          <a:gd name="csY797" fmla="*/ 54197 h 122780"/>
                          <a:gd name="csX798" fmla="*/ 5387498 w 6183228"/>
                          <a:gd name="csY798" fmla="*/ 65714 h 122780"/>
                          <a:gd name="csX799" fmla="*/ 4779331 w 6183228"/>
                          <a:gd name="csY799" fmla="*/ 120964 h 122780"/>
                          <a:gd name="csX800" fmla="*/ 4794984 w 6183228"/>
                          <a:gd name="csY800" fmla="*/ 120964 h 122780"/>
                          <a:gd name="csX801" fmla="*/ 4794984 w 6183228"/>
                          <a:gd name="csY801" fmla="*/ 25981 h 122780"/>
                          <a:gd name="csX802" fmla="*/ 4779331 w 6183228"/>
                          <a:gd name="csY802" fmla="*/ 25981 h 122780"/>
                          <a:gd name="csX803" fmla="*/ 4779331 w 6183228"/>
                          <a:gd name="csY803" fmla="*/ 120964 h 122780"/>
                          <a:gd name="csX804" fmla="*/ 4881981 w 6183228"/>
                          <a:gd name="csY804" fmla="*/ 30171 h 122780"/>
                          <a:gd name="csX805" fmla="*/ 4857738 w 6183228"/>
                          <a:gd name="csY805" fmla="*/ 24165 h 122780"/>
                          <a:gd name="csX806" fmla="*/ 4833343 w 6183228"/>
                          <a:gd name="csY806" fmla="*/ 30171 h 122780"/>
                          <a:gd name="csX807" fmla="*/ 4817550 w 6183228"/>
                          <a:gd name="csY807" fmla="*/ 47276 h 122780"/>
                          <a:gd name="csX808" fmla="*/ 4812035 w 6183228"/>
                          <a:gd name="csY808" fmla="*/ 73612 h 122780"/>
                          <a:gd name="csX809" fmla="*/ 4817550 w 6183228"/>
                          <a:gd name="csY809" fmla="*/ 99872 h 122780"/>
                          <a:gd name="csX810" fmla="*/ 4833343 w 6183228"/>
                          <a:gd name="csY810" fmla="*/ 116837 h 122780"/>
                          <a:gd name="csX811" fmla="*/ 4857738 w 6183228"/>
                          <a:gd name="csY811" fmla="*/ 122780 h 122780"/>
                          <a:gd name="csX812" fmla="*/ 4881981 w 6183228"/>
                          <a:gd name="csY812" fmla="*/ 116837 h 122780"/>
                          <a:gd name="csX813" fmla="*/ 4897774 w 6183228"/>
                          <a:gd name="csY813" fmla="*/ 99872 h 122780"/>
                          <a:gd name="csX814" fmla="*/ 4903301 w 6183228"/>
                          <a:gd name="csY814" fmla="*/ 73612 h 122780"/>
                          <a:gd name="csX815" fmla="*/ 4897774 w 6183228"/>
                          <a:gd name="csY815" fmla="*/ 47276 h 122780"/>
                          <a:gd name="csX816" fmla="*/ 4881981 w 6183228"/>
                          <a:gd name="csY816" fmla="*/ 30171 h 122780"/>
                          <a:gd name="csX817" fmla="*/ 4883798 w 6183228"/>
                          <a:gd name="csY817" fmla="*/ 92812 h 122780"/>
                          <a:gd name="csX818" fmla="*/ 4873596 w 6183228"/>
                          <a:gd name="csY818" fmla="*/ 105244 h 122780"/>
                          <a:gd name="csX819" fmla="*/ 4857738 w 6183228"/>
                          <a:gd name="csY819" fmla="*/ 109650 h 122780"/>
                          <a:gd name="csX820" fmla="*/ 4841729 w 6183228"/>
                          <a:gd name="csY820" fmla="*/ 105244 h 122780"/>
                          <a:gd name="csX821" fmla="*/ 4831526 w 6183228"/>
                          <a:gd name="csY821" fmla="*/ 92812 h 122780"/>
                          <a:gd name="csX822" fmla="*/ 4827969 w 6183228"/>
                          <a:gd name="csY822" fmla="*/ 73612 h 122780"/>
                          <a:gd name="csX823" fmla="*/ 4831526 w 6183228"/>
                          <a:gd name="csY823" fmla="*/ 54197 h 122780"/>
                          <a:gd name="csX824" fmla="*/ 4841729 w 6183228"/>
                          <a:gd name="csY824" fmla="*/ 41689 h 122780"/>
                          <a:gd name="csX825" fmla="*/ 4857738 w 6183228"/>
                          <a:gd name="csY825" fmla="*/ 37295 h 122780"/>
                          <a:gd name="csX826" fmla="*/ 4873596 w 6183228"/>
                          <a:gd name="csY826" fmla="*/ 41689 h 122780"/>
                          <a:gd name="csX827" fmla="*/ 4883798 w 6183228"/>
                          <a:gd name="csY827" fmla="*/ 54197 h 122780"/>
                          <a:gd name="csX828" fmla="*/ 4887369 w 6183228"/>
                          <a:gd name="csY828" fmla="*/ 73612 h 122780"/>
                          <a:gd name="csX829" fmla="*/ 4883798 w 6183228"/>
                          <a:gd name="csY829" fmla="*/ 92812 h 122780"/>
                          <a:gd name="csX830" fmla="*/ 4574016 w 6183228"/>
                          <a:gd name="csY830" fmla="*/ 31708 h 122780"/>
                          <a:gd name="csX831" fmla="*/ 4548299 w 6183228"/>
                          <a:gd name="csY831" fmla="*/ 25981 h 122780"/>
                          <a:gd name="csX832" fmla="*/ 4515734 w 6183228"/>
                          <a:gd name="csY832" fmla="*/ 25981 h 122780"/>
                          <a:gd name="csX833" fmla="*/ 4515734 w 6183228"/>
                          <a:gd name="csY833" fmla="*/ 120964 h 122780"/>
                          <a:gd name="csX834" fmla="*/ 4548299 w 6183228"/>
                          <a:gd name="csY834" fmla="*/ 120964 h 122780"/>
                          <a:gd name="csX835" fmla="*/ 4574016 w 6183228"/>
                          <a:gd name="csY835" fmla="*/ 115301 h 122780"/>
                          <a:gd name="csX836" fmla="*/ 4590648 w 6183228"/>
                          <a:gd name="csY836" fmla="*/ 99034 h 122780"/>
                          <a:gd name="csX837" fmla="*/ 4596518 w 6183228"/>
                          <a:gd name="csY837" fmla="*/ 73612 h 122780"/>
                          <a:gd name="csX838" fmla="*/ 4590648 w 6183228"/>
                          <a:gd name="csY838" fmla="*/ 48050 h 122780"/>
                          <a:gd name="csX839" fmla="*/ 4574016 w 6183228"/>
                          <a:gd name="csY839" fmla="*/ 31708 h 122780"/>
                          <a:gd name="csX840" fmla="*/ 4576748 w 6183228"/>
                          <a:gd name="csY840" fmla="*/ 92254 h 122780"/>
                          <a:gd name="csX841" fmla="*/ 4565706 w 6183228"/>
                          <a:gd name="csY841" fmla="*/ 104127 h 122780"/>
                          <a:gd name="csX842" fmla="*/ 4548299 w 6183228"/>
                          <a:gd name="csY842" fmla="*/ 108254 h 122780"/>
                          <a:gd name="csX843" fmla="*/ 4531388 w 6183228"/>
                          <a:gd name="csY843" fmla="*/ 108254 h 122780"/>
                          <a:gd name="csX844" fmla="*/ 4531388 w 6183228"/>
                          <a:gd name="csY844" fmla="*/ 38692 h 122780"/>
                          <a:gd name="csX845" fmla="*/ 4548299 w 6183228"/>
                          <a:gd name="csY845" fmla="*/ 38692 h 122780"/>
                          <a:gd name="csX846" fmla="*/ 4565706 w 6183228"/>
                          <a:gd name="csY846" fmla="*/ 42807 h 122780"/>
                          <a:gd name="csX847" fmla="*/ 4576748 w 6183228"/>
                          <a:gd name="csY847" fmla="*/ 54755 h 122780"/>
                          <a:gd name="csX848" fmla="*/ 4580585 w 6183228"/>
                          <a:gd name="csY848" fmla="*/ 73612 h 122780"/>
                          <a:gd name="csX849" fmla="*/ 4576748 w 6183228"/>
                          <a:gd name="csY849" fmla="*/ 92254 h 122780"/>
                          <a:gd name="csX850" fmla="*/ 5529689 w 6183228"/>
                          <a:gd name="csY850" fmla="*/ 42324 h 122780"/>
                          <a:gd name="csX851" fmla="*/ 5536677 w 6183228"/>
                          <a:gd name="csY851" fmla="*/ 42324 h 122780"/>
                          <a:gd name="csX852" fmla="*/ 5536118 w 6183228"/>
                          <a:gd name="csY852" fmla="*/ 48609 h 122780"/>
                          <a:gd name="csX853" fmla="*/ 5534581 w 6183228"/>
                          <a:gd name="csY853" fmla="*/ 54476 h 122780"/>
                          <a:gd name="csX854" fmla="*/ 5532065 w 6183228"/>
                          <a:gd name="csY854" fmla="*/ 60761 h 122780"/>
                          <a:gd name="csX855" fmla="*/ 5540451 w 6183228"/>
                          <a:gd name="csY855" fmla="*/ 60761 h 122780"/>
                          <a:gd name="csX856" fmla="*/ 5545342 w 6183228"/>
                          <a:gd name="csY856" fmla="*/ 49727 h 122780"/>
                          <a:gd name="csX857" fmla="*/ 5547020 w 6183228"/>
                          <a:gd name="csY857" fmla="*/ 36597 h 122780"/>
                          <a:gd name="csX858" fmla="*/ 5547020 w 6183228"/>
                          <a:gd name="csY858" fmla="*/ 25981 h 122780"/>
                          <a:gd name="csX859" fmla="*/ 5529689 w 6183228"/>
                          <a:gd name="csY859" fmla="*/ 25981 h 122780"/>
                          <a:gd name="csX860" fmla="*/ 5529689 w 6183228"/>
                          <a:gd name="csY860" fmla="*/ 42324 h 122780"/>
                          <a:gd name="csX861" fmla="*/ 4636770 w 6183228"/>
                          <a:gd name="csY861" fmla="*/ 25981 h 122780"/>
                          <a:gd name="csX862" fmla="*/ 4600152 w 6183228"/>
                          <a:gd name="csY862" fmla="*/ 120964 h 122780"/>
                          <a:gd name="csX863" fmla="*/ 4615806 w 6183228"/>
                          <a:gd name="csY863" fmla="*/ 120964 h 122780"/>
                          <a:gd name="csX864" fmla="*/ 4623962 w 6183228"/>
                          <a:gd name="csY864" fmla="*/ 99593 h 122780"/>
                          <a:gd name="csX865" fmla="*/ 4667189 w 6183228"/>
                          <a:gd name="csY865" fmla="*/ 99593 h 122780"/>
                          <a:gd name="csX866" fmla="*/ 4675345 w 6183228"/>
                          <a:gd name="csY866" fmla="*/ 120964 h 122780"/>
                          <a:gd name="csX867" fmla="*/ 4691698 w 6183228"/>
                          <a:gd name="csY867" fmla="*/ 120964 h 122780"/>
                          <a:gd name="csX868" fmla="*/ 4655080 w 6183228"/>
                          <a:gd name="csY868" fmla="*/ 25981 h 122780"/>
                          <a:gd name="csX869" fmla="*/ 4636770 w 6183228"/>
                          <a:gd name="csY869" fmla="*/ 25981 h 122780"/>
                          <a:gd name="csX870" fmla="*/ 4628654 w 6183228"/>
                          <a:gd name="csY870" fmla="*/ 87301 h 122780"/>
                          <a:gd name="csX871" fmla="*/ 4642780 w 6183228"/>
                          <a:gd name="csY871" fmla="*/ 50286 h 122780"/>
                          <a:gd name="csX872" fmla="*/ 4645576 w 6183228"/>
                          <a:gd name="csY872" fmla="*/ 41054 h 122780"/>
                          <a:gd name="csX873" fmla="*/ 4648371 w 6183228"/>
                          <a:gd name="csY873" fmla="*/ 50286 h 122780"/>
                          <a:gd name="csX874" fmla="*/ 4662498 w 6183228"/>
                          <a:gd name="csY874" fmla="*/ 87301 h 122780"/>
                          <a:gd name="csX875" fmla="*/ 4628654 w 6183228"/>
                          <a:gd name="csY875" fmla="*/ 87301 h 122780"/>
                          <a:gd name="csX876" fmla="*/ 5477697 w 6183228"/>
                          <a:gd name="csY876" fmla="*/ 25981 h 122780"/>
                          <a:gd name="csX877" fmla="*/ 5462043 w 6183228"/>
                          <a:gd name="csY877" fmla="*/ 25981 h 122780"/>
                          <a:gd name="csX878" fmla="*/ 5462043 w 6183228"/>
                          <a:gd name="csY878" fmla="*/ 120964 h 122780"/>
                          <a:gd name="csX879" fmla="*/ 5523679 w 6183228"/>
                          <a:gd name="csY879" fmla="*/ 120964 h 122780"/>
                          <a:gd name="csX880" fmla="*/ 5523679 w 6183228"/>
                          <a:gd name="csY880" fmla="*/ 108254 h 122780"/>
                          <a:gd name="csX881" fmla="*/ 5477697 w 6183228"/>
                          <a:gd name="csY881" fmla="*/ 108254 h 122780"/>
                          <a:gd name="csX882" fmla="*/ 5477697 w 6183228"/>
                          <a:gd name="csY882" fmla="*/ 25981 h 122780"/>
                          <a:gd name="csX883" fmla="*/ 2835140 w 6183228"/>
                          <a:gd name="csY883" fmla="*/ 96660 h 122780"/>
                          <a:gd name="csX884" fmla="*/ 2832345 w 6183228"/>
                          <a:gd name="csY884" fmla="*/ 106135 h 122780"/>
                          <a:gd name="csX885" fmla="*/ 2829549 w 6183228"/>
                          <a:gd name="csY885" fmla="*/ 96660 h 122780"/>
                          <a:gd name="csX886" fmla="*/ 2802575 w 6183228"/>
                          <a:gd name="csY886" fmla="*/ 25981 h 122780"/>
                          <a:gd name="csX887" fmla="*/ 2786082 w 6183228"/>
                          <a:gd name="csY887" fmla="*/ 25981 h 122780"/>
                          <a:gd name="csX888" fmla="*/ 2822840 w 6183228"/>
                          <a:gd name="csY888" fmla="*/ 120964 h 122780"/>
                          <a:gd name="csX889" fmla="*/ 2841010 w 6183228"/>
                          <a:gd name="csY889" fmla="*/ 120964 h 122780"/>
                          <a:gd name="csX890" fmla="*/ 2877628 w 6183228"/>
                          <a:gd name="csY890" fmla="*/ 25981 h 122780"/>
                          <a:gd name="csX891" fmla="*/ 2862114 w 6183228"/>
                          <a:gd name="csY891" fmla="*/ 25981 h 122780"/>
                          <a:gd name="csX892" fmla="*/ 2835140 w 6183228"/>
                          <a:gd name="csY892" fmla="*/ 96660 h 122780"/>
                          <a:gd name="csX893" fmla="*/ 2901528 w 6183228"/>
                          <a:gd name="csY893" fmla="*/ 25981 h 122780"/>
                          <a:gd name="csX894" fmla="*/ 2890207 w 6183228"/>
                          <a:gd name="csY894" fmla="*/ 25981 h 122780"/>
                          <a:gd name="csX895" fmla="*/ 2890207 w 6183228"/>
                          <a:gd name="csY895" fmla="*/ 120964 h 122780"/>
                          <a:gd name="csX896" fmla="*/ 2955756 w 6183228"/>
                          <a:gd name="csY896" fmla="*/ 120964 h 122780"/>
                          <a:gd name="csX897" fmla="*/ 2955756 w 6183228"/>
                          <a:gd name="csY897" fmla="*/ 108393 h 122780"/>
                          <a:gd name="csX898" fmla="*/ 2905860 w 6183228"/>
                          <a:gd name="csY898" fmla="*/ 108393 h 122780"/>
                          <a:gd name="csX899" fmla="*/ 2905860 w 6183228"/>
                          <a:gd name="csY899" fmla="*/ 78082 h 122780"/>
                          <a:gd name="csX900" fmla="*/ 2950446 w 6183228"/>
                          <a:gd name="csY900" fmla="*/ 78082 h 122780"/>
                          <a:gd name="csX901" fmla="*/ 2950446 w 6183228"/>
                          <a:gd name="csY901" fmla="*/ 65650 h 122780"/>
                          <a:gd name="csX902" fmla="*/ 2905860 w 6183228"/>
                          <a:gd name="csY902" fmla="*/ 65650 h 122780"/>
                          <a:gd name="csX903" fmla="*/ 2905860 w 6183228"/>
                          <a:gd name="csY903" fmla="*/ 38552 h 122780"/>
                          <a:gd name="csX904" fmla="*/ 2955756 w 6183228"/>
                          <a:gd name="csY904" fmla="*/ 38552 h 122780"/>
                          <a:gd name="csX905" fmla="*/ 2955756 w 6183228"/>
                          <a:gd name="csY905" fmla="*/ 25981 h 122780"/>
                          <a:gd name="csX906" fmla="*/ 2901528 w 6183228"/>
                          <a:gd name="csY906" fmla="*/ 25981 h 122780"/>
                          <a:gd name="csX907" fmla="*/ 2498815 w 6183228"/>
                          <a:gd name="csY907" fmla="*/ 64393 h 122780"/>
                          <a:gd name="csX908" fmla="*/ 2488536 w 6183228"/>
                          <a:gd name="csY908" fmla="*/ 61600 h 122780"/>
                          <a:gd name="csX909" fmla="*/ 2478270 w 6183228"/>
                          <a:gd name="csY909" fmla="*/ 64393 h 122780"/>
                          <a:gd name="csX910" fmla="*/ 2470786 w 6183228"/>
                          <a:gd name="csY910" fmla="*/ 71720 h 122780"/>
                          <a:gd name="csX911" fmla="*/ 2467991 w 6183228"/>
                          <a:gd name="csY911" fmla="*/ 81994 h 122780"/>
                          <a:gd name="csX912" fmla="*/ 2470786 w 6183228"/>
                          <a:gd name="csY912" fmla="*/ 92330 h 122780"/>
                          <a:gd name="csX913" fmla="*/ 2478270 w 6183228"/>
                          <a:gd name="csY913" fmla="*/ 99733 h 122780"/>
                          <a:gd name="csX914" fmla="*/ 2488536 w 6183228"/>
                          <a:gd name="csY914" fmla="*/ 102526 h 122780"/>
                          <a:gd name="csX915" fmla="*/ 2498815 w 6183228"/>
                          <a:gd name="csY915" fmla="*/ 99733 h 122780"/>
                          <a:gd name="csX916" fmla="*/ 2506286 w 6183228"/>
                          <a:gd name="csY916" fmla="*/ 92330 h 122780"/>
                          <a:gd name="csX917" fmla="*/ 2509082 w 6183228"/>
                          <a:gd name="csY917" fmla="*/ 81994 h 122780"/>
                          <a:gd name="csX918" fmla="*/ 2506286 w 6183228"/>
                          <a:gd name="csY918" fmla="*/ 71720 h 122780"/>
                          <a:gd name="csX919" fmla="*/ 2498815 w 6183228"/>
                          <a:gd name="csY919" fmla="*/ 64393 h 122780"/>
                          <a:gd name="csX920" fmla="*/ 5801951 w 6183228"/>
                          <a:gd name="csY920" fmla="*/ 31708 h 122780"/>
                          <a:gd name="csX921" fmla="*/ 5776234 w 6183228"/>
                          <a:gd name="csY921" fmla="*/ 25981 h 122780"/>
                          <a:gd name="csX922" fmla="*/ 5743669 w 6183228"/>
                          <a:gd name="csY922" fmla="*/ 25981 h 122780"/>
                          <a:gd name="csX923" fmla="*/ 5743669 w 6183228"/>
                          <a:gd name="csY923" fmla="*/ 120964 h 122780"/>
                          <a:gd name="csX924" fmla="*/ 5776234 w 6183228"/>
                          <a:gd name="csY924" fmla="*/ 120964 h 122780"/>
                          <a:gd name="csX925" fmla="*/ 5801951 w 6183228"/>
                          <a:gd name="csY925" fmla="*/ 115301 h 122780"/>
                          <a:gd name="csX926" fmla="*/ 5818582 w 6183228"/>
                          <a:gd name="csY926" fmla="*/ 99034 h 122780"/>
                          <a:gd name="csX927" fmla="*/ 5824453 w 6183228"/>
                          <a:gd name="csY927" fmla="*/ 73612 h 122780"/>
                          <a:gd name="csX928" fmla="*/ 5818582 w 6183228"/>
                          <a:gd name="csY928" fmla="*/ 48050 h 122780"/>
                          <a:gd name="csX929" fmla="*/ 5801951 w 6183228"/>
                          <a:gd name="csY929" fmla="*/ 31708 h 122780"/>
                          <a:gd name="csX930" fmla="*/ 5804670 w 6183228"/>
                          <a:gd name="csY930" fmla="*/ 92254 h 122780"/>
                          <a:gd name="csX931" fmla="*/ 5793628 w 6183228"/>
                          <a:gd name="csY931" fmla="*/ 104127 h 122780"/>
                          <a:gd name="csX932" fmla="*/ 5776234 w 6183228"/>
                          <a:gd name="csY932" fmla="*/ 108254 h 122780"/>
                          <a:gd name="csX933" fmla="*/ 5759322 w 6183228"/>
                          <a:gd name="csY933" fmla="*/ 108254 h 122780"/>
                          <a:gd name="csX934" fmla="*/ 5759322 w 6183228"/>
                          <a:gd name="csY934" fmla="*/ 38692 h 122780"/>
                          <a:gd name="csX935" fmla="*/ 5776234 w 6183228"/>
                          <a:gd name="csY935" fmla="*/ 38692 h 122780"/>
                          <a:gd name="csX936" fmla="*/ 5793628 w 6183228"/>
                          <a:gd name="csY936" fmla="*/ 42807 h 122780"/>
                          <a:gd name="csX937" fmla="*/ 5804670 w 6183228"/>
                          <a:gd name="csY937" fmla="*/ 54755 h 122780"/>
                          <a:gd name="csX938" fmla="*/ 5808519 w 6183228"/>
                          <a:gd name="csY938" fmla="*/ 73612 h 122780"/>
                          <a:gd name="csX939" fmla="*/ 5804670 w 6183228"/>
                          <a:gd name="csY939" fmla="*/ 92254 h 122780"/>
                          <a:gd name="csX940" fmla="*/ 3033046 w 6183228"/>
                          <a:gd name="csY940" fmla="*/ 80317 h 122780"/>
                          <a:gd name="csX941" fmla="*/ 3027413 w 6183228"/>
                          <a:gd name="csY941" fmla="*/ 75895 h 122780"/>
                          <a:gd name="csX942" fmla="*/ 3032272 w 6183228"/>
                          <a:gd name="csY942" fmla="*/ 72914 h 122780"/>
                          <a:gd name="csX943" fmla="*/ 3041013 w 6183228"/>
                          <a:gd name="csY943" fmla="*/ 53359 h 122780"/>
                          <a:gd name="csX944" fmla="*/ 3031928 w 6183228"/>
                          <a:gd name="csY944" fmla="*/ 33308 h 122780"/>
                          <a:gd name="csX945" fmla="*/ 3007469 w 6183228"/>
                          <a:gd name="csY945" fmla="*/ 25981 h 122780"/>
                          <a:gd name="csX946" fmla="*/ 2971830 w 6183228"/>
                          <a:gd name="csY946" fmla="*/ 25981 h 122780"/>
                          <a:gd name="csX947" fmla="*/ 2971830 w 6183228"/>
                          <a:gd name="csY947" fmla="*/ 120964 h 122780"/>
                          <a:gd name="csX948" fmla="*/ 2987483 w 6183228"/>
                          <a:gd name="csY948" fmla="*/ 120964 h 122780"/>
                          <a:gd name="csX949" fmla="*/ 2987483 w 6183228"/>
                          <a:gd name="csY949" fmla="*/ 82552 h 122780"/>
                          <a:gd name="csX950" fmla="*/ 3006072 w 6183228"/>
                          <a:gd name="csY950" fmla="*/ 82552 h 122780"/>
                          <a:gd name="csX951" fmla="*/ 3014598 w 6183228"/>
                          <a:gd name="csY951" fmla="*/ 83530 h 122780"/>
                          <a:gd name="csX952" fmla="*/ 3019972 w 6183228"/>
                          <a:gd name="csY952" fmla="*/ 87301 h 122780"/>
                          <a:gd name="csX953" fmla="*/ 3023263 w 6183228"/>
                          <a:gd name="csY953" fmla="*/ 95542 h 122780"/>
                          <a:gd name="csX954" fmla="*/ 3028994 w 6183228"/>
                          <a:gd name="csY954" fmla="*/ 120964 h 122780"/>
                          <a:gd name="csX955" fmla="*/ 3045486 w 6183228"/>
                          <a:gd name="csY955" fmla="*/ 120964 h 122780"/>
                          <a:gd name="csX956" fmla="*/ 3038358 w 6183228"/>
                          <a:gd name="csY956" fmla="*/ 92469 h 122780"/>
                          <a:gd name="csX957" fmla="*/ 3033046 w 6183228"/>
                          <a:gd name="csY957" fmla="*/ 80317 h 122780"/>
                          <a:gd name="csX958" fmla="*/ 3020252 w 6183228"/>
                          <a:gd name="csY958" fmla="*/ 65714 h 122780"/>
                          <a:gd name="csX959" fmla="*/ 3006771 w 6183228"/>
                          <a:gd name="csY959" fmla="*/ 69980 h 122780"/>
                          <a:gd name="csX960" fmla="*/ 2987483 w 6183228"/>
                          <a:gd name="csY960" fmla="*/ 69980 h 122780"/>
                          <a:gd name="csX961" fmla="*/ 2987483 w 6183228"/>
                          <a:gd name="csY961" fmla="*/ 38552 h 122780"/>
                          <a:gd name="csX962" fmla="*/ 3007051 w 6183228"/>
                          <a:gd name="csY962" fmla="*/ 38552 h 122780"/>
                          <a:gd name="csX963" fmla="*/ 3020252 w 6183228"/>
                          <a:gd name="csY963" fmla="*/ 42807 h 122780"/>
                          <a:gd name="csX964" fmla="*/ 3024940 w 6183228"/>
                          <a:gd name="csY964" fmla="*/ 54197 h 122780"/>
                          <a:gd name="csX965" fmla="*/ 3020252 w 6183228"/>
                          <a:gd name="csY965" fmla="*/ 65714 h 122780"/>
                          <a:gd name="csX966" fmla="*/ 3121162 w 6183228"/>
                          <a:gd name="csY966" fmla="*/ 73815 h 122780"/>
                          <a:gd name="csX967" fmla="*/ 3111937 w 6183228"/>
                          <a:gd name="csY967" fmla="*/ 69067 h 122780"/>
                          <a:gd name="csX968" fmla="*/ 3101392 w 6183228"/>
                          <a:gd name="csY968" fmla="*/ 66273 h 122780"/>
                          <a:gd name="csX969" fmla="*/ 3090833 w 6183228"/>
                          <a:gd name="csY969" fmla="*/ 64178 h 122780"/>
                          <a:gd name="csX970" fmla="*/ 3081545 w 6183228"/>
                          <a:gd name="csY970" fmla="*/ 61524 h 122780"/>
                          <a:gd name="csX971" fmla="*/ 3074976 w 6183228"/>
                          <a:gd name="csY971" fmla="*/ 57053 h 122780"/>
                          <a:gd name="csX972" fmla="*/ 3072600 w 6183228"/>
                          <a:gd name="csY972" fmla="*/ 49447 h 122780"/>
                          <a:gd name="csX973" fmla="*/ 3077136 w 6183228"/>
                          <a:gd name="csY973" fmla="*/ 40432 h 122780"/>
                          <a:gd name="csX974" fmla="*/ 3089791 w 6183228"/>
                          <a:gd name="csY974" fmla="*/ 37015 h 122780"/>
                          <a:gd name="csX975" fmla="*/ 3103627 w 6183228"/>
                          <a:gd name="csY975" fmla="*/ 41067 h 122780"/>
                          <a:gd name="csX976" fmla="*/ 3111035 w 6183228"/>
                          <a:gd name="csY976" fmla="*/ 53918 h 122780"/>
                          <a:gd name="csX977" fmla="*/ 3127667 w 6183228"/>
                          <a:gd name="csY977" fmla="*/ 53918 h 122780"/>
                          <a:gd name="csX978" fmla="*/ 3120679 w 6183228"/>
                          <a:gd name="csY978" fmla="*/ 36939 h 122780"/>
                          <a:gd name="csX979" fmla="*/ 3107465 w 6183228"/>
                          <a:gd name="csY979" fmla="*/ 27302 h 122780"/>
                          <a:gd name="csX980" fmla="*/ 3090210 w 6183228"/>
                          <a:gd name="csY980" fmla="*/ 24165 h 122780"/>
                          <a:gd name="csX981" fmla="*/ 3071825 w 6183228"/>
                          <a:gd name="csY981" fmla="*/ 27797 h 122780"/>
                          <a:gd name="csX982" fmla="*/ 3060440 w 6183228"/>
                          <a:gd name="csY982" fmla="*/ 37498 h 122780"/>
                          <a:gd name="csX983" fmla="*/ 3056527 w 6183228"/>
                          <a:gd name="csY983" fmla="*/ 50704 h 122780"/>
                          <a:gd name="csX984" fmla="*/ 3058967 w 6183228"/>
                          <a:gd name="csY984" fmla="*/ 62577 h 122780"/>
                          <a:gd name="csX985" fmla="*/ 3065535 w 6183228"/>
                          <a:gd name="csY985" fmla="*/ 70044 h 122780"/>
                          <a:gd name="csX986" fmla="*/ 3074760 w 6183228"/>
                          <a:gd name="csY986" fmla="*/ 74590 h 122780"/>
                          <a:gd name="csX987" fmla="*/ 3085319 w 6183228"/>
                          <a:gd name="csY987" fmla="*/ 77384 h 122780"/>
                          <a:gd name="csX988" fmla="*/ 3095865 w 6183228"/>
                          <a:gd name="csY988" fmla="*/ 79682 h 122780"/>
                          <a:gd name="csX989" fmla="*/ 3105165 w 6183228"/>
                          <a:gd name="csY989" fmla="*/ 82615 h 122780"/>
                          <a:gd name="csX990" fmla="*/ 3111734 w 6183228"/>
                          <a:gd name="csY990" fmla="*/ 87504 h 122780"/>
                          <a:gd name="csX991" fmla="*/ 3114110 w 6183228"/>
                          <a:gd name="csY991" fmla="*/ 95682 h 122780"/>
                          <a:gd name="csX992" fmla="*/ 3109079 w 6183228"/>
                          <a:gd name="csY992" fmla="*/ 106018 h 122780"/>
                          <a:gd name="csX993" fmla="*/ 3094263 w 6183228"/>
                          <a:gd name="csY993" fmla="*/ 109929 h 122780"/>
                          <a:gd name="csX994" fmla="*/ 3078890 w 6183228"/>
                          <a:gd name="csY994" fmla="*/ 105663 h 122780"/>
                          <a:gd name="csX995" fmla="*/ 3070923 w 6183228"/>
                          <a:gd name="csY995" fmla="*/ 93308 h 122780"/>
                          <a:gd name="csX996" fmla="*/ 3054571 w 6183228"/>
                          <a:gd name="csY996" fmla="*/ 93308 h 122780"/>
                          <a:gd name="csX997" fmla="*/ 3061901 w 6183228"/>
                          <a:gd name="csY997" fmla="*/ 109790 h 122780"/>
                          <a:gd name="csX998" fmla="*/ 3075459 w 6183228"/>
                          <a:gd name="csY998" fmla="*/ 119568 h 122780"/>
                          <a:gd name="csX999" fmla="*/ 3094124 w 6183228"/>
                          <a:gd name="csY999" fmla="*/ 122780 h 122780"/>
                          <a:gd name="csX1000" fmla="*/ 3112713 w 6183228"/>
                          <a:gd name="csY1000" fmla="*/ 119428 h 122780"/>
                          <a:gd name="csX1001" fmla="*/ 3125494 w 6183228"/>
                          <a:gd name="csY1001" fmla="*/ 109511 h 122780"/>
                          <a:gd name="csX1002" fmla="*/ 3130183 w 6183228"/>
                          <a:gd name="csY1002" fmla="*/ 93587 h 122780"/>
                          <a:gd name="csX1003" fmla="*/ 3127731 w 6183228"/>
                          <a:gd name="csY1003" fmla="*/ 81574 h 122780"/>
                          <a:gd name="csX1004" fmla="*/ 3121162 w 6183228"/>
                          <a:gd name="csY1004" fmla="*/ 73815 h 122780"/>
                          <a:gd name="csX1005" fmla="*/ 2625213 w 6183228"/>
                          <a:gd name="csY1005" fmla="*/ 84787 h 122780"/>
                          <a:gd name="csX1006" fmla="*/ 2619140 w 6183228"/>
                          <a:gd name="csY1006" fmla="*/ 103365 h 122780"/>
                          <a:gd name="csX1007" fmla="*/ 2602152 w 6183228"/>
                          <a:gd name="csY1007" fmla="*/ 110209 h 122780"/>
                          <a:gd name="csX1008" fmla="*/ 2585241 w 6183228"/>
                          <a:gd name="csY1008" fmla="*/ 103428 h 122780"/>
                          <a:gd name="csX1009" fmla="*/ 2579091 w 6183228"/>
                          <a:gd name="csY1009" fmla="*/ 84787 h 122780"/>
                          <a:gd name="csX1010" fmla="*/ 2579091 w 6183228"/>
                          <a:gd name="csY1010" fmla="*/ 25981 h 122780"/>
                          <a:gd name="csX1011" fmla="*/ 2563437 w 6183228"/>
                          <a:gd name="csY1011" fmla="*/ 25981 h 122780"/>
                          <a:gd name="csX1012" fmla="*/ 2563437 w 6183228"/>
                          <a:gd name="csY1012" fmla="*/ 84787 h 122780"/>
                          <a:gd name="csX1013" fmla="*/ 2568125 w 6183228"/>
                          <a:gd name="csY1013" fmla="*/ 105040 h 122780"/>
                          <a:gd name="csX1014" fmla="*/ 2581466 w 6183228"/>
                          <a:gd name="csY1014" fmla="*/ 118171 h 122780"/>
                          <a:gd name="csX1015" fmla="*/ 2602152 w 6183228"/>
                          <a:gd name="csY1015" fmla="*/ 122780 h 122780"/>
                          <a:gd name="csX1016" fmla="*/ 2622774 w 6183228"/>
                          <a:gd name="csY1016" fmla="*/ 118171 h 122780"/>
                          <a:gd name="csX1017" fmla="*/ 2636115 w 6183228"/>
                          <a:gd name="csY1017" fmla="*/ 105040 h 122780"/>
                          <a:gd name="csX1018" fmla="*/ 2640867 w 6183228"/>
                          <a:gd name="csY1018" fmla="*/ 84787 h 122780"/>
                          <a:gd name="csX1019" fmla="*/ 2640867 w 6183228"/>
                          <a:gd name="csY1019" fmla="*/ 25981 h 122780"/>
                          <a:gd name="csX1020" fmla="*/ 2625213 w 6183228"/>
                          <a:gd name="csY1020" fmla="*/ 25981 h 122780"/>
                          <a:gd name="csX1021" fmla="*/ 2625213 w 6183228"/>
                          <a:gd name="csY1021" fmla="*/ 84787 h 122780"/>
                          <a:gd name="csX1022" fmla="*/ 2722361 w 6183228"/>
                          <a:gd name="csY1022" fmla="*/ 99182 h 122780"/>
                          <a:gd name="csX1023" fmla="*/ 2716340 w 6183228"/>
                          <a:gd name="csY1023" fmla="*/ 87999 h 122780"/>
                          <a:gd name="csX1024" fmla="*/ 2676507 w 6183228"/>
                          <a:gd name="csY1024" fmla="*/ 25981 h 122780"/>
                          <a:gd name="csX1025" fmla="*/ 2660155 w 6183228"/>
                          <a:gd name="csY1025" fmla="*/ 25981 h 122780"/>
                          <a:gd name="csX1026" fmla="*/ 2660155 w 6183228"/>
                          <a:gd name="csY1026" fmla="*/ 120964 h 122780"/>
                          <a:gd name="csX1027" fmla="*/ 2675808 w 6183228"/>
                          <a:gd name="csY1027" fmla="*/ 120964 h 122780"/>
                          <a:gd name="csX1028" fmla="*/ 2675377 w 6183228"/>
                          <a:gd name="csY1028" fmla="*/ 47685 h 122780"/>
                          <a:gd name="csX1029" fmla="*/ 2681538 w 6183228"/>
                          <a:gd name="csY1029" fmla="*/ 59225 h 122780"/>
                          <a:gd name="csX1030" fmla="*/ 2721231 w 6183228"/>
                          <a:gd name="csY1030" fmla="*/ 120964 h 122780"/>
                          <a:gd name="csX1031" fmla="*/ 2737584 w 6183228"/>
                          <a:gd name="csY1031" fmla="*/ 120964 h 122780"/>
                          <a:gd name="csX1032" fmla="*/ 2737584 w 6183228"/>
                          <a:gd name="csY1032" fmla="*/ 25981 h 122780"/>
                          <a:gd name="csX1033" fmla="*/ 2721931 w 6183228"/>
                          <a:gd name="csY1033" fmla="*/ 25981 h 122780"/>
                          <a:gd name="csX1034" fmla="*/ 2722361 w 6183228"/>
                          <a:gd name="csY1034" fmla="*/ 99182 h 122780"/>
                          <a:gd name="csX1035" fmla="*/ 2757989 w 6183228"/>
                          <a:gd name="csY1035" fmla="*/ 120964 h 122780"/>
                          <a:gd name="csX1036" fmla="*/ 2773643 w 6183228"/>
                          <a:gd name="csY1036" fmla="*/ 120964 h 122780"/>
                          <a:gd name="csX1037" fmla="*/ 2773643 w 6183228"/>
                          <a:gd name="csY1037" fmla="*/ 25981 h 122780"/>
                          <a:gd name="csX1038" fmla="*/ 2757989 w 6183228"/>
                          <a:gd name="csY1038" fmla="*/ 25981 h 122780"/>
                          <a:gd name="csX1039" fmla="*/ 2757989 w 6183228"/>
                          <a:gd name="csY1039" fmla="*/ 120964 h 122780"/>
                          <a:gd name="csX1040" fmla="*/ 3206914 w 6183228"/>
                          <a:gd name="csY1040" fmla="*/ 25981 h 122780"/>
                          <a:gd name="csX1041" fmla="*/ 3175187 w 6183228"/>
                          <a:gd name="csY1041" fmla="*/ 25981 h 122780"/>
                          <a:gd name="csX1042" fmla="*/ 3175187 w 6183228"/>
                          <a:gd name="csY1042" fmla="*/ 39111 h 122780"/>
                          <a:gd name="csX1043" fmla="*/ 3206914 w 6183228"/>
                          <a:gd name="csY1043" fmla="*/ 39111 h 122780"/>
                          <a:gd name="csX1044" fmla="*/ 3206914 w 6183228"/>
                          <a:gd name="csY1044" fmla="*/ 120964 h 122780"/>
                          <a:gd name="csX1045" fmla="*/ 3222568 w 6183228"/>
                          <a:gd name="csY1045" fmla="*/ 120964 h 122780"/>
                          <a:gd name="csX1046" fmla="*/ 3222568 w 6183228"/>
                          <a:gd name="csY1046" fmla="*/ 39111 h 122780"/>
                          <a:gd name="csX1047" fmla="*/ 3254154 w 6183228"/>
                          <a:gd name="csY1047" fmla="*/ 39111 h 122780"/>
                          <a:gd name="csX1048" fmla="*/ 3254154 w 6183228"/>
                          <a:gd name="csY1048" fmla="*/ 25981 h 122780"/>
                          <a:gd name="csX1049" fmla="*/ 3206914 w 6183228"/>
                          <a:gd name="csY1049" fmla="*/ 25981 h 122780"/>
                          <a:gd name="csX1050" fmla="*/ 5585315 w 6183228"/>
                          <a:gd name="csY1050" fmla="*/ 25981 h 122780"/>
                          <a:gd name="csX1051" fmla="*/ 5548697 w 6183228"/>
                          <a:gd name="csY1051" fmla="*/ 120964 h 122780"/>
                          <a:gd name="csX1052" fmla="*/ 5564351 w 6183228"/>
                          <a:gd name="csY1052" fmla="*/ 120964 h 122780"/>
                          <a:gd name="csX1053" fmla="*/ 5572507 w 6183228"/>
                          <a:gd name="csY1053" fmla="*/ 99593 h 122780"/>
                          <a:gd name="csX1054" fmla="*/ 5615734 w 6183228"/>
                          <a:gd name="csY1054" fmla="*/ 99593 h 122780"/>
                          <a:gd name="csX1055" fmla="*/ 5623890 w 6183228"/>
                          <a:gd name="csY1055" fmla="*/ 120964 h 122780"/>
                          <a:gd name="csX1056" fmla="*/ 5640243 w 6183228"/>
                          <a:gd name="csY1056" fmla="*/ 120964 h 122780"/>
                          <a:gd name="csX1057" fmla="*/ 5603625 w 6183228"/>
                          <a:gd name="csY1057" fmla="*/ 25981 h 122780"/>
                          <a:gd name="csX1058" fmla="*/ 5585315 w 6183228"/>
                          <a:gd name="csY1058" fmla="*/ 25981 h 122780"/>
                          <a:gd name="csX1059" fmla="*/ 5577199 w 6183228"/>
                          <a:gd name="csY1059" fmla="*/ 87301 h 122780"/>
                          <a:gd name="csX1060" fmla="*/ 5591325 w 6183228"/>
                          <a:gd name="csY1060" fmla="*/ 50286 h 122780"/>
                          <a:gd name="csX1061" fmla="*/ 5594121 w 6183228"/>
                          <a:gd name="csY1061" fmla="*/ 41054 h 122780"/>
                          <a:gd name="csX1062" fmla="*/ 5596916 w 6183228"/>
                          <a:gd name="csY1062" fmla="*/ 50286 h 122780"/>
                          <a:gd name="csX1063" fmla="*/ 5611042 w 6183228"/>
                          <a:gd name="csY1063" fmla="*/ 87301 h 122780"/>
                          <a:gd name="csX1064" fmla="*/ 5577199 w 6183228"/>
                          <a:gd name="csY1064" fmla="*/ 87301 h 122780"/>
                          <a:gd name="csX1065" fmla="*/ 3490471 w 6183228"/>
                          <a:gd name="csY1065" fmla="*/ 25981 h 122780"/>
                          <a:gd name="csX1066" fmla="*/ 3453853 w 6183228"/>
                          <a:gd name="csY1066" fmla="*/ 120964 h 122780"/>
                          <a:gd name="csX1067" fmla="*/ 3469506 w 6183228"/>
                          <a:gd name="csY1067" fmla="*/ 120964 h 122780"/>
                          <a:gd name="csX1068" fmla="*/ 3477662 w 6183228"/>
                          <a:gd name="csY1068" fmla="*/ 99593 h 122780"/>
                          <a:gd name="csX1069" fmla="*/ 3520890 w 6183228"/>
                          <a:gd name="csY1069" fmla="*/ 99593 h 122780"/>
                          <a:gd name="csX1070" fmla="*/ 3529046 w 6183228"/>
                          <a:gd name="csY1070" fmla="*/ 120964 h 122780"/>
                          <a:gd name="csX1071" fmla="*/ 3545399 w 6183228"/>
                          <a:gd name="csY1071" fmla="*/ 120964 h 122780"/>
                          <a:gd name="csX1072" fmla="*/ 3508780 w 6183228"/>
                          <a:gd name="csY1072" fmla="*/ 25981 h 122780"/>
                          <a:gd name="csX1073" fmla="*/ 3490471 w 6183228"/>
                          <a:gd name="csY1073" fmla="*/ 25981 h 122780"/>
                          <a:gd name="csX1074" fmla="*/ 3482354 w 6183228"/>
                          <a:gd name="csY1074" fmla="*/ 87301 h 122780"/>
                          <a:gd name="csX1075" fmla="*/ 3496481 w 6183228"/>
                          <a:gd name="csY1075" fmla="*/ 50286 h 122780"/>
                          <a:gd name="csX1076" fmla="*/ 3499276 w 6183228"/>
                          <a:gd name="csY1076" fmla="*/ 41054 h 122780"/>
                          <a:gd name="csX1077" fmla="*/ 3502071 w 6183228"/>
                          <a:gd name="csY1077" fmla="*/ 50286 h 122780"/>
                          <a:gd name="csX1078" fmla="*/ 3516198 w 6183228"/>
                          <a:gd name="csY1078" fmla="*/ 87301 h 122780"/>
                          <a:gd name="csX1079" fmla="*/ 3482354 w 6183228"/>
                          <a:gd name="csY1079" fmla="*/ 87301 h 122780"/>
                          <a:gd name="csX1080" fmla="*/ 3619194 w 6183228"/>
                          <a:gd name="csY1080" fmla="*/ 80317 h 122780"/>
                          <a:gd name="csX1081" fmla="*/ 3613566 w 6183228"/>
                          <a:gd name="csY1081" fmla="*/ 75894 h 122780"/>
                          <a:gd name="csX1082" fmla="*/ 3618432 w 6183228"/>
                          <a:gd name="csY1082" fmla="*/ 72914 h 122780"/>
                          <a:gd name="csX1083" fmla="*/ 3627161 w 6183228"/>
                          <a:gd name="csY1083" fmla="*/ 53359 h 122780"/>
                          <a:gd name="csX1084" fmla="*/ 3618076 w 6183228"/>
                          <a:gd name="csY1084" fmla="*/ 33308 h 122780"/>
                          <a:gd name="csX1085" fmla="*/ 3593617 w 6183228"/>
                          <a:gd name="csY1085" fmla="*/ 25981 h 122780"/>
                          <a:gd name="csX1086" fmla="*/ 3557978 w 6183228"/>
                          <a:gd name="csY1086" fmla="*/ 25981 h 122780"/>
                          <a:gd name="csX1087" fmla="*/ 3557978 w 6183228"/>
                          <a:gd name="csY1087" fmla="*/ 120964 h 122780"/>
                          <a:gd name="csX1088" fmla="*/ 3573631 w 6183228"/>
                          <a:gd name="csY1088" fmla="*/ 120964 h 122780"/>
                          <a:gd name="csX1089" fmla="*/ 3573631 w 6183228"/>
                          <a:gd name="csY1089" fmla="*/ 82552 h 122780"/>
                          <a:gd name="csX1090" fmla="*/ 3592220 w 6183228"/>
                          <a:gd name="csY1090" fmla="*/ 82552 h 122780"/>
                          <a:gd name="csX1091" fmla="*/ 3600745 w 6183228"/>
                          <a:gd name="csY1091" fmla="*/ 83530 h 122780"/>
                          <a:gd name="csX1092" fmla="*/ 3606133 w 6183228"/>
                          <a:gd name="csY1092" fmla="*/ 87301 h 122780"/>
                          <a:gd name="csX1093" fmla="*/ 3609411 w 6183228"/>
                          <a:gd name="csY1093" fmla="*/ 95542 h 122780"/>
                          <a:gd name="csX1094" fmla="*/ 3615141 w 6183228"/>
                          <a:gd name="csY1094" fmla="*/ 120964 h 122780"/>
                          <a:gd name="csX1095" fmla="*/ 3631634 w 6183228"/>
                          <a:gd name="csY1095" fmla="*/ 120964 h 122780"/>
                          <a:gd name="csX1096" fmla="*/ 3624505 w 6183228"/>
                          <a:gd name="csY1096" fmla="*/ 92469 h 122780"/>
                          <a:gd name="csX1097" fmla="*/ 3619194 w 6183228"/>
                          <a:gd name="csY1097" fmla="*/ 80317 h 122780"/>
                          <a:gd name="csX1098" fmla="*/ 3606412 w 6183228"/>
                          <a:gd name="csY1098" fmla="*/ 65714 h 122780"/>
                          <a:gd name="csX1099" fmla="*/ 3592919 w 6183228"/>
                          <a:gd name="csY1099" fmla="*/ 69980 h 122780"/>
                          <a:gd name="csX1100" fmla="*/ 3573631 w 6183228"/>
                          <a:gd name="csY1100" fmla="*/ 69980 h 122780"/>
                          <a:gd name="csX1101" fmla="*/ 3573631 w 6183228"/>
                          <a:gd name="csY1101" fmla="*/ 38552 h 122780"/>
                          <a:gd name="csX1102" fmla="*/ 3593198 w 6183228"/>
                          <a:gd name="csY1102" fmla="*/ 38552 h 122780"/>
                          <a:gd name="csX1103" fmla="*/ 3606412 w 6183228"/>
                          <a:gd name="csY1103" fmla="*/ 42807 h 122780"/>
                          <a:gd name="csX1104" fmla="*/ 3611088 w 6183228"/>
                          <a:gd name="csY1104" fmla="*/ 54197 h 122780"/>
                          <a:gd name="csX1105" fmla="*/ 3606412 w 6183228"/>
                          <a:gd name="csY1105" fmla="*/ 65714 h 122780"/>
                          <a:gd name="csX1106" fmla="*/ 5708727 w 6183228"/>
                          <a:gd name="csY1106" fmla="*/ 84787 h 122780"/>
                          <a:gd name="csX1107" fmla="*/ 5702654 w 6183228"/>
                          <a:gd name="csY1107" fmla="*/ 103365 h 122780"/>
                          <a:gd name="csX1108" fmla="*/ 5685666 w 6183228"/>
                          <a:gd name="csY1108" fmla="*/ 110209 h 122780"/>
                          <a:gd name="csX1109" fmla="*/ 5668755 w 6183228"/>
                          <a:gd name="csY1109" fmla="*/ 103428 h 122780"/>
                          <a:gd name="csX1110" fmla="*/ 5662605 w 6183228"/>
                          <a:gd name="csY1110" fmla="*/ 84787 h 122780"/>
                          <a:gd name="csX1111" fmla="*/ 5662605 w 6183228"/>
                          <a:gd name="csY1111" fmla="*/ 25981 h 122780"/>
                          <a:gd name="csX1112" fmla="*/ 5646951 w 6183228"/>
                          <a:gd name="csY1112" fmla="*/ 25981 h 122780"/>
                          <a:gd name="csX1113" fmla="*/ 5646951 w 6183228"/>
                          <a:gd name="csY1113" fmla="*/ 84787 h 122780"/>
                          <a:gd name="csX1114" fmla="*/ 5651640 w 6183228"/>
                          <a:gd name="csY1114" fmla="*/ 105040 h 122780"/>
                          <a:gd name="csX1115" fmla="*/ 5664981 w 6183228"/>
                          <a:gd name="csY1115" fmla="*/ 118171 h 122780"/>
                          <a:gd name="csX1116" fmla="*/ 5685666 w 6183228"/>
                          <a:gd name="csY1116" fmla="*/ 122780 h 122780"/>
                          <a:gd name="csX1117" fmla="*/ 5706288 w 6183228"/>
                          <a:gd name="csY1117" fmla="*/ 118171 h 122780"/>
                          <a:gd name="csX1118" fmla="*/ 5719630 w 6183228"/>
                          <a:gd name="csY1118" fmla="*/ 105040 h 122780"/>
                          <a:gd name="csX1119" fmla="*/ 5724381 w 6183228"/>
                          <a:gd name="csY1119" fmla="*/ 84787 h 122780"/>
                          <a:gd name="csX1120" fmla="*/ 5724381 w 6183228"/>
                          <a:gd name="csY1120" fmla="*/ 25981 h 122780"/>
                          <a:gd name="csX1121" fmla="*/ 5708727 w 6183228"/>
                          <a:gd name="csY1121" fmla="*/ 25981 h 122780"/>
                          <a:gd name="csX1122" fmla="*/ 5708727 w 6183228"/>
                          <a:gd name="csY1122" fmla="*/ 84787 h 122780"/>
                          <a:gd name="csX1123" fmla="*/ 3145278 w 6183228"/>
                          <a:gd name="csY1123" fmla="*/ 120964 h 122780"/>
                          <a:gd name="csX1124" fmla="*/ 3160931 w 6183228"/>
                          <a:gd name="csY1124" fmla="*/ 120964 h 122780"/>
                          <a:gd name="csX1125" fmla="*/ 3160931 w 6183228"/>
                          <a:gd name="csY1125" fmla="*/ 25981 h 122780"/>
                          <a:gd name="csX1126" fmla="*/ 3145278 w 6183228"/>
                          <a:gd name="csY1126" fmla="*/ 25981 h 122780"/>
                          <a:gd name="csX1127" fmla="*/ 3145278 w 6183228"/>
                          <a:gd name="csY1127" fmla="*/ 120964 h 122780"/>
                          <a:gd name="csX1128" fmla="*/ 3646029 w 6183228"/>
                          <a:gd name="csY1128" fmla="*/ 120964 h 122780"/>
                          <a:gd name="csX1129" fmla="*/ 3661683 w 6183228"/>
                          <a:gd name="csY1129" fmla="*/ 120964 h 122780"/>
                          <a:gd name="csX1130" fmla="*/ 3661683 w 6183228"/>
                          <a:gd name="csY1130" fmla="*/ 25981 h 122780"/>
                          <a:gd name="csX1131" fmla="*/ 3646029 w 6183228"/>
                          <a:gd name="csY1131" fmla="*/ 25981 h 122780"/>
                          <a:gd name="csX1132" fmla="*/ 3646029 w 6183228"/>
                          <a:gd name="csY1132" fmla="*/ 120964 h 122780"/>
                          <a:gd name="csX1133" fmla="*/ 3279718 w 6183228"/>
                          <a:gd name="csY1133" fmla="*/ 25981 h 122780"/>
                          <a:gd name="csX1134" fmla="*/ 3268398 w 6183228"/>
                          <a:gd name="csY1134" fmla="*/ 25981 h 122780"/>
                          <a:gd name="csX1135" fmla="*/ 3268398 w 6183228"/>
                          <a:gd name="csY1135" fmla="*/ 120964 h 122780"/>
                          <a:gd name="csX1136" fmla="*/ 3333947 w 6183228"/>
                          <a:gd name="csY1136" fmla="*/ 120964 h 122780"/>
                          <a:gd name="csX1137" fmla="*/ 3333947 w 6183228"/>
                          <a:gd name="csY1137" fmla="*/ 108393 h 122780"/>
                          <a:gd name="csX1138" fmla="*/ 3284051 w 6183228"/>
                          <a:gd name="csY1138" fmla="*/ 108393 h 122780"/>
                          <a:gd name="csX1139" fmla="*/ 3284051 w 6183228"/>
                          <a:gd name="csY1139" fmla="*/ 78082 h 122780"/>
                          <a:gd name="csX1140" fmla="*/ 3328636 w 6183228"/>
                          <a:gd name="csY1140" fmla="*/ 78082 h 122780"/>
                          <a:gd name="csX1141" fmla="*/ 3328636 w 6183228"/>
                          <a:gd name="csY1141" fmla="*/ 65650 h 122780"/>
                          <a:gd name="csX1142" fmla="*/ 3284051 w 6183228"/>
                          <a:gd name="csY1142" fmla="*/ 65650 h 122780"/>
                          <a:gd name="csX1143" fmla="*/ 3284051 w 6183228"/>
                          <a:gd name="csY1143" fmla="*/ 38552 h 122780"/>
                          <a:gd name="csX1144" fmla="*/ 3333947 w 6183228"/>
                          <a:gd name="csY1144" fmla="*/ 38552 h 122780"/>
                          <a:gd name="csX1145" fmla="*/ 3333947 w 6183228"/>
                          <a:gd name="csY1145" fmla="*/ 25981 h 122780"/>
                          <a:gd name="csX1146" fmla="*/ 3279718 w 6183228"/>
                          <a:gd name="csY1146" fmla="*/ 25981 h 122780"/>
                          <a:gd name="csX1147" fmla="*/ 3450358 w 6183228"/>
                          <a:gd name="csY1147" fmla="*/ 40152 h 122780"/>
                          <a:gd name="csX1148" fmla="*/ 3437996 w 6183228"/>
                          <a:gd name="csY1148" fmla="*/ 29676 h 122780"/>
                          <a:gd name="csX1149" fmla="*/ 3418772 w 6183228"/>
                          <a:gd name="csY1149" fmla="*/ 25981 h 122780"/>
                          <a:gd name="csX1150" fmla="*/ 3384948 w 6183228"/>
                          <a:gd name="csY1150" fmla="*/ 25981 h 122780"/>
                          <a:gd name="csX1151" fmla="*/ 3384948 w 6183228"/>
                          <a:gd name="csY1151" fmla="*/ 120964 h 122780"/>
                          <a:gd name="csX1152" fmla="*/ 3400602 w 6183228"/>
                          <a:gd name="csY1152" fmla="*/ 120964 h 122780"/>
                          <a:gd name="csX1153" fmla="*/ 3400602 w 6183228"/>
                          <a:gd name="csY1153" fmla="*/ 87301 h 122780"/>
                          <a:gd name="csX1154" fmla="*/ 3419051 w 6183228"/>
                          <a:gd name="csY1154" fmla="*/ 87301 h 122780"/>
                          <a:gd name="csX1155" fmla="*/ 3444984 w 6183228"/>
                          <a:gd name="csY1155" fmla="*/ 79263 h 122780"/>
                          <a:gd name="csX1156" fmla="*/ 3454691 w 6183228"/>
                          <a:gd name="csY1156" fmla="*/ 56571 h 122780"/>
                          <a:gd name="csX1157" fmla="*/ 3450358 w 6183228"/>
                          <a:gd name="csY1157" fmla="*/ 40152 h 122780"/>
                          <a:gd name="csX1158" fmla="*/ 3433307 w 6183228"/>
                          <a:gd name="csY1158" fmla="*/ 69841 h 122780"/>
                          <a:gd name="csX1159" fmla="*/ 3418213 w 6183228"/>
                          <a:gd name="csY1159" fmla="*/ 74730 h 122780"/>
                          <a:gd name="csX1160" fmla="*/ 3400602 w 6183228"/>
                          <a:gd name="csY1160" fmla="*/ 74730 h 122780"/>
                          <a:gd name="csX1161" fmla="*/ 3400602 w 6183228"/>
                          <a:gd name="csY1161" fmla="*/ 38552 h 122780"/>
                          <a:gd name="csX1162" fmla="*/ 3418632 w 6183228"/>
                          <a:gd name="csY1162" fmla="*/ 38552 h 122780"/>
                          <a:gd name="csX1163" fmla="*/ 3433307 w 6183228"/>
                          <a:gd name="csY1163" fmla="*/ 43441 h 122780"/>
                          <a:gd name="csX1164" fmla="*/ 3438618 w 6183228"/>
                          <a:gd name="csY1164" fmla="*/ 56711 h 122780"/>
                          <a:gd name="csX1165" fmla="*/ 3433307 w 6183228"/>
                          <a:gd name="csY1165" fmla="*/ 69841 h 122780"/>
                        </a:gdLst>
                        <a:ahLst/>
                        <a:cxnLst>
                          <a:cxn ang="0">
                            <a:pos x="csX0" y="csY0"/>
                          </a:cxn>
                          <a:cxn ang="0">
                            <a:pos x="csX1" y="csY1"/>
                          </a:cxn>
                          <a:cxn ang="0">
                            <a:pos x="csX2" y="csY2"/>
                          </a:cxn>
                          <a:cxn ang="0">
                            <a:pos x="csX3" y="csY3"/>
                          </a:cxn>
                          <a:cxn ang="0">
                            <a:pos x="csX4" y="csY4"/>
                          </a:cxn>
                          <a:cxn ang="0">
                            <a:pos x="csX5" y="csY5"/>
                          </a:cxn>
                          <a:cxn ang="0">
                            <a:pos x="csX6" y="csY6"/>
                          </a:cxn>
                          <a:cxn ang="0">
                            <a:pos x="csX7" y="csY7"/>
                          </a:cxn>
                          <a:cxn ang="0">
                            <a:pos x="csX8" y="csY8"/>
                          </a:cxn>
                          <a:cxn ang="0">
                            <a:pos x="csX9" y="csY9"/>
                          </a:cxn>
                          <a:cxn ang="0">
                            <a:pos x="csX10" y="csY10"/>
                          </a:cxn>
                          <a:cxn ang="0">
                            <a:pos x="csX11" y="csY11"/>
                          </a:cxn>
                          <a:cxn ang="0">
                            <a:pos x="csX12" y="csY12"/>
                          </a:cxn>
                          <a:cxn ang="0">
                            <a:pos x="csX13" y="csY13"/>
                          </a:cxn>
                          <a:cxn ang="0">
                            <a:pos x="csX14" y="csY14"/>
                          </a:cxn>
                          <a:cxn ang="0">
                            <a:pos x="csX15" y="csY15"/>
                          </a:cxn>
                          <a:cxn ang="0">
                            <a:pos x="csX16" y="csY16"/>
                          </a:cxn>
                          <a:cxn ang="0">
                            <a:pos x="csX17" y="csY17"/>
                          </a:cxn>
                          <a:cxn ang="0">
                            <a:pos x="csX18" y="csY18"/>
                          </a:cxn>
                          <a:cxn ang="0">
                            <a:pos x="csX19" y="csY19"/>
                          </a:cxn>
                          <a:cxn ang="0">
                            <a:pos x="csX20" y="csY20"/>
                          </a:cxn>
                          <a:cxn ang="0">
                            <a:pos x="csX21" y="csY21"/>
                          </a:cxn>
                          <a:cxn ang="0">
                            <a:pos x="csX22" y="csY22"/>
                          </a:cxn>
                          <a:cxn ang="0">
                            <a:pos x="csX23" y="csY23"/>
                          </a:cxn>
                          <a:cxn ang="0">
                            <a:pos x="csX24" y="csY24"/>
                          </a:cxn>
                          <a:cxn ang="0">
                            <a:pos x="csX25" y="csY25"/>
                          </a:cxn>
                          <a:cxn ang="0">
                            <a:pos x="csX26" y="csY26"/>
                          </a:cxn>
                          <a:cxn ang="0">
                            <a:pos x="csX27" y="csY27"/>
                          </a:cxn>
                          <a:cxn ang="0">
                            <a:pos x="csX28" y="csY28"/>
                          </a:cxn>
                          <a:cxn ang="0">
                            <a:pos x="csX29" y="csY29"/>
                          </a:cxn>
                          <a:cxn ang="0">
                            <a:pos x="csX30" y="csY30"/>
                          </a:cxn>
                          <a:cxn ang="0">
                            <a:pos x="csX31" y="csY31"/>
                          </a:cxn>
                          <a:cxn ang="0">
                            <a:pos x="csX32" y="csY32"/>
                          </a:cxn>
                          <a:cxn ang="0">
                            <a:pos x="csX33" y="csY33"/>
                          </a:cxn>
                          <a:cxn ang="0">
                            <a:pos x="csX34" y="csY34"/>
                          </a:cxn>
                          <a:cxn ang="0">
                            <a:pos x="csX35" y="csY35"/>
                          </a:cxn>
                          <a:cxn ang="0">
                            <a:pos x="csX36" y="csY36"/>
                          </a:cxn>
                          <a:cxn ang="0">
                            <a:pos x="csX37" y="csY37"/>
                          </a:cxn>
                          <a:cxn ang="0">
                            <a:pos x="csX38" y="csY38"/>
                          </a:cxn>
                          <a:cxn ang="0">
                            <a:pos x="csX39" y="csY39"/>
                          </a:cxn>
                          <a:cxn ang="0">
                            <a:pos x="csX40" y="csY40"/>
                          </a:cxn>
                          <a:cxn ang="0">
                            <a:pos x="csX41" y="csY41"/>
                          </a:cxn>
                          <a:cxn ang="0">
                            <a:pos x="csX42" y="csY42"/>
                          </a:cxn>
                          <a:cxn ang="0">
                            <a:pos x="csX43" y="csY43"/>
                          </a:cxn>
                          <a:cxn ang="0">
                            <a:pos x="csX44" y="csY44"/>
                          </a:cxn>
                          <a:cxn ang="0">
                            <a:pos x="csX45" y="csY45"/>
                          </a:cxn>
                          <a:cxn ang="0">
                            <a:pos x="csX46" y="csY46"/>
                          </a:cxn>
                          <a:cxn ang="0">
                            <a:pos x="csX47" y="csY47"/>
                          </a:cxn>
                          <a:cxn ang="0">
                            <a:pos x="csX48" y="csY48"/>
                          </a:cxn>
                          <a:cxn ang="0">
                            <a:pos x="csX49" y="csY49"/>
                          </a:cxn>
                          <a:cxn ang="0">
                            <a:pos x="csX50" y="csY50"/>
                          </a:cxn>
                          <a:cxn ang="0">
                            <a:pos x="csX51" y="csY51"/>
                          </a:cxn>
                          <a:cxn ang="0">
                            <a:pos x="csX52" y="csY52"/>
                          </a:cxn>
                          <a:cxn ang="0">
                            <a:pos x="csX53" y="csY53"/>
                          </a:cxn>
                          <a:cxn ang="0">
                            <a:pos x="csX54" y="csY54"/>
                          </a:cxn>
                          <a:cxn ang="0">
                            <a:pos x="csX55" y="csY55"/>
                          </a:cxn>
                          <a:cxn ang="0">
                            <a:pos x="csX56" y="csY56"/>
                          </a:cxn>
                          <a:cxn ang="0">
                            <a:pos x="csX57" y="csY57"/>
                          </a:cxn>
                          <a:cxn ang="0">
                            <a:pos x="csX58" y="csY58"/>
                          </a:cxn>
                          <a:cxn ang="0">
                            <a:pos x="csX59" y="csY59"/>
                          </a:cxn>
                          <a:cxn ang="0">
                            <a:pos x="csX60" y="csY60"/>
                          </a:cxn>
                          <a:cxn ang="0">
                            <a:pos x="csX61" y="csY61"/>
                          </a:cxn>
                          <a:cxn ang="0">
                            <a:pos x="csX62" y="csY62"/>
                          </a:cxn>
                          <a:cxn ang="0">
                            <a:pos x="csX63" y="csY63"/>
                          </a:cxn>
                          <a:cxn ang="0">
                            <a:pos x="csX64" y="csY64"/>
                          </a:cxn>
                          <a:cxn ang="0">
                            <a:pos x="csX65" y="csY65"/>
                          </a:cxn>
                          <a:cxn ang="0">
                            <a:pos x="csX66" y="csY66"/>
                          </a:cxn>
                          <a:cxn ang="0">
                            <a:pos x="csX67" y="csY67"/>
                          </a:cxn>
                          <a:cxn ang="0">
                            <a:pos x="csX68" y="csY68"/>
                          </a:cxn>
                          <a:cxn ang="0">
                            <a:pos x="csX69" y="csY69"/>
                          </a:cxn>
                          <a:cxn ang="0">
                            <a:pos x="csX70" y="csY70"/>
                          </a:cxn>
                          <a:cxn ang="0">
                            <a:pos x="csX71" y="csY71"/>
                          </a:cxn>
                          <a:cxn ang="0">
                            <a:pos x="csX72" y="csY72"/>
                          </a:cxn>
                          <a:cxn ang="0">
                            <a:pos x="csX73" y="csY73"/>
                          </a:cxn>
                          <a:cxn ang="0">
                            <a:pos x="csX74" y="csY74"/>
                          </a:cxn>
                          <a:cxn ang="0">
                            <a:pos x="csX75" y="csY75"/>
                          </a:cxn>
                          <a:cxn ang="0">
                            <a:pos x="csX76" y="csY76"/>
                          </a:cxn>
                          <a:cxn ang="0">
                            <a:pos x="csX77" y="csY77"/>
                          </a:cxn>
                          <a:cxn ang="0">
                            <a:pos x="csX78" y="csY78"/>
                          </a:cxn>
                          <a:cxn ang="0">
                            <a:pos x="csX79" y="csY79"/>
                          </a:cxn>
                          <a:cxn ang="0">
                            <a:pos x="csX80" y="csY80"/>
                          </a:cxn>
                          <a:cxn ang="0">
                            <a:pos x="csX81" y="csY81"/>
                          </a:cxn>
                          <a:cxn ang="0">
                            <a:pos x="csX82" y="csY82"/>
                          </a:cxn>
                          <a:cxn ang="0">
                            <a:pos x="csX83" y="csY83"/>
                          </a:cxn>
                          <a:cxn ang="0">
                            <a:pos x="csX84" y="csY84"/>
                          </a:cxn>
                          <a:cxn ang="0">
                            <a:pos x="csX85" y="csY85"/>
                          </a:cxn>
                          <a:cxn ang="0">
                            <a:pos x="csX86" y="csY86"/>
                          </a:cxn>
                          <a:cxn ang="0">
                            <a:pos x="csX87" y="csY87"/>
                          </a:cxn>
                          <a:cxn ang="0">
                            <a:pos x="csX88" y="csY88"/>
                          </a:cxn>
                          <a:cxn ang="0">
                            <a:pos x="csX89" y="csY89"/>
                          </a:cxn>
                          <a:cxn ang="0">
                            <a:pos x="csX90" y="csY90"/>
                          </a:cxn>
                          <a:cxn ang="0">
                            <a:pos x="csX91" y="csY91"/>
                          </a:cxn>
                          <a:cxn ang="0">
                            <a:pos x="csX92" y="csY92"/>
                          </a:cxn>
                          <a:cxn ang="0">
                            <a:pos x="csX93" y="csY93"/>
                          </a:cxn>
                          <a:cxn ang="0">
                            <a:pos x="csX94" y="csY94"/>
                          </a:cxn>
                          <a:cxn ang="0">
                            <a:pos x="csX95" y="csY95"/>
                          </a:cxn>
                          <a:cxn ang="0">
                            <a:pos x="csX96" y="csY96"/>
                          </a:cxn>
                          <a:cxn ang="0">
                            <a:pos x="csX97" y="csY97"/>
                          </a:cxn>
                          <a:cxn ang="0">
                            <a:pos x="csX98" y="csY98"/>
                          </a:cxn>
                          <a:cxn ang="0">
                            <a:pos x="csX99" y="csY99"/>
                          </a:cxn>
                          <a:cxn ang="0">
                            <a:pos x="csX100" y="csY100"/>
                          </a:cxn>
                          <a:cxn ang="0">
                            <a:pos x="csX101" y="csY101"/>
                          </a:cxn>
                          <a:cxn ang="0">
                            <a:pos x="csX102" y="csY102"/>
                          </a:cxn>
                          <a:cxn ang="0">
                            <a:pos x="csX103" y="csY103"/>
                          </a:cxn>
                          <a:cxn ang="0">
                            <a:pos x="csX104" y="csY104"/>
                          </a:cxn>
                          <a:cxn ang="0">
                            <a:pos x="csX105" y="csY105"/>
                          </a:cxn>
                          <a:cxn ang="0">
                            <a:pos x="csX106" y="csY106"/>
                          </a:cxn>
                          <a:cxn ang="0">
                            <a:pos x="csX107" y="csY107"/>
                          </a:cxn>
                          <a:cxn ang="0">
                            <a:pos x="csX108" y="csY108"/>
                          </a:cxn>
                          <a:cxn ang="0">
                            <a:pos x="csX109" y="csY109"/>
                          </a:cxn>
                          <a:cxn ang="0">
                            <a:pos x="csX110" y="csY110"/>
                          </a:cxn>
                          <a:cxn ang="0">
                            <a:pos x="csX111" y="csY111"/>
                          </a:cxn>
                          <a:cxn ang="0">
                            <a:pos x="csX112" y="csY112"/>
                          </a:cxn>
                          <a:cxn ang="0">
                            <a:pos x="csX113" y="csY113"/>
                          </a:cxn>
                          <a:cxn ang="0">
                            <a:pos x="csX114" y="csY114"/>
                          </a:cxn>
                          <a:cxn ang="0">
                            <a:pos x="csX115" y="csY115"/>
                          </a:cxn>
                          <a:cxn ang="0">
                            <a:pos x="csX116" y="csY116"/>
                          </a:cxn>
                          <a:cxn ang="0">
                            <a:pos x="csX117" y="csY117"/>
                          </a:cxn>
                          <a:cxn ang="0">
                            <a:pos x="csX118" y="csY118"/>
                          </a:cxn>
                          <a:cxn ang="0">
                            <a:pos x="csX119" y="csY119"/>
                          </a:cxn>
                          <a:cxn ang="0">
                            <a:pos x="csX120" y="csY120"/>
                          </a:cxn>
                          <a:cxn ang="0">
                            <a:pos x="csX121" y="csY121"/>
                          </a:cxn>
                          <a:cxn ang="0">
                            <a:pos x="csX122" y="csY122"/>
                          </a:cxn>
                          <a:cxn ang="0">
                            <a:pos x="csX123" y="csY123"/>
                          </a:cxn>
                          <a:cxn ang="0">
                            <a:pos x="csX124" y="csY124"/>
                          </a:cxn>
                          <a:cxn ang="0">
                            <a:pos x="csX125" y="csY125"/>
                          </a:cxn>
                          <a:cxn ang="0">
                            <a:pos x="csX126" y="csY126"/>
                          </a:cxn>
                          <a:cxn ang="0">
                            <a:pos x="csX127" y="csY127"/>
                          </a:cxn>
                          <a:cxn ang="0">
                            <a:pos x="csX128" y="csY128"/>
                          </a:cxn>
                          <a:cxn ang="0">
                            <a:pos x="csX129" y="csY129"/>
                          </a:cxn>
                          <a:cxn ang="0">
                            <a:pos x="csX130" y="csY130"/>
                          </a:cxn>
                          <a:cxn ang="0">
                            <a:pos x="csX131" y="csY131"/>
                          </a:cxn>
                          <a:cxn ang="0">
                            <a:pos x="csX132" y="csY132"/>
                          </a:cxn>
                          <a:cxn ang="0">
                            <a:pos x="csX133" y="csY133"/>
                          </a:cxn>
                          <a:cxn ang="0">
                            <a:pos x="csX134" y="csY134"/>
                          </a:cxn>
                          <a:cxn ang="0">
                            <a:pos x="csX135" y="csY135"/>
                          </a:cxn>
                          <a:cxn ang="0">
                            <a:pos x="csX136" y="csY136"/>
                          </a:cxn>
                          <a:cxn ang="0">
                            <a:pos x="csX137" y="csY137"/>
                          </a:cxn>
                          <a:cxn ang="0">
                            <a:pos x="csX138" y="csY138"/>
                          </a:cxn>
                          <a:cxn ang="0">
                            <a:pos x="csX139" y="csY139"/>
                          </a:cxn>
                          <a:cxn ang="0">
                            <a:pos x="csX140" y="csY140"/>
                          </a:cxn>
                          <a:cxn ang="0">
                            <a:pos x="csX141" y="csY141"/>
                          </a:cxn>
                          <a:cxn ang="0">
                            <a:pos x="csX142" y="csY142"/>
                          </a:cxn>
                          <a:cxn ang="0">
                            <a:pos x="csX143" y="csY143"/>
                          </a:cxn>
                          <a:cxn ang="0">
                            <a:pos x="csX144" y="csY144"/>
                          </a:cxn>
                          <a:cxn ang="0">
                            <a:pos x="csX145" y="csY145"/>
                          </a:cxn>
                          <a:cxn ang="0">
                            <a:pos x="csX146" y="csY146"/>
                          </a:cxn>
                          <a:cxn ang="0">
                            <a:pos x="csX147" y="csY147"/>
                          </a:cxn>
                          <a:cxn ang="0">
                            <a:pos x="csX148" y="csY148"/>
                          </a:cxn>
                          <a:cxn ang="0">
                            <a:pos x="csX149" y="csY149"/>
                          </a:cxn>
                          <a:cxn ang="0">
                            <a:pos x="csX150" y="csY150"/>
                          </a:cxn>
                          <a:cxn ang="0">
                            <a:pos x="csX151" y="csY151"/>
                          </a:cxn>
                          <a:cxn ang="0">
                            <a:pos x="csX152" y="csY152"/>
                          </a:cxn>
                          <a:cxn ang="0">
                            <a:pos x="csX153" y="csY153"/>
                          </a:cxn>
                          <a:cxn ang="0">
                            <a:pos x="csX154" y="csY154"/>
                          </a:cxn>
                          <a:cxn ang="0">
                            <a:pos x="csX155" y="csY155"/>
                          </a:cxn>
                          <a:cxn ang="0">
                            <a:pos x="csX156" y="csY156"/>
                          </a:cxn>
                          <a:cxn ang="0">
                            <a:pos x="csX157" y="csY157"/>
                          </a:cxn>
                          <a:cxn ang="0">
                            <a:pos x="csX158" y="csY158"/>
                          </a:cxn>
                          <a:cxn ang="0">
                            <a:pos x="csX159" y="csY159"/>
                          </a:cxn>
                          <a:cxn ang="0">
                            <a:pos x="csX160" y="csY160"/>
                          </a:cxn>
                          <a:cxn ang="0">
                            <a:pos x="csX161" y="csY161"/>
                          </a:cxn>
                          <a:cxn ang="0">
                            <a:pos x="csX162" y="csY162"/>
                          </a:cxn>
                          <a:cxn ang="0">
                            <a:pos x="csX163" y="csY163"/>
                          </a:cxn>
                          <a:cxn ang="0">
                            <a:pos x="csX164" y="csY164"/>
                          </a:cxn>
                          <a:cxn ang="0">
                            <a:pos x="csX165" y="csY165"/>
                          </a:cxn>
                          <a:cxn ang="0">
                            <a:pos x="csX166" y="csY166"/>
                          </a:cxn>
                          <a:cxn ang="0">
                            <a:pos x="csX167" y="csY167"/>
                          </a:cxn>
                          <a:cxn ang="0">
                            <a:pos x="csX168" y="csY168"/>
                          </a:cxn>
                          <a:cxn ang="0">
                            <a:pos x="csX169" y="csY169"/>
                          </a:cxn>
                          <a:cxn ang="0">
                            <a:pos x="csX170" y="csY170"/>
                          </a:cxn>
                          <a:cxn ang="0">
                            <a:pos x="csX171" y="csY171"/>
                          </a:cxn>
                          <a:cxn ang="0">
                            <a:pos x="csX172" y="csY172"/>
                          </a:cxn>
                          <a:cxn ang="0">
                            <a:pos x="csX173" y="csY173"/>
                          </a:cxn>
                          <a:cxn ang="0">
                            <a:pos x="csX174" y="csY174"/>
                          </a:cxn>
                          <a:cxn ang="0">
                            <a:pos x="csX175" y="csY175"/>
                          </a:cxn>
                          <a:cxn ang="0">
                            <a:pos x="csX176" y="csY176"/>
                          </a:cxn>
                          <a:cxn ang="0">
                            <a:pos x="csX177" y="csY177"/>
                          </a:cxn>
                          <a:cxn ang="0">
                            <a:pos x="csX178" y="csY178"/>
                          </a:cxn>
                          <a:cxn ang="0">
                            <a:pos x="csX179" y="csY179"/>
                          </a:cxn>
                          <a:cxn ang="0">
                            <a:pos x="csX180" y="csY180"/>
                          </a:cxn>
                          <a:cxn ang="0">
                            <a:pos x="csX181" y="csY181"/>
                          </a:cxn>
                          <a:cxn ang="0">
                            <a:pos x="csX182" y="csY182"/>
                          </a:cxn>
                          <a:cxn ang="0">
                            <a:pos x="csX183" y="csY183"/>
                          </a:cxn>
                          <a:cxn ang="0">
                            <a:pos x="csX184" y="csY184"/>
                          </a:cxn>
                          <a:cxn ang="0">
                            <a:pos x="csX185" y="csY185"/>
                          </a:cxn>
                          <a:cxn ang="0">
                            <a:pos x="csX186" y="csY186"/>
                          </a:cxn>
                          <a:cxn ang="0">
                            <a:pos x="csX187" y="csY187"/>
                          </a:cxn>
                          <a:cxn ang="0">
                            <a:pos x="csX188" y="csY188"/>
                          </a:cxn>
                          <a:cxn ang="0">
                            <a:pos x="csX189" y="csY189"/>
                          </a:cxn>
                          <a:cxn ang="0">
                            <a:pos x="csX190" y="csY190"/>
                          </a:cxn>
                          <a:cxn ang="0">
                            <a:pos x="csX191" y="csY191"/>
                          </a:cxn>
                          <a:cxn ang="0">
                            <a:pos x="csX192" y="csY192"/>
                          </a:cxn>
                          <a:cxn ang="0">
                            <a:pos x="csX193" y="csY193"/>
                          </a:cxn>
                          <a:cxn ang="0">
                            <a:pos x="csX194" y="csY194"/>
                          </a:cxn>
                          <a:cxn ang="0">
                            <a:pos x="csX195" y="csY195"/>
                          </a:cxn>
                          <a:cxn ang="0">
                            <a:pos x="csX196" y="csY196"/>
                          </a:cxn>
                          <a:cxn ang="0">
                            <a:pos x="csX197" y="csY197"/>
                          </a:cxn>
                          <a:cxn ang="0">
                            <a:pos x="csX198" y="csY198"/>
                          </a:cxn>
                          <a:cxn ang="0">
                            <a:pos x="csX199" y="csY199"/>
                          </a:cxn>
                          <a:cxn ang="0">
                            <a:pos x="csX200" y="csY200"/>
                          </a:cxn>
                          <a:cxn ang="0">
                            <a:pos x="csX201" y="csY201"/>
                          </a:cxn>
                          <a:cxn ang="0">
                            <a:pos x="csX202" y="csY202"/>
                          </a:cxn>
                          <a:cxn ang="0">
                            <a:pos x="csX203" y="csY203"/>
                          </a:cxn>
                          <a:cxn ang="0">
                            <a:pos x="csX204" y="csY204"/>
                          </a:cxn>
                          <a:cxn ang="0">
                            <a:pos x="csX205" y="csY205"/>
                          </a:cxn>
                          <a:cxn ang="0">
                            <a:pos x="csX206" y="csY206"/>
                          </a:cxn>
                          <a:cxn ang="0">
                            <a:pos x="csX207" y="csY207"/>
                          </a:cxn>
                          <a:cxn ang="0">
                            <a:pos x="csX208" y="csY208"/>
                          </a:cxn>
                          <a:cxn ang="0">
                            <a:pos x="csX209" y="csY209"/>
                          </a:cxn>
                          <a:cxn ang="0">
                            <a:pos x="csX210" y="csY210"/>
                          </a:cxn>
                          <a:cxn ang="0">
                            <a:pos x="csX211" y="csY211"/>
                          </a:cxn>
                          <a:cxn ang="0">
                            <a:pos x="csX212" y="csY212"/>
                          </a:cxn>
                          <a:cxn ang="0">
                            <a:pos x="csX213" y="csY213"/>
                          </a:cxn>
                          <a:cxn ang="0">
                            <a:pos x="csX214" y="csY214"/>
                          </a:cxn>
                          <a:cxn ang="0">
                            <a:pos x="csX215" y="csY215"/>
                          </a:cxn>
                          <a:cxn ang="0">
                            <a:pos x="csX216" y="csY216"/>
                          </a:cxn>
                          <a:cxn ang="0">
                            <a:pos x="csX217" y="csY217"/>
                          </a:cxn>
                          <a:cxn ang="0">
                            <a:pos x="csX218" y="csY218"/>
                          </a:cxn>
                          <a:cxn ang="0">
                            <a:pos x="csX219" y="csY219"/>
                          </a:cxn>
                          <a:cxn ang="0">
                            <a:pos x="csX220" y="csY220"/>
                          </a:cxn>
                          <a:cxn ang="0">
                            <a:pos x="csX221" y="csY221"/>
                          </a:cxn>
                          <a:cxn ang="0">
                            <a:pos x="csX222" y="csY222"/>
                          </a:cxn>
                          <a:cxn ang="0">
                            <a:pos x="csX223" y="csY223"/>
                          </a:cxn>
                          <a:cxn ang="0">
                            <a:pos x="csX224" y="csY224"/>
                          </a:cxn>
                          <a:cxn ang="0">
                            <a:pos x="csX225" y="csY225"/>
                          </a:cxn>
                          <a:cxn ang="0">
                            <a:pos x="csX226" y="csY226"/>
                          </a:cxn>
                          <a:cxn ang="0">
                            <a:pos x="csX227" y="csY227"/>
                          </a:cxn>
                          <a:cxn ang="0">
                            <a:pos x="csX228" y="csY228"/>
                          </a:cxn>
                          <a:cxn ang="0">
                            <a:pos x="csX229" y="csY229"/>
                          </a:cxn>
                          <a:cxn ang="0">
                            <a:pos x="csX230" y="csY230"/>
                          </a:cxn>
                          <a:cxn ang="0">
                            <a:pos x="csX231" y="csY231"/>
                          </a:cxn>
                          <a:cxn ang="0">
                            <a:pos x="csX232" y="csY232"/>
                          </a:cxn>
                          <a:cxn ang="0">
                            <a:pos x="csX233" y="csY233"/>
                          </a:cxn>
                          <a:cxn ang="0">
                            <a:pos x="csX234" y="csY234"/>
                          </a:cxn>
                          <a:cxn ang="0">
                            <a:pos x="csX235" y="csY235"/>
                          </a:cxn>
                          <a:cxn ang="0">
                            <a:pos x="csX236" y="csY236"/>
                          </a:cxn>
                          <a:cxn ang="0">
                            <a:pos x="csX237" y="csY237"/>
                          </a:cxn>
                          <a:cxn ang="0">
                            <a:pos x="csX238" y="csY238"/>
                          </a:cxn>
                          <a:cxn ang="0">
                            <a:pos x="csX239" y="csY239"/>
                          </a:cxn>
                          <a:cxn ang="0">
                            <a:pos x="csX240" y="csY240"/>
                          </a:cxn>
                          <a:cxn ang="0">
                            <a:pos x="csX241" y="csY241"/>
                          </a:cxn>
                          <a:cxn ang="0">
                            <a:pos x="csX242" y="csY242"/>
                          </a:cxn>
                          <a:cxn ang="0">
                            <a:pos x="csX243" y="csY243"/>
                          </a:cxn>
                          <a:cxn ang="0">
                            <a:pos x="csX244" y="csY244"/>
                          </a:cxn>
                          <a:cxn ang="0">
                            <a:pos x="csX245" y="csY245"/>
                          </a:cxn>
                          <a:cxn ang="0">
                            <a:pos x="csX246" y="csY246"/>
                          </a:cxn>
                          <a:cxn ang="0">
                            <a:pos x="csX247" y="csY247"/>
                          </a:cxn>
                          <a:cxn ang="0">
                            <a:pos x="csX248" y="csY248"/>
                          </a:cxn>
                          <a:cxn ang="0">
                            <a:pos x="csX249" y="csY249"/>
                          </a:cxn>
                          <a:cxn ang="0">
                            <a:pos x="csX250" y="csY250"/>
                          </a:cxn>
                          <a:cxn ang="0">
                            <a:pos x="csX251" y="csY251"/>
                          </a:cxn>
                          <a:cxn ang="0">
                            <a:pos x="csX252" y="csY252"/>
                          </a:cxn>
                          <a:cxn ang="0">
                            <a:pos x="csX253" y="csY253"/>
                          </a:cxn>
                          <a:cxn ang="0">
                            <a:pos x="csX254" y="csY254"/>
                          </a:cxn>
                          <a:cxn ang="0">
                            <a:pos x="csX255" y="csY255"/>
                          </a:cxn>
                          <a:cxn ang="0">
                            <a:pos x="csX256" y="csY256"/>
                          </a:cxn>
                          <a:cxn ang="0">
                            <a:pos x="csX257" y="csY257"/>
                          </a:cxn>
                          <a:cxn ang="0">
                            <a:pos x="csX258" y="csY258"/>
                          </a:cxn>
                          <a:cxn ang="0">
                            <a:pos x="csX259" y="csY259"/>
                          </a:cxn>
                          <a:cxn ang="0">
                            <a:pos x="csX260" y="csY260"/>
                          </a:cxn>
                          <a:cxn ang="0">
                            <a:pos x="csX261" y="csY261"/>
                          </a:cxn>
                          <a:cxn ang="0">
                            <a:pos x="csX262" y="csY262"/>
                          </a:cxn>
                          <a:cxn ang="0">
                            <a:pos x="csX263" y="csY263"/>
                          </a:cxn>
                          <a:cxn ang="0">
                            <a:pos x="csX264" y="csY264"/>
                          </a:cxn>
                          <a:cxn ang="0">
                            <a:pos x="csX265" y="csY265"/>
                          </a:cxn>
                          <a:cxn ang="0">
                            <a:pos x="csX266" y="csY266"/>
                          </a:cxn>
                          <a:cxn ang="0">
                            <a:pos x="csX267" y="csY267"/>
                          </a:cxn>
                          <a:cxn ang="0">
                            <a:pos x="csX268" y="csY268"/>
                          </a:cxn>
                          <a:cxn ang="0">
                            <a:pos x="csX269" y="csY269"/>
                          </a:cxn>
                          <a:cxn ang="0">
                            <a:pos x="csX270" y="csY270"/>
                          </a:cxn>
                          <a:cxn ang="0">
                            <a:pos x="csX271" y="csY271"/>
                          </a:cxn>
                          <a:cxn ang="0">
                            <a:pos x="csX272" y="csY272"/>
                          </a:cxn>
                          <a:cxn ang="0">
                            <a:pos x="csX273" y="csY273"/>
                          </a:cxn>
                          <a:cxn ang="0">
                            <a:pos x="csX274" y="csY274"/>
                          </a:cxn>
                          <a:cxn ang="0">
                            <a:pos x="csX275" y="csY275"/>
                          </a:cxn>
                          <a:cxn ang="0">
                            <a:pos x="csX276" y="csY276"/>
                          </a:cxn>
                          <a:cxn ang="0">
                            <a:pos x="csX277" y="csY277"/>
                          </a:cxn>
                          <a:cxn ang="0">
                            <a:pos x="csX278" y="csY278"/>
                          </a:cxn>
                          <a:cxn ang="0">
                            <a:pos x="csX279" y="csY279"/>
                          </a:cxn>
                          <a:cxn ang="0">
                            <a:pos x="csX280" y="csY280"/>
                          </a:cxn>
                          <a:cxn ang="0">
                            <a:pos x="csX281" y="csY281"/>
                          </a:cxn>
                          <a:cxn ang="0">
                            <a:pos x="csX282" y="csY282"/>
                          </a:cxn>
                          <a:cxn ang="0">
                            <a:pos x="csX283" y="csY283"/>
                          </a:cxn>
                          <a:cxn ang="0">
                            <a:pos x="csX284" y="csY284"/>
                          </a:cxn>
                          <a:cxn ang="0">
                            <a:pos x="csX285" y="csY285"/>
                          </a:cxn>
                          <a:cxn ang="0">
                            <a:pos x="csX286" y="csY286"/>
                          </a:cxn>
                          <a:cxn ang="0">
                            <a:pos x="csX287" y="csY287"/>
                          </a:cxn>
                          <a:cxn ang="0">
                            <a:pos x="csX288" y="csY288"/>
                          </a:cxn>
                          <a:cxn ang="0">
                            <a:pos x="csX289" y="csY289"/>
                          </a:cxn>
                          <a:cxn ang="0">
                            <a:pos x="csX290" y="csY290"/>
                          </a:cxn>
                          <a:cxn ang="0">
                            <a:pos x="csX291" y="csY291"/>
                          </a:cxn>
                          <a:cxn ang="0">
                            <a:pos x="csX292" y="csY292"/>
                          </a:cxn>
                          <a:cxn ang="0">
                            <a:pos x="csX293" y="csY293"/>
                          </a:cxn>
                          <a:cxn ang="0">
                            <a:pos x="csX294" y="csY294"/>
                          </a:cxn>
                          <a:cxn ang="0">
                            <a:pos x="csX295" y="csY295"/>
                          </a:cxn>
                          <a:cxn ang="0">
                            <a:pos x="csX296" y="csY296"/>
                          </a:cxn>
                          <a:cxn ang="0">
                            <a:pos x="csX297" y="csY297"/>
                          </a:cxn>
                          <a:cxn ang="0">
                            <a:pos x="csX298" y="csY298"/>
                          </a:cxn>
                          <a:cxn ang="0">
                            <a:pos x="csX299" y="csY299"/>
                          </a:cxn>
                          <a:cxn ang="0">
                            <a:pos x="csX300" y="csY300"/>
                          </a:cxn>
                          <a:cxn ang="0">
                            <a:pos x="csX301" y="csY301"/>
                          </a:cxn>
                          <a:cxn ang="0">
                            <a:pos x="csX302" y="csY302"/>
                          </a:cxn>
                          <a:cxn ang="0">
                            <a:pos x="csX303" y="csY303"/>
                          </a:cxn>
                          <a:cxn ang="0">
                            <a:pos x="csX304" y="csY304"/>
                          </a:cxn>
                          <a:cxn ang="0">
                            <a:pos x="csX305" y="csY305"/>
                          </a:cxn>
                          <a:cxn ang="0">
                            <a:pos x="csX306" y="csY306"/>
                          </a:cxn>
                          <a:cxn ang="0">
                            <a:pos x="csX307" y="csY307"/>
                          </a:cxn>
                          <a:cxn ang="0">
                            <a:pos x="csX308" y="csY308"/>
                          </a:cxn>
                          <a:cxn ang="0">
                            <a:pos x="csX309" y="csY309"/>
                          </a:cxn>
                          <a:cxn ang="0">
                            <a:pos x="csX310" y="csY310"/>
                          </a:cxn>
                          <a:cxn ang="0">
                            <a:pos x="csX311" y="csY311"/>
                          </a:cxn>
                          <a:cxn ang="0">
                            <a:pos x="csX312" y="csY312"/>
                          </a:cxn>
                          <a:cxn ang="0">
                            <a:pos x="csX313" y="csY313"/>
                          </a:cxn>
                          <a:cxn ang="0">
                            <a:pos x="csX314" y="csY314"/>
                          </a:cxn>
                          <a:cxn ang="0">
                            <a:pos x="csX315" y="csY315"/>
                          </a:cxn>
                          <a:cxn ang="0">
                            <a:pos x="csX316" y="csY316"/>
                          </a:cxn>
                          <a:cxn ang="0">
                            <a:pos x="csX317" y="csY317"/>
                          </a:cxn>
                          <a:cxn ang="0">
                            <a:pos x="csX318" y="csY318"/>
                          </a:cxn>
                          <a:cxn ang="0">
                            <a:pos x="csX319" y="csY319"/>
                          </a:cxn>
                          <a:cxn ang="0">
                            <a:pos x="csX320" y="csY320"/>
                          </a:cxn>
                          <a:cxn ang="0">
                            <a:pos x="csX321" y="csY321"/>
                          </a:cxn>
                          <a:cxn ang="0">
                            <a:pos x="csX322" y="csY322"/>
                          </a:cxn>
                          <a:cxn ang="0">
                            <a:pos x="csX323" y="csY323"/>
                          </a:cxn>
                          <a:cxn ang="0">
                            <a:pos x="csX324" y="csY324"/>
                          </a:cxn>
                          <a:cxn ang="0">
                            <a:pos x="csX325" y="csY325"/>
                          </a:cxn>
                          <a:cxn ang="0">
                            <a:pos x="csX326" y="csY326"/>
                          </a:cxn>
                          <a:cxn ang="0">
                            <a:pos x="csX327" y="csY327"/>
                          </a:cxn>
                          <a:cxn ang="0">
                            <a:pos x="csX328" y="csY328"/>
                          </a:cxn>
                          <a:cxn ang="0">
                            <a:pos x="csX329" y="csY329"/>
                          </a:cxn>
                          <a:cxn ang="0">
                            <a:pos x="csX330" y="csY330"/>
                          </a:cxn>
                          <a:cxn ang="0">
                            <a:pos x="csX331" y="csY331"/>
                          </a:cxn>
                          <a:cxn ang="0">
                            <a:pos x="csX332" y="csY332"/>
                          </a:cxn>
                          <a:cxn ang="0">
                            <a:pos x="csX333" y="csY333"/>
                          </a:cxn>
                          <a:cxn ang="0">
                            <a:pos x="csX334" y="csY334"/>
                          </a:cxn>
                          <a:cxn ang="0">
                            <a:pos x="csX335" y="csY335"/>
                          </a:cxn>
                          <a:cxn ang="0">
                            <a:pos x="csX336" y="csY336"/>
                          </a:cxn>
                          <a:cxn ang="0">
                            <a:pos x="csX337" y="csY337"/>
                          </a:cxn>
                          <a:cxn ang="0">
                            <a:pos x="csX338" y="csY338"/>
                          </a:cxn>
                          <a:cxn ang="0">
                            <a:pos x="csX339" y="csY339"/>
                          </a:cxn>
                          <a:cxn ang="0">
                            <a:pos x="csX340" y="csY340"/>
                          </a:cxn>
                          <a:cxn ang="0">
                            <a:pos x="csX341" y="csY341"/>
                          </a:cxn>
                          <a:cxn ang="0">
                            <a:pos x="csX342" y="csY342"/>
                          </a:cxn>
                          <a:cxn ang="0">
                            <a:pos x="csX343" y="csY343"/>
                          </a:cxn>
                          <a:cxn ang="0">
                            <a:pos x="csX344" y="csY344"/>
                          </a:cxn>
                          <a:cxn ang="0">
                            <a:pos x="csX345" y="csY345"/>
                          </a:cxn>
                          <a:cxn ang="0">
                            <a:pos x="csX346" y="csY346"/>
                          </a:cxn>
                          <a:cxn ang="0">
                            <a:pos x="csX347" y="csY347"/>
                          </a:cxn>
                          <a:cxn ang="0">
                            <a:pos x="csX348" y="csY348"/>
                          </a:cxn>
                          <a:cxn ang="0">
                            <a:pos x="csX349" y="csY349"/>
                          </a:cxn>
                          <a:cxn ang="0">
                            <a:pos x="csX350" y="csY350"/>
                          </a:cxn>
                          <a:cxn ang="0">
                            <a:pos x="csX351" y="csY351"/>
                          </a:cxn>
                          <a:cxn ang="0">
                            <a:pos x="csX352" y="csY352"/>
                          </a:cxn>
                          <a:cxn ang="0">
                            <a:pos x="csX353" y="csY353"/>
                          </a:cxn>
                          <a:cxn ang="0">
                            <a:pos x="csX354" y="csY354"/>
                          </a:cxn>
                          <a:cxn ang="0">
                            <a:pos x="csX355" y="csY355"/>
                          </a:cxn>
                          <a:cxn ang="0">
                            <a:pos x="csX356" y="csY356"/>
                          </a:cxn>
                          <a:cxn ang="0">
                            <a:pos x="csX357" y="csY357"/>
                          </a:cxn>
                          <a:cxn ang="0">
                            <a:pos x="csX358" y="csY358"/>
                          </a:cxn>
                          <a:cxn ang="0">
                            <a:pos x="csX359" y="csY359"/>
                          </a:cxn>
                          <a:cxn ang="0">
                            <a:pos x="csX360" y="csY360"/>
                          </a:cxn>
                          <a:cxn ang="0">
                            <a:pos x="csX361" y="csY361"/>
                          </a:cxn>
                          <a:cxn ang="0">
                            <a:pos x="csX362" y="csY362"/>
                          </a:cxn>
                          <a:cxn ang="0">
                            <a:pos x="csX363" y="csY363"/>
                          </a:cxn>
                          <a:cxn ang="0">
                            <a:pos x="csX364" y="csY364"/>
                          </a:cxn>
                          <a:cxn ang="0">
                            <a:pos x="csX365" y="csY365"/>
                          </a:cxn>
                          <a:cxn ang="0">
                            <a:pos x="csX366" y="csY366"/>
                          </a:cxn>
                          <a:cxn ang="0">
                            <a:pos x="csX367" y="csY367"/>
                          </a:cxn>
                          <a:cxn ang="0">
                            <a:pos x="csX368" y="csY368"/>
                          </a:cxn>
                          <a:cxn ang="0">
                            <a:pos x="csX369" y="csY369"/>
                          </a:cxn>
                          <a:cxn ang="0">
                            <a:pos x="csX370" y="csY370"/>
                          </a:cxn>
                          <a:cxn ang="0">
                            <a:pos x="csX371" y="csY371"/>
                          </a:cxn>
                          <a:cxn ang="0">
                            <a:pos x="csX372" y="csY372"/>
                          </a:cxn>
                          <a:cxn ang="0">
                            <a:pos x="csX373" y="csY373"/>
                          </a:cxn>
                          <a:cxn ang="0">
                            <a:pos x="csX374" y="csY374"/>
                          </a:cxn>
                          <a:cxn ang="0">
                            <a:pos x="csX375" y="csY375"/>
                          </a:cxn>
                          <a:cxn ang="0">
                            <a:pos x="csX376" y="csY376"/>
                          </a:cxn>
                          <a:cxn ang="0">
                            <a:pos x="csX377" y="csY377"/>
                          </a:cxn>
                          <a:cxn ang="0">
                            <a:pos x="csX378" y="csY378"/>
                          </a:cxn>
                          <a:cxn ang="0">
                            <a:pos x="csX379" y="csY379"/>
                          </a:cxn>
                          <a:cxn ang="0">
                            <a:pos x="csX380" y="csY380"/>
                          </a:cxn>
                          <a:cxn ang="0">
                            <a:pos x="csX381" y="csY381"/>
                          </a:cxn>
                          <a:cxn ang="0">
                            <a:pos x="csX382" y="csY382"/>
                          </a:cxn>
                          <a:cxn ang="0">
                            <a:pos x="csX383" y="csY383"/>
                          </a:cxn>
                          <a:cxn ang="0">
                            <a:pos x="csX384" y="csY384"/>
                          </a:cxn>
                          <a:cxn ang="0">
                            <a:pos x="csX385" y="csY385"/>
                          </a:cxn>
                          <a:cxn ang="0">
                            <a:pos x="csX386" y="csY386"/>
                          </a:cxn>
                          <a:cxn ang="0">
                            <a:pos x="csX387" y="csY387"/>
                          </a:cxn>
                          <a:cxn ang="0">
                            <a:pos x="csX388" y="csY388"/>
                          </a:cxn>
                          <a:cxn ang="0">
                            <a:pos x="csX389" y="csY389"/>
                          </a:cxn>
                          <a:cxn ang="0">
                            <a:pos x="csX390" y="csY390"/>
                          </a:cxn>
                          <a:cxn ang="0">
                            <a:pos x="csX391" y="csY391"/>
                          </a:cxn>
                          <a:cxn ang="0">
                            <a:pos x="csX392" y="csY392"/>
                          </a:cxn>
                          <a:cxn ang="0">
                            <a:pos x="csX393" y="csY393"/>
                          </a:cxn>
                          <a:cxn ang="0">
                            <a:pos x="csX394" y="csY394"/>
                          </a:cxn>
                          <a:cxn ang="0">
                            <a:pos x="csX395" y="csY395"/>
                          </a:cxn>
                          <a:cxn ang="0">
                            <a:pos x="csX396" y="csY396"/>
                          </a:cxn>
                          <a:cxn ang="0">
                            <a:pos x="csX397" y="csY397"/>
                          </a:cxn>
                          <a:cxn ang="0">
                            <a:pos x="csX398" y="csY398"/>
                          </a:cxn>
                          <a:cxn ang="0">
                            <a:pos x="csX399" y="csY399"/>
                          </a:cxn>
                          <a:cxn ang="0">
                            <a:pos x="csX400" y="csY400"/>
                          </a:cxn>
                          <a:cxn ang="0">
                            <a:pos x="csX401" y="csY401"/>
                          </a:cxn>
                          <a:cxn ang="0">
                            <a:pos x="csX402" y="csY402"/>
                          </a:cxn>
                          <a:cxn ang="0">
                            <a:pos x="csX403" y="csY403"/>
                          </a:cxn>
                          <a:cxn ang="0">
                            <a:pos x="csX404" y="csY404"/>
                          </a:cxn>
                          <a:cxn ang="0">
                            <a:pos x="csX405" y="csY405"/>
                          </a:cxn>
                          <a:cxn ang="0">
                            <a:pos x="csX406" y="csY406"/>
                          </a:cxn>
                          <a:cxn ang="0">
                            <a:pos x="csX407" y="csY407"/>
                          </a:cxn>
                          <a:cxn ang="0">
                            <a:pos x="csX408" y="csY408"/>
                          </a:cxn>
                          <a:cxn ang="0">
                            <a:pos x="csX409" y="csY409"/>
                          </a:cxn>
                          <a:cxn ang="0">
                            <a:pos x="csX410" y="csY410"/>
                          </a:cxn>
                          <a:cxn ang="0">
                            <a:pos x="csX411" y="csY411"/>
                          </a:cxn>
                          <a:cxn ang="0">
                            <a:pos x="csX412" y="csY412"/>
                          </a:cxn>
                          <a:cxn ang="0">
                            <a:pos x="csX413" y="csY413"/>
                          </a:cxn>
                          <a:cxn ang="0">
                            <a:pos x="csX414" y="csY414"/>
                          </a:cxn>
                          <a:cxn ang="0">
                            <a:pos x="csX415" y="csY415"/>
                          </a:cxn>
                          <a:cxn ang="0">
                            <a:pos x="csX416" y="csY416"/>
                          </a:cxn>
                          <a:cxn ang="0">
                            <a:pos x="csX417" y="csY417"/>
                          </a:cxn>
                          <a:cxn ang="0">
                            <a:pos x="csX418" y="csY418"/>
                          </a:cxn>
                          <a:cxn ang="0">
                            <a:pos x="csX419" y="csY419"/>
                          </a:cxn>
                          <a:cxn ang="0">
                            <a:pos x="csX420" y="csY420"/>
                          </a:cxn>
                          <a:cxn ang="0">
                            <a:pos x="csX421" y="csY421"/>
                          </a:cxn>
                          <a:cxn ang="0">
                            <a:pos x="csX422" y="csY422"/>
                          </a:cxn>
                          <a:cxn ang="0">
                            <a:pos x="csX423" y="csY423"/>
                          </a:cxn>
                          <a:cxn ang="0">
                            <a:pos x="csX424" y="csY424"/>
                          </a:cxn>
                          <a:cxn ang="0">
                            <a:pos x="csX425" y="csY425"/>
                          </a:cxn>
                          <a:cxn ang="0">
                            <a:pos x="csX426" y="csY426"/>
                          </a:cxn>
                          <a:cxn ang="0">
                            <a:pos x="csX427" y="csY427"/>
                          </a:cxn>
                          <a:cxn ang="0">
                            <a:pos x="csX428" y="csY428"/>
                          </a:cxn>
                          <a:cxn ang="0">
                            <a:pos x="csX429" y="csY429"/>
                          </a:cxn>
                          <a:cxn ang="0">
                            <a:pos x="csX430" y="csY430"/>
                          </a:cxn>
                          <a:cxn ang="0">
                            <a:pos x="csX431" y="csY431"/>
                          </a:cxn>
                          <a:cxn ang="0">
                            <a:pos x="csX432" y="csY432"/>
                          </a:cxn>
                          <a:cxn ang="0">
                            <a:pos x="csX433" y="csY433"/>
                          </a:cxn>
                          <a:cxn ang="0">
                            <a:pos x="csX434" y="csY434"/>
                          </a:cxn>
                          <a:cxn ang="0">
                            <a:pos x="csX435" y="csY435"/>
                          </a:cxn>
                          <a:cxn ang="0">
                            <a:pos x="csX436" y="csY436"/>
                          </a:cxn>
                          <a:cxn ang="0">
                            <a:pos x="csX437" y="csY437"/>
                          </a:cxn>
                          <a:cxn ang="0">
                            <a:pos x="csX438" y="csY438"/>
                          </a:cxn>
                          <a:cxn ang="0">
                            <a:pos x="csX439" y="csY439"/>
                          </a:cxn>
                          <a:cxn ang="0">
                            <a:pos x="csX440" y="csY440"/>
                          </a:cxn>
                          <a:cxn ang="0">
                            <a:pos x="csX441" y="csY441"/>
                          </a:cxn>
                          <a:cxn ang="0">
                            <a:pos x="csX442" y="csY442"/>
                          </a:cxn>
                          <a:cxn ang="0">
                            <a:pos x="csX443" y="csY443"/>
                          </a:cxn>
                          <a:cxn ang="0">
                            <a:pos x="csX444" y="csY444"/>
                          </a:cxn>
                          <a:cxn ang="0">
                            <a:pos x="csX445" y="csY445"/>
                          </a:cxn>
                          <a:cxn ang="0">
                            <a:pos x="csX446" y="csY446"/>
                          </a:cxn>
                          <a:cxn ang="0">
                            <a:pos x="csX447" y="csY447"/>
                          </a:cxn>
                          <a:cxn ang="0">
                            <a:pos x="csX448" y="csY448"/>
                          </a:cxn>
                          <a:cxn ang="0">
                            <a:pos x="csX449" y="csY449"/>
                          </a:cxn>
                          <a:cxn ang="0">
                            <a:pos x="csX450" y="csY450"/>
                          </a:cxn>
                          <a:cxn ang="0">
                            <a:pos x="csX451" y="csY451"/>
                          </a:cxn>
                          <a:cxn ang="0">
                            <a:pos x="csX452" y="csY452"/>
                          </a:cxn>
                          <a:cxn ang="0">
                            <a:pos x="csX453" y="csY453"/>
                          </a:cxn>
                          <a:cxn ang="0">
                            <a:pos x="csX454" y="csY454"/>
                          </a:cxn>
                          <a:cxn ang="0">
                            <a:pos x="csX455" y="csY455"/>
                          </a:cxn>
                          <a:cxn ang="0">
                            <a:pos x="csX456" y="csY456"/>
                          </a:cxn>
                          <a:cxn ang="0">
                            <a:pos x="csX457" y="csY457"/>
                          </a:cxn>
                          <a:cxn ang="0">
                            <a:pos x="csX458" y="csY458"/>
                          </a:cxn>
                          <a:cxn ang="0">
                            <a:pos x="csX459" y="csY459"/>
                          </a:cxn>
                          <a:cxn ang="0">
                            <a:pos x="csX460" y="csY460"/>
                          </a:cxn>
                          <a:cxn ang="0">
                            <a:pos x="csX461" y="csY461"/>
                          </a:cxn>
                          <a:cxn ang="0">
                            <a:pos x="csX462" y="csY462"/>
                          </a:cxn>
                          <a:cxn ang="0">
                            <a:pos x="csX463" y="csY463"/>
                          </a:cxn>
                          <a:cxn ang="0">
                            <a:pos x="csX464" y="csY464"/>
                          </a:cxn>
                          <a:cxn ang="0">
                            <a:pos x="csX465" y="csY465"/>
                          </a:cxn>
                          <a:cxn ang="0">
                            <a:pos x="csX466" y="csY466"/>
                          </a:cxn>
                          <a:cxn ang="0">
                            <a:pos x="csX467" y="csY467"/>
                          </a:cxn>
                          <a:cxn ang="0">
                            <a:pos x="csX468" y="csY468"/>
                          </a:cxn>
                          <a:cxn ang="0">
                            <a:pos x="csX469" y="csY469"/>
                          </a:cxn>
                          <a:cxn ang="0">
                            <a:pos x="csX470" y="csY470"/>
                          </a:cxn>
                          <a:cxn ang="0">
                            <a:pos x="csX471" y="csY471"/>
                          </a:cxn>
                          <a:cxn ang="0">
                            <a:pos x="csX472" y="csY472"/>
                          </a:cxn>
                          <a:cxn ang="0">
                            <a:pos x="csX473" y="csY473"/>
                          </a:cxn>
                          <a:cxn ang="0">
                            <a:pos x="csX474" y="csY474"/>
                          </a:cxn>
                          <a:cxn ang="0">
                            <a:pos x="csX475" y="csY475"/>
                          </a:cxn>
                          <a:cxn ang="0">
                            <a:pos x="csX476" y="csY476"/>
                          </a:cxn>
                          <a:cxn ang="0">
                            <a:pos x="csX477" y="csY477"/>
                          </a:cxn>
                          <a:cxn ang="0">
                            <a:pos x="csX478" y="csY478"/>
                          </a:cxn>
                          <a:cxn ang="0">
                            <a:pos x="csX479" y="csY479"/>
                          </a:cxn>
                          <a:cxn ang="0">
                            <a:pos x="csX480" y="csY480"/>
                          </a:cxn>
                          <a:cxn ang="0">
                            <a:pos x="csX481" y="csY481"/>
                          </a:cxn>
                          <a:cxn ang="0">
                            <a:pos x="csX482" y="csY482"/>
                          </a:cxn>
                          <a:cxn ang="0">
                            <a:pos x="csX483" y="csY483"/>
                          </a:cxn>
                          <a:cxn ang="0">
                            <a:pos x="csX484" y="csY484"/>
                          </a:cxn>
                          <a:cxn ang="0">
                            <a:pos x="csX485" y="csY485"/>
                          </a:cxn>
                          <a:cxn ang="0">
                            <a:pos x="csX486" y="csY486"/>
                          </a:cxn>
                          <a:cxn ang="0">
                            <a:pos x="csX487" y="csY487"/>
                          </a:cxn>
                          <a:cxn ang="0">
                            <a:pos x="csX488" y="csY488"/>
                          </a:cxn>
                          <a:cxn ang="0">
                            <a:pos x="csX489" y="csY489"/>
                          </a:cxn>
                          <a:cxn ang="0">
                            <a:pos x="csX490" y="csY490"/>
                          </a:cxn>
                          <a:cxn ang="0">
                            <a:pos x="csX491" y="csY491"/>
                          </a:cxn>
                          <a:cxn ang="0">
                            <a:pos x="csX492" y="csY492"/>
                          </a:cxn>
                          <a:cxn ang="0">
                            <a:pos x="csX493" y="csY493"/>
                          </a:cxn>
                          <a:cxn ang="0">
                            <a:pos x="csX494" y="csY494"/>
                          </a:cxn>
                          <a:cxn ang="0">
                            <a:pos x="csX495" y="csY495"/>
                          </a:cxn>
                          <a:cxn ang="0">
                            <a:pos x="csX496" y="csY496"/>
                          </a:cxn>
                          <a:cxn ang="0">
                            <a:pos x="csX497" y="csY497"/>
                          </a:cxn>
                          <a:cxn ang="0">
                            <a:pos x="csX498" y="csY498"/>
                          </a:cxn>
                          <a:cxn ang="0">
                            <a:pos x="csX499" y="csY499"/>
                          </a:cxn>
                          <a:cxn ang="0">
                            <a:pos x="csX500" y="csY500"/>
                          </a:cxn>
                          <a:cxn ang="0">
                            <a:pos x="csX501" y="csY501"/>
                          </a:cxn>
                          <a:cxn ang="0">
                            <a:pos x="csX502" y="csY502"/>
                          </a:cxn>
                          <a:cxn ang="0">
                            <a:pos x="csX503" y="csY503"/>
                          </a:cxn>
                          <a:cxn ang="0">
                            <a:pos x="csX504" y="csY504"/>
                          </a:cxn>
                          <a:cxn ang="0">
                            <a:pos x="csX505" y="csY505"/>
                          </a:cxn>
                          <a:cxn ang="0">
                            <a:pos x="csX506" y="csY506"/>
                          </a:cxn>
                          <a:cxn ang="0">
                            <a:pos x="csX507" y="csY507"/>
                          </a:cxn>
                          <a:cxn ang="0">
                            <a:pos x="csX508" y="csY508"/>
                          </a:cxn>
                          <a:cxn ang="0">
                            <a:pos x="csX509" y="csY509"/>
                          </a:cxn>
                          <a:cxn ang="0">
                            <a:pos x="csX510" y="csY510"/>
                          </a:cxn>
                          <a:cxn ang="0">
                            <a:pos x="csX511" y="csY511"/>
                          </a:cxn>
                          <a:cxn ang="0">
                            <a:pos x="csX512" y="csY512"/>
                          </a:cxn>
                          <a:cxn ang="0">
                            <a:pos x="csX513" y="csY513"/>
                          </a:cxn>
                          <a:cxn ang="0">
                            <a:pos x="csX514" y="csY514"/>
                          </a:cxn>
                          <a:cxn ang="0">
                            <a:pos x="csX515" y="csY515"/>
                          </a:cxn>
                          <a:cxn ang="0">
                            <a:pos x="csX516" y="csY516"/>
                          </a:cxn>
                          <a:cxn ang="0">
                            <a:pos x="csX517" y="csY517"/>
                          </a:cxn>
                          <a:cxn ang="0">
                            <a:pos x="csX518" y="csY518"/>
                          </a:cxn>
                          <a:cxn ang="0">
                            <a:pos x="csX519" y="csY519"/>
                          </a:cxn>
                          <a:cxn ang="0">
                            <a:pos x="csX520" y="csY520"/>
                          </a:cxn>
                          <a:cxn ang="0">
                            <a:pos x="csX521" y="csY521"/>
                          </a:cxn>
                          <a:cxn ang="0">
                            <a:pos x="csX522" y="csY522"/>
                          </a:cxn>
                          <a:cxn ang="0">
                            <a:pos x="csX523" y="csY523"/>
                          </a:cxn>
                          <a:cxn ang="0">
                            <a:pos x="csX524" y="csY524"/>
                          </a:cxn>
                          <a:cxn ang="0">
                            <a:pos x="csX525" y="csY525"/>
                          </a:cxn>
                          <a:cxn ang="0">
                            <a:pos x="csX526" y="csY526"/>
                          </a:cxn>
                          <a:cxn ang="0">
                            <a:pos x="csX527" y="csY527"/>
                          </a:cxn>
                          <a:cxn ang="0">
                            <a:pos x="csX528" y="csY528"/>
                          </a:cxn>
                          <a:cxn ang="0">
                            <a:pos x="csX529" y="csY529"/>
                          </a:cxn>
                          <a:cxn ang="0">
                            <a:pos x="csX530" y="csY530"/>
                          </a:cxn>
                          <a:cxn ang="0">
                            <a:pos x="csX531" y="csY531"/>
                          </a:cxn>
                          <a:cxn ang="0">
                            <a:pos x="csX532" y="csY532"/>
                          </a:cxn>
                          <a:cxn ang="0">
                            <a:pos x="csX533" y="csY533"/>
                          </a:cxn>
                          <a:cxn ang="0">
                            <a:pos x="csX534" y="csY534"/>
                          </a:cxn>
                          <a:cxn ang="0">
                            <a:pos x="csX535" y="csY535"/>
                          </a:cxn>
                          <a:cxn ang="0">
                            <a:pos x="csX536" y="csY536"/>
                          </a:cxn>
                          <a:cxn ang="0">
                            <a:pos x="csX537" y="csY537"/>
                          </a:cxn>
                          <a:cxn ang="0">
                            <a:pos x="csX538" y="csY538"/>
                          </a:cxn>
                          <a:cxn ang="0">
                            <a:pos x="csX539" y="csY539"/>
                          </a:cxn>
                          <a:cxn ang="0">
                            <a:pos x="csX540" y="csY540"/>
                          </a:cxn>
                          <a:cxn ang="0">
                            <a:pos x="csX541" y="csY541"/>
                          </a:cxn>
                          <a:cxn ang="0">
                            <a:pos x="csX542" y="csY542"/>
                          </a:cxn>
                          <a:cxn ang="0">
                            <a:pos x="csX543" y="csY543"/>
                          </a:cxn>
                          <a:cxn ang="0">
                            <a:pos x="csX544" y="csY544"/>
                          </a:cxn>
                          <a:cxn ang="0">
                            <a:pos x="csX545" y="csY545"/>
                          </a:cxn>
                          <a:cxn ang="0">
                            <a:pos x="csX546" y="csY546"/>
                          </a:cxn>
                          <a:cxn ang="0">
                            <a:pos x="csX547" y="csY547"/>
                          </a:cxn>
                          <a:cxn ang="0">
                            <a:pos x="csX548" y="csY548"/>
                          </a:cxn>
                          <a:cxn ang="0">
                            <a:pos x="csX549" y="csY549"/>
                          </a:cxn>
                          <a:cxn ang="0">
                            <a:pos x="csX550" y="csY550"/>
                          </a:cxn>
                          <a:cxn ang="0">
                            <a:pos x="csX551" y="csY551"/>
                          </a:cxn>
                          <a:cxn ang="0">
                            <a:pos x="csX552" y="csY552"/>
                          </a:cxn>
                          <a:cxn ang="0">
                            <a:pos x="csX553" y="csY553"/>
                          </a:cxn>
                          <a:cxn ang="0">
                            <a:pos x="csX554" y="csY554"/>
                          </a:cxn>
                          <a:cxn ang="0">
                            <a:pos x="csX555" y="csY555"/>
                          </a:cxn>
                          <a:cxn ang="0">
                            <a:pos x="csX556" y="csY556"/>
                          </a:cxn>
                          <a:cxn ang="0">
                            <a:pos x="csX557" y="csY557"/>
                          </a:cxn>
                          <a:cxn ang="0">
                            <a:pos x="csX558" y="csY558"/>
                          </a:cxn>
                          <a:cxn ang="0">
                            <a:pos x="csX559" y="csY559"/>
                          </a:cxn>
                          <a:cxn ang="0">
                            <a:pos x="csX560" y="csY560"/>
                          </a:cxn>
                          <a:cxn ang="0">
                            <a:pos x="csX561" y="csY561"/>
                          </a:cxn>
                          <a:cxn ang="0">
                            <a:pos x="csX562" y="csY562"/>
                          </a:cxn>
                          <a:cxn ang="0">
                            <a:pos x="csX563" y="csY563"/>
                          </a:cxn>
                          <a:cxn ang="0">
                            <a:pos x="csX564" y="csY564"/>
                          </a:cxn>
                          <a:cxn ang="0">
                            <a:pos x="csX565" y="csY565"/>
                          </a:cxn>
                          <a:cxn ang="0">
                            <a:pos x="csX566" y="csY566"/>
                          </a:cxn>
                          <a:cxn ang="0">
                            <a:pos x="csX567" y="csY567"/>
                          </a:cxn>
                          <a:cxn ang="0">
                            <a:pos x="csX568" y="csY568"/>
                          </a:cxn>
                          <a:cxn ang="0">
                            <a:pos x="csX569" y="csY569"/>
                          </a:cxn>
                          <a:cxn ang="0">
                            <a:pos x="csX570" y="csY570"/>
                          </a:cxn>
                          <a:cxn ang="0">
                            <a:pos x="csX571" y="csY571"/>
                          </a:cxn>
                          <a:cxn ang="0">
                            <a:pos x="csX572" y="csY572"/>
                          </a:cxn>
                          <a:cxn ang="0">
                            <a:pos x="csX573" y="csY573"/>
                          </a:cxn>
                          <a:cxn ang="0">
                            <a:pos x="csX574" y="csY574"/>
                          </a:cxn>
                          <a:cxn ang="0">
                            <a:pos x="csX575" y="csY575"/>
                          </a:cxn>
                          <a:cxn ang="0">
                            <a:pos x="csX576" y="csY576"/>
                          </a:cxn>
                          <a:cxn ang="0">
                            <a:pos x="csX577" y="csY577"/>
                          </a:cxn>
                          <a:cxn ang="0">
                            <a:pos x="csX578" y="csY578"/>
                          </a:cxn>
                          <a:cxn ang="0">
                            <a:pos x="csX579" y="csY579"/>
                          </a:cxn>
                          <a:cxn ang="0">
                            <a:pos x="csX580" y="csY580"/>
                          </a:cxn>
                          <a:cxn ang="0">
                            <a:pos x="csX581" y="csY581"/>
                          </a:cxn>
                          <a:cxn ang="0">
                            <a:pos x="csX582" y="csY582"/>
                          </a:cxn>
                          <a:cxn ang="0">
                            <a:pos x="csX583" y="csY583"/>
                          </a:cxn>
                          <a:cxn ang="0">
                            <a:pos x="csX584" y="csY584"/>
                          </a:cxn>
                          <a:cxn ang="0">
                            <a:pos x="csX585" y="csY585"/>
                          </a:cxn>
                          <a:cxn ang="0">
                            <a:pos x="csX586" y="csY586"/>
                          </a:cxn>
                          <a:cxn ang="0">
                            <a:pos x="csX587" y="csY587"/>
                          </a:cxn>
                          <a:cxn ang="0">
                            <a:pos x="csX588" y="csY588"/>
                          </a:cxn>
                          <a:cxn ang="0">
                            <a:pos x="csX589" y="csY589"/>
                          </a:cxn>
                          <a:cxn ang="0">
                            <a:pos x="csX590" y="csY590"/>
                          </a:cxn>
                          <a:cxn ang="0">
                            <a:pos x="csX591" y="csY591"/>
                          </a:cxn>
                          <a:cxn ang="0">
                            <a:pos x="csX592" y="csY592"/>
                          </a:cxn>
                          <a:cxn ang="0">
                            <a:pos x="csX593" y="csY593"/>
                          </a:cxn>
                          <a:cxn ang="0">
                            <a:pos x="csX594" y="csY594"/>
                          </a:cxn>
                          <a:cxn ang="0">
                            <a:pos x="csX595" y="csY595"/>
                          </a:cxn>
                          <a:cxn ang="0">
                            <a:pos x="csX596" y="csY596"/>
                          </a:cxn>
                          <a:cxn ang="0">
                            <a:pos x="csX597" y="csY597"/>
                          </a:cxn>
                          <a:cxn ang="0">
                            <a:pos x="csX598" y="csY598"/>
                          </a:cxn>
                          <a:cxn ang="0">
                            <a:pos x="csX599" y="csY599"/>
                          </a:cxn>
                          <a:cxn ang="0">
                            <a:pos x="csX600" y="csY600"/>
                          </a:cxn>
                          <a:cxn ang="0">
                            <a:pos x="csX601" y="csY601"/>
                          </a:cxn>
                          <a:cxn ang="0">
                            <a:pos x="csX602" y="csY602"/>
                          </a:cxn>
                          <a:cxn ang="0">
                            <a:pos x="csX603" y="csY603"/>
                          </a:cxn>
                          <a:cxn ang="0">
                            <a:pos x="csX604" y="csY604"/>
                          </a:cxn>
                          <a:cxn ang="0">
                            <a:pos x="csX605" y="csY605"/>
                          </a:cxn>
                          <a:cxn ang="0">
                            <a:pos x="csX606" y="csY606"/>
                          </a:cxn>
                          <a:cxn ang="0">
                            <a:pos x="csX607" y="csY607"/>
                          </a:cxn>
                          <a:cxn ang="0">
                            <a:pos x="csX608" y="csY608"/>
                          </a:cxn>
                          <a:cxn ang="0">
                            <a:pos x="csX609" y="csY609"/>
                          </a:cxn>
                          <a:cxn ang="0">
                            <a:pos x="csX610" y="csY610"/>
                          </a:cxn>
                          <a:cxn ang="0">
                            <a:pos x="csX611" y="csY611"/>
                          </a:cxn>
                          <a:cxn ang="0">
                            <a:pos x="csX612" y="csY612"/>
                          </a:cxn>
                          <a:cxn ang="0">
                            <a:pos x="csX613" y="csY613"/>
                          </a:cxn>
                          <a:cxn ang="0">
                            <a:pos x="csX614" y="csY614"/>
                          </a:cxn>
                          <a:cxn ang="0">
                            <a:pos x="csX615" y="csY615"/>
                          </a:cxn>
                          <a:cxn ang="0">
                            <a:pos x="csX616" y="csY616"/>
                          </a:cxn>
                          <a:cxn ang="0">
                            <a:pos x="csX617" y="csY617"/>
                          </a:cxn>
                          <a:cxn ang="0">
                            <a:pos x="csX618" y="csY618"/>
                          </a:cxn>
                          <a:cxn ang="0">
                            <a:pos x="csX619" y="csY619"/>
                          </a:cxn>
                          <a:cxn ang="0">
                            <a:pos x="csX620" y="csY620"/>
                          </a:cxn>
                          <a:cxn ang="0">
                            <a:pos x="csX621" y="csY621"/>
                          </a:cxn>
                          <a:cxn ang="0">
                            <a:pos x="csX622" y="csY622"/>
                          </a:cxn>
                          <a:cxn ang="0">
                            <a:pos x="csX623" y="csY623"/>
                          </a:cxn>
                          <a:cxn ang="0">
                            <a:pos x="csX624" y="csY624"/>
                          </a:cxn>
                          <a:cxn ang="0">
                            <a:pos x="csX625" y="csY625"/>
                          </a:cxn>
                          <a:cxn ang="0">
                            <a:pos x="csX626" y="csY626"/>
                          </a:cxn>
                          <a:cxn ang="0">
                            <a:pos x="csX627" y="csY627"/>
                          </a:cxn>
                          <a:cxn ang="0">
                            <a:pos x="csX628" y="csY628"/>
                          </a:cxn>
                          <a:cxn ang="0">
                            <a:pos x="csX629" y="csY629"/>
                          </a:cxn>
                          <a:cxn ang="0">
                            <a:pos x="csX630" y="csY630"/>
                          </a:cxn>
                          <a:cxn ang="0">
                            <a:pos x="csX631" y="csY631"/>
                          </a:cxn>
                          <a:cxn ang="0">
                            <a:pos x="csX632" y="csY632"/>
                          </a:cxn>
                          <a:cxn ang="0">
                            <a:pos x="csX633" y="csY633"/>
                          </a:cxn>
                          <a:cxn ang="0">
                            <a:pos x="csX634" y="csY634"/>
                          </a:cxn>
                          <a:cxn ang="0">
                            <a:pos x="csX635" y="csY635"/>
                          </a:cxn>
                          <a:cxn ang="0">
                            <a:pos x="csX636" y="csY636"/>
                          </a:cxn>
                          <a:cxn ang="0">
                            <a:pos x="csX637" y="csY637"/>
                          </a:cxn>
                          <a:cxn ang="0">
                            <a:pos x="csX638" y="csY638"/>
                          </a:cxn>
                          <a:cxn ang="0">
                            <a:pos x="csX639" y="csY639"/>
                          </a:cxn>
                          <a:cxn ang="0">
                            <a:pos x="csX640" y="csY640"/>
                          </a:cxn>
                          <a:cxn ang="0">
                            <a:pos x="csX641" y="csY641"/>
                          </a:cxn>
                          <a:cxn ang="0">
                            <a:pos x="csX642" y="csY642"/>
                          </a:cxn>
                          <a:cxn ang="0">
                            <a:pos x="csX643" y="csY643"/>
                          </a:cxn>
                          <a:cxn ang="0">
                            <a:pos x="csX644" y="csY644"/>
                          </a:cxn>
                          <a:cxn ang="0">
                            <a:pos x="csX645" y="csY645"/>
                          </a:cxn>
                          <a:cxn ang="0">
                            <a:pos x="csX646" y="csY646"/>
                          </a:cxn>
                          <a:cxn ang="0">
                            <a:pos x="csX647" y="csY647"/>
                          </a:cxn>
                          <a:cxn ang="0">
                            <a:pos x="csX648" y="csY648"/>
                          </a:cxn>
                          <a:cxn ang="0">
                            <a:pos x="csX649" y="csY649"/>
                          </a:cxn>
                          <a:cxn ang="0">
                            <a:pos x="csX650" y="csY650"/>
                          </a:cxn>
                          <a:cxn ang="0">
                            <a:pos x="csX651" y="csY651"/>
                          </a:cxn>
                          <a:cxn ang="0">
                            <a:pos x="csX652" y="csY652"/>
                          </a:cxn>
                          <a:cxn ang="0">
                            <a:pos x="csX653" y="csY653"/>
                          </a:cxn>
                          <a:cxn ang="0">
                            <a:pos x="csX654" y="csY654"/>
                          </a:cxn>
                          <a:cxn ang="0">
                            <a:pos x="csX655" y="csY655"/>
                          </a:cxn>
                          <a:cxn ang="0">
                            <a:pos x="csX656" y="csY656"/>
                          </a:cxn>
                          <a:cxn ang="0">
                            <a:pos x="csX657" y="csY657"/>
                          </a:cxn>
                          <a:cxn ang="0">
                            <a:pos x="csX658" y="csY658"/>
                          </a:cxn>
                          <a:cxn ang="0">
                            <a:pos x="csX659" y="csY659"/>
                          </a:cxn>
                          <a:cxn ang="0">
                            <a:pos x="csX660" y="csY660"/>
                          </a:cxn>
                          <a:cxn ang="0">
                            <a:pos x="csX661" y="csY661"/>
                          </a:cxn>
                          <a:cxn ang="0">
                            <a:pos x="csX662" y="csY662"/>
                          </a:cxn>
                          <a:cxn ang="0">
                            <a:pos x="csX663" y="csY663"/>
                          </a:cxn>
                          <a:cxn ang="0">
                            <a:pos x="csX664" y="csY664"/>
                          </a:cxn>
                          <a:cxn ang="0">
                            <a:pos x="csX665" y="csY665"/>
                          </a:cxn>
                          <a:cxn ang="0">
                            <a:pos x="csX666" y="csY666"/>
                          </a:cxn>
                          <a:cxn ang="0">
                            <a:pos x="csX667" y="csY667"/>
                          </a:cxn>
                          <a:cxn ang="0">
                            <a:pos x="csX668" y="csY668"/>
                          </a:cxn>
                          <a:cxn ang="0">
                            <a:pos x="csX669" y="csY669"/>
                          </a:cxn>
                          <a:cxn ang="0">
                            <a:pos x="csX670" y="csY670"/>
                          </a:cxn>
                          <a:cxn ang="0">
                            <a:pos x="csX671" y="csY671"/>
                          </a:cxn>
                          <a:cxn ang="0">
                            <a:pos x="csX672" y="csY672"/>
                          </a:cxn>
                          <a:cxn ang="0">
                            <a:pos x="csX673" y="csY673"/>
                          </a:cxn>
                          <a:cxn ang="0">
                            <a:pos x="csX674" y="csY674"/>
                          </a:cxn>
                          <a:cxn ang="0">
                            <a:pos x="csX675" y="csY675"/>
                          </a:cxn>
                          <a:cxn ang="0">
                            <a:pos x="csX676" y="csY676"/>
                          </a:cxn>
                          <a:cxn ang="0">
                            <a:pos x="csX677" y="csY677"/>
                          </a:cxn>
                          <a:cxn ang="0">
                            <a:pos x="csX678" y="csY678"/>
                          </a:cxn>
                          <a:cxn ang="0">
                            <a:pos x="csX679" y="csY679"/>
                          </a:cxn>
                          <a:cxn ang="0">
                            <a:pos x="csX680" y="csY680"/>
                          </a:cxn>
                          <a:cxn ang="0">
                            <a:pos x="csX681" y="csY681"/>
                          </a:cxn>
                          <a:cxn ang="0">
                            <a:pos x="csX682" y="csY682"/>
                          </a:cxn>
                          <a:cxn ang="0">
                            <a:pos x="csX683" y="csY683"/>
                          </a:cxn>
                          <a:cxn ang="0">
                            <a:pos x="csX684" y="csY684"/>
                          </a:cxn>
                          <a:cxn ang="0">
                            <a:pos x="csX685" y="csY685"/>
                          </a:cxn>
                          <a:cxn ang="0">
                            <a:pos x="csX686" y="csY686"/>
                          </a:cxn>
                          <a:cxn ang="0">
                            <a:pos x="csX687" y="csY687"/>
                          </a:cxn>
                          <a:cxn ang="0">
                            <a:pos x="csX688" y="csY688"/>
                          </a:cxn>
                          <a:cxn ang="0">
                            <a:pos x="csX689" y="csY689"/>
                          </a:cxn>
                          <a:cxn ang="0">
                            <a:pos x="csX690" y="csY690"/>
                          </a:cxn>
                          <a:cxn ang="0">
                            <a:pos x="csX691" y="csY691"/>
                          </a:cxn>
                          <a:cxn ang="0">
                            <a:pos x="csX692" y="csY692"/>
                          </a:cxn>
                          <a:cxn ang="0">
                            <a:pos x="csX693" y="csY693"/>
                          </a:cxn>
                          <a:cxn ang="0">
                            <a:pos x="csX694" y="csY694"/>
                          </a:cxn>
                          <a:cxn ang="0">
                            <a:pos x="csX695" y="csY695"/>
                          </a:cxn>
                          <a:cxn ang="0">
                            <a:pos x="csX696" y="csY696"/>
                          </a:cxn>
                          <a:cxn ang="0">
                            <a:pos x="csX697" y="csY697"/>
                          </a:cxn>
                          <a:cxn ang="0">
                            <a:pos x="csX698" y="csY698"/>
                          </a:cxn>
                          <a:cxn ang="0">
                            <a:pos x="csX699" y="csY699"/>
                          </a:cxn>
                          <a:cxn ang="0">
                            <a:pos x="csX700" y="csY700"/>
                          </a:cxn>
                          <a:cxn ang="0">
                            <a:pos x="csX701" y="csY701"/>
                          </a:cxn>
                          <a:cxn ang="0">
                            <a:pos x="csX702" y="csY702"/>
                          </a:cxn>
                          <a:cxn ang="0">
                            <a:pos x="csX703" y="csY703"/>
                          </a:cxn>
                          <a:cxn ang="0">
                            <a:pos x="csX704" y="csY704"/>
                          </a:cxn>
                          <a:cxn ang="0">
                            <a:pos x="csX705" y="csY705"/>
                          </a:cxn>
                          <a:cxn ang="0">
                            <a:pos x="csX706" y="csY706"/>
                          </a:cxn>
                          <a:cxn ang="0">
                            <a:pos x="csX707" y="csY707"/>
                          </a:cxn>
                          <a:cxn ang="0">
                            <a:pos x="csX708" y="csY708"/>
                          </a:cxn>
                          <a:cxn ang="0">
                            <a:pos x="csX709" y="csY709"/>
                          </a:cxn>
                          <a:cxn ang="0">
                            <a:pos x="csX710" y="csY710"/>
                          </a:cxn>
                          <a:cxn ang="0">
                            <a:pos x="csX711" y="csY711"/>
                          </a:cxn>
                          <a:cxn ang="0">
                            <a:pos x="csX712" y="csY712"/>
                          </a:cxn>
                          <a:cxn ang="0">
                            <a:pos x="csX713" y="csY713"/>
                          </a:cxn>
                          <a:cxn ang="0">
                            <a:pos x="csX714" y="csY714"/>
                          </a:cxn>
                          <a:cxn ang="0">
                            <a:pos x="csX715" y="csY715"/>
                          </a:cxn>
                          <a:cxn ang="0">
                            <a:pos x="csX716" y="csY716"/>
                          </a:cxn>
                          <a:cxn ang="0">
                            <a:pos x="csX717" y="csY717"/>
                          </a:cxn>
                          <a:cxn ang="0">
                            <a:pos x="csX718" y="csY718"/>
                          </a:cxn>
                          <a:cxn ang="0">
                            <a:pos x="csX719" y="csY719"/>
                          </a:cxn>
                          <a:cxn ang="0">
                            <a:pos x="csX720" y="csY720"/>
                          </a:cxn>
                          <a:cxn ang="0">
                            <a:pos x="csX721" y="csY721"/>
                          </a:cxn>
                          <a:cxn ang="0">
                            <a:pos x="csX722" y="csY722"/>
                          </a:cxn>
                          <a:cxn ang="0">
                            <a:pos x="csX723" y="csY723"/>
                          </a:cxn>
                          <a:cxn ang="0">
                            <a:pos x="csX724" y="csY724"/>
                          </a:cxn>
                          <a:cxn ang="0">
                            <a:pos x="csX725" y="csY725"/>
                          </a:cxn>
                          <a:cxn ang="0">
                            <a:pos x="csX726" y="csY726"/>
                          </a:cxn>
                          <a:cxn ang="0">
                            <a:pos x="csX727" y="csY727"/>
                          </a:cxn>
                          <a:cxn ang="0">
                            <a:pos x="csX728" y="csY728"/>
                          </a:cxn>
                          <a:cxn ang="0">
                            <a:pos x="csX729" y="csY729"/>
                          </a:cxn>
                          <a:cxn ang="0">
                            <a:pos x="csX730" y="csY730"/>
                          </a:cxn>
                          <a:cxn ang="0">
                            <a:pos x="csX731" y="csY731"/>
                          </a:cxn>
                          <a:cxn ang="0">
                            <a:pos x="csX732" y="csY732"/>
                          </a:cxn>
                          <a:cxn ang="0">
                            <a:pos x="csX733" y="csY733"/>
                          </a:cxn>
                          <a:cxn ang="0">
                            <a:pos x="csX734" y="csY734"/>
                          </a:cxn>
                          <a:cxn ang="0">
                            <a:pos x="csX735" y="csY735"/>
                          </a:cxn>
                          <a:cxn ang="0">
                            <a:pos x="csX736" y="csY736"/>
                          </a:cxn>
                          <a:cxn ang="0">
                            <a:pos x="csX737" y="csY737"/>
                          </a:cxn>
                          <a:cxn ang="0">
                            <a:pos x="csX738" y="csY738"/>
                          </a:cxn>
                          <a:cxn ang="0">
                            <a:pos x="csX739" y="csY739"/>
                          </a:cxn>
                          <a:cxn ang="0">
                            <a:pos x="csX740" y="csY740"/>
                          </a:cxn>
                          <a:cxn ang="0">
                            <a:pos x="csX741" y="csY741"/>
                          </a:cxn>
                          <a:cxn ang="0">
                            <a:pos x="csX742" y="csY742"/>
                          </a:cxn>
                          <a:cxn ang="0">
                            <a:pos x="csX743" y="csY743"/>
                          </a:cxn>
                          <a:cxn ang="0">
                            <a:pos x="csX744" y="csY744"/>
                          </a:cxn>
                          <a:cxn ang="0">
                            <a:pos x="csX745" y="csY745"/>
                          </a:cxn>
                          <a:cxn ang="0">
                            <a:pos x="csX746" y="csY746"/>
                          </a:cxn>
                          <a:cxn ang="0">
                            <a:pos x="csX747" y="csY747"/>
                          </a:cxn>
                          <a:cxn ang="0">
                            <a:pos x="csX748" y="csY748"/>
                          </a:cxn>
                          <a:cxn ang="0">
                            <a:pos x="csX749" y="csY749"/>
                          </a:cxn>
                          <a:cxn ang="0">
                            <a:pos x="csX750" y="csY750"/>
                          </a:cxn>
                          <a:cxn ang="0">
                            <a:pos x="csX751" y="csY751"/>
                          </a:cxn>
                          <a:cxn ang="0">
                            <a:pos x="csX752" y="csY752"/>
                          </a:cxn>
                          <a:cxn ang="0">
                            <a:pos x="csX753" y="csY753"/>
                          </a:cxn>
                          <a:cxn ang="0">
                            <a:pos x="csX754" y="csY754"/>
                          </a:cxn>
                          <a:cxn ang="0">
                            <a:pos x="csX755" y="csY755"/>
                          </a:cxn>
                          <a:cxn ang="0">
                            <a:pos x="csX756" y="csY756"/>
                          </a:cxn>
                          <a:cxn ang="0">
                            <a:pos x="csX757" y="csY757"/>
                          </a:cxn>
                          <a:cxn ang="0">
                            <a:pos x="csX758" y="csY758"/>
                          </a:cxn>
                          <a:cxn ang="0">
                            <a:pos x="csX759" y="csY759"/>
                          </a:cxn>
                          <a:cxn ang="0">
                            <a:pos x="csX760" y="csY760"/>
                          </a:cxn>
                          <a:cxn ang="0">
                            <a:pos x="csX761" y="csY761"/>
                          </a:cxn>
                          <a:cxn ang="0">
                            <a:pos x="csX762" y="csY762"/>
                          </a:cxn>
                          <a:cxn ang="0">
                            <a:pos x="csX763" y="csY763"/>
                          </a:cxn>
                          <a:cxn ang="0">
                            <a:pos x="csX764" y="csY764"/>
                          </a:cxn>
                          <a:cxn ang="0">
                            <a:pos x="csX765" y="csY765"/>
                          </a:cxn>
                          <a:cxn ang="0">
                            <a:pos x="csX766" y="csY766"/>
                          </a:cxn>
                          <a:cxn ang="0">
                            <a:pos x="csX767" y="csY767"/>
                          </a:cxn>
                          <a:cxn ang="0">
                            <a:pos x="csX768" y="csY768"/>
                          </a:cxn>
                          <a:cxn ang="0">
                            <a:pos x="csX769" y="csY769"/>
                          </a:cxn>
                          <a:cxn ang="0">
                            <a:pos x="csX770" y="csY770"/>
                          </a:cxn>
                          <a:cxn ang="0">
                            <a:pos x="csX771" y="csY771"/>
                          </a:cxn>
                          <a:cxn ang="0">
                            <a:pos x="csX772" y="csY772"/>
                          </a:cxn>
                          <a:cxn ang="0">
                            <a:pos x="csX773" y="csY773"/>
                          </a:cxn>
                          <a:cxn ang="0">
                            <a:pos x="csX774" y="csY774"/>
                          </a:cxn>
                          <a:cxn ang="0">
                            <a:pos x="csX775" y="csY775"/>
                          </a:cxn>
                          <a:cxn ang="0">
                            <a:pos x="csX776" y="csY776"/>
                          </a:cxn>
                          <a:cxn ang="0">
                            <a:pos x="csX777" y="csY777"/>
                          </a:cxn>
                          <a:cxn ang="0">
                            <a:pos x="csX778" y="csY778"/>
                          </a:cxn>
                          <a:cxn ang="0">
                            <a:pos x="csX779" y="csY779"/>
                          </a:cxn>
                          <a:cxn ang="0">
                            <a:pos x="csX780" y="csY780"/>
                          </a:cxn>
                          <a:cxn ang="0">
                            <a:pos x="csX781" y="csY781"/>
                          </a:cxn>
                          <a:cxn ang="0">
                            <a:pos x="csX782" y="csY782"/>
                          </a:cxn>
                          <a:cxn ang="0">
                            <a:pos x="csX783" y="csY783"/>
                          </a:cxn>
                          <a:cxn ang="0">
                            <a:pos x="csX784" y="csY784"/>
                          </a:cxn>
                          <a:cxn ang="0">
                            <a:pos x="csX785" y="csY785"/>
                          </a:cxn>
                          <a:cxn ang="0">
                            <a:pos x="csX786" y="csY786"/>
                          </a:cxn>
                          <a:cxn ang="0">
                            <a:pos x="csX787" y="csY787"/>
                          </a:cxn>
                          <a:cxn ang="0">
                            <a:pos x="csX788" y="csY788"/>
                          </a:cxn>
                          <a:cxn ang="0">
                            <a:pos x="csX789" y="csY789"/>
                          </a:cxn>
                          <a:cxn ang="0">
                            <a:pos x="csX790" y="csY790"/>
                          </a:cxn>
                          <a:cxn ang="0">
                            <a:pos x="csX791" y="csY791"/>
                          </a:cxn>
                          <a:cxn ang="0">
                            <a:pos x="csX792" y="csY792"/>
                          </a:cxn>
                          <a:cxn ang="0">
                            <a:pos x="csX793" y="csY793"/>
                          </a:cxn>
                          <a:cxn ang="0">
                            <a:pos x="csX794" y="csY794"/>
                          </a:cxn>
                          <a:cxn ang="0">
                            <a:pos x="csX795" y="csY795"/>
                          </a:cxn>
                          <a:cxn ang="0">
                            <a:pos x="csX796" y="csY796"/>
                          </a:cxn>
                          <a:cxn ang="0">
                            <a:pos x="csX797" y="csY797"/>
                          </a:cxn>
                          <a:cxn ang="0">
                            <a:pos x="csX798" y="csY798"/>
                          </a:cxn>
                          <a:cxn ang="0">
                            <a:pos x="csX799" y="csY799"/>
                          </a:cxn>
                          <a:cxn ang="0">
                            <a:pos x="csX800" y="csY800"/>
                          </a:cxn>
                          <a:cxn ang="0">
                            <a:pos x="csX801" y="csY801"/>
                          </a:cxn>
                          <a:cxn ang="0">
                            <a:pos x="csX802" y="csY802"/>
                          </a:cxn>
                          <a:cxn ang="0">
                            <a:pos x="csX803" y="csY803"/>
                          </a:cxn>
                          <a:cxn ang="0">
                            <a:pos x="csX804" y="csY804"/>
                          </a:cxn>
                          <a:cxn ang="0">
                            <a:pos x="csX805" y="csY805"/>
                          </a:cxn>
                          <a:cxn ang="0">
                            <a:pos x="csX806" y="csY806"/>
                          </a:cxn>
                          <a:cxn ang="0">
                            <a:pos x="csX807" y="csY807"/>
                          </a:cxn>
                          <a:cxn ang="0">
                            <a:pos x="csX808" y="csY808"/>
                          </a:cxn>
                          <a:cxn ang="0">
                            <a:pos x="csX809" y="csY809"/>
                          </a:cxn>
                          <a:cxn ang="0">
                            <a:pos x="csX810" y="csY810"/>
                          </a:cxn>
                          <a:cxn ang="0">
                            <a:pos x="csX811" y="csY811"/>
                          </a:cxn>
                          <a:cxn ang="0">
                            <a:pos x="csX812" y="csY812"/>
                          </a:cxn>
                          <a:cxn ang="0">
                            <a:pos x="csX813" y="csY813"/>
                          </a:cxn>
                          <a:cxn ang="0">
                            <a:pos x="csX814" y="csY814"/>
                          </a:cxn>
                          <a:cxn ang="0">
                            <a:pos x="csX815" y="csY815"/>
                          </a:cxn>
                          <a:cxn ang="0">
                            <a:pos x="csX816" y="csY816"/>
                          </a:cxn>
                          <a:cxn ang="0">
                            <a:pos x="csX817" y="csY817"/>
                          </a:cxn>
                          <a:cxn ang="0">
                            <a:pos x="csX818" y="csY818"/>
                          </a:cxn>
                          <a:cxn ang="0">
                            <a:pos x="csX819" y="csY819"/>
                          </a:cxn>
                          <a:cxn ang="0">
                            <a:pos x="csX820" y="csY820"/>
                          </a:cxn>
                          <a:cxn ang="0">
                            <a:pos x="csX821" y="csY821"/>
                          </a:cxn>
                          <a:cxn ang="0">
                            <a:pos x="csX822" y="csY822"/>
                          </a:cxn>
                          <a:cxn ang="0">
                            <a:pos x="csX823" y="csY823"/>
                          </a:cxn>
                          <a:cxn ang="0">
                            <a:pos x="csX824" y="csY824"/>
                          </a:cxn>
                          <a:cxn ang="0">
                            <a:pos x="csX825" y="csY825"/>
                          </a:cxn>
                          <a:cxn ang="0">
                            <a:pos x="csX826" y="csY826"/>
                          </a:cxn>
                          <a:cxn ang="0">
                            <a:pos x="csX827" y="csY827"/>
                          </a:cxn>
                          <a:cxn ang="0">
                            <a:pos x="csX828" y="csY828"/>
                          </a:cxn>
                          <a:cxn ang="0">
                            <a:pos x="csX829" y="csY829"/>
                          </a:cxn>
                          <a:cxn ang="0">
                            <a:pos x="csX830" y="csY830"/>
                          </a:cxn>
                          <a:cxn ang="0">
                            <a:pos x="csX831" y="csY831"/>
                          </a:cxn>
                          <a:cxn ang="0">
                            <a:pos x="csX832" y="csY832"/>
                          </a:cxn>
                          <a:cxn ang="0">
                            <a:pos x="csX833" y="csY833"/>
                          </a:cxn>
                          <a:cxn ang="0">
                            <a:pos x="csX834" y="csY834"/>
                          </a:cxn>
                          <a:cxn ang="0">
                            <a:pos x="csX835" y="csY835"/>
                          </a:cxn>
                          <a:cxn ang="0">
                            <a:pos x="csX836" y="csY836"/>
                          </a:cxn>
                          <a:cxn ang="0">
                            <a:pos x="csX837" y="csY837"/>
                          </a:cxn>
                          <a:cxn ang="0">
                            <a:pos x="csX838" y="csY838"/>
                          </a:cxn>
                          <a:cxn ang="0">
                            <a:pos x="csX839" y="csY839"/>
                          </a:cxn>
                          <a:cxn ang="0">
                            <a:pos x="csX840" y="csY840"/>
                          </a:cxn>
                          <a:cxn ang="0">
                            <a:pos x="csX841" y="csY841"/>
                          </a:cxn>
                          <a:cxn ang="0">
                            <a:pos x="csX842" y="csY842"/>
                          </a:cxn>
                          <a:cxn ang="0">
                            <a:pos x="csX843" y="csY843"/>
                          </a:cxn>
                          <a:cxn ang="0">
                            <a:pos x="csX844" y="csY844"/>
                          </a:cxn>
                          <a:cxn ang="0">
                            <a:pos x="csX845" y="csY845"/>
                          </a:cxn>
                          <a:cxn ang="0">
                            <a:pos x="csX846" y="csY846"/>
                          </a:cxn>
                          <a:cxn ang="0">
                            <a:pos x="csX847" y="csY847"/>
                          </a:cxn>
                          <a:cxn ang="0">
                            <a:pos x="csX848" y="csY848"/>
                          </a:cxn>
                          <a:cxn ang="0">
                            <a:pos x="csX849" y="csY849"/>
                          </a:cxn>
                          <a:cxn ang="0">
                            <a:pos x="csX850" y="csY850"/>
                          </a:cxn>
                          <a:cxn ang="0">
                            <a:pos x="csX851" y="csY851"/>
                          </a:cxn>
                          <a:cxn ang="0">
                            <a:pos x="csX852" y="csY852"/>
                          </a:cxn>
                          <a:cxn ang="0">
                            <a:pos x="csX853" y="csY853"/>
                          </a:cxn>
                          <a:cxn ang="0">
                            <a:pos x="csX854" y="csY854"/>
                          </a:cxn>
                          <a:cxn ang="0">
                            <a:pos x="csX855" y="csY855"/>
                          </a:cxn>
                          <a:cxn ang="0">
                            <a:pos x="csX856" y="csY856"/>
                          </a:cxn>
                          <a:cxn ang="0">
                            <a:pos x="csX857" y="csY857"/>
                          </a:cxn>
                          <a:cxn ang="0">
                            <a:pos x="csX858" y="csY858"/>
                          </a:cxn>
                          <a:cxn ang="0">
                            <a:pos x="csX859" y="csY859"/>
                          </a:cxn>
                          <a:cxn ang="0">
                            <a:pos x="csX860" y="csY860"/>
                          </a:cxn>
                          <a:cxn ang="0">
                            <a:pos x="csX861" y="csY861"/>
                          </a:cxn>
                          <a:cxn ang="0">
                            <a:pos x="csX862" y="csY862"/>
                          </a:cxn>
                          <a:cxn ang="0">
                            <a:pos x="csX863" y="csY863"/>
                          </a:cxn>
                          <a:cxn ang="0">
                            <a:pos x="csX864" y="csY864"/>
                          </a:cxn>
                          <a:cxn ang="0">
                            <a:pos x="csX865" y="csY865"/>
                          </a:cxn>
                          <a:cxn ang="0">
                            <a:pos x="csX866" y="csY866"/>
                          </a:cxn>
                          <a:cxn ang="0">
                            <a:pos x="csX867" y="csY867"/>
                          </a:cxn>
                          <a:cxn ang="0">
                            <a:pos x="csX868" y="csY868"/>
                          </a:cxn>
                          <a:cxn ang="0">
                            <a:pos x="csX869" y="csY869"/>
                          </a:cxn>
                          <a:cxn ang="0">
                            <a:pos x="csX870" y="csY870"/>
                          </a:cxn>
                          <a:cxn ang="0">
                            <a:pos x="csX871" y="csY871"/>
                          </a:cxn>
                          <a:cxn ang="0">
                            <a:pos x="csX872" y="csY872"/>
                          </a:cxn>
                          <a:cxn ang="0">
                            <a:pos x="csX873" y="csY873"/>
                          </a:cxn>
                          <a:cxn ang="0">
                            <a:pos x="csX874" y="csY874"/>
                          </a:cxn>
                          <a:cxn ang="0">
                            <a:pos x="csX875" y="csY875"/>
                          </a:cxn>
                          <a:cxn ang="0">
                            <a:pos x="csX876" y="csY876"/>
                          </a:cxn>
                          <a:cxn ang="0">
                            <a:pos x="csX877" y="csY877"/>
                          </a:cxn>
                          <a:cxn ang="0">
                            <a:pos x="csX878" y="csY878"/>
                          </a:cxn>
                          <a:cxn ang="0">
                            <a:pos x="csX879" y="csY879"/>
                          </a:cxn>
                          <a:cxn ang="0">
                            <a:pos x="csX880" y="csY880"/>
                          </a:cxn>
                          <a:cxn ang="0">
                            <a:pos x="csX881" y="csY881"/>
                          </a:cxn>
                          <a:cxn ang="0">
                            <a:pos x="csX882" y="csY882"/>
                          </a:cxn>
                          <a:cxn ang="0">
                            <a:pos x="csX883" y="csY883"/>
                          </a:cxn>
                          <a:cxn ang="0">
                            <a:pos x="csX884" y="csY884"/>
                          </a:cxn>
                          <a:cxn ang="0">
                            <a:pos x="csX885" y="csY885"/>
                          </a:cxn>
                          <a:cxn ang="0">
                            <a:pos x="csX886" y="csY886"/>
                          </a:cxn>
                          <a:cxn ang="0">
                            <a:pos x="csX887" y="csY887"/>
                          </a:cxn>
                          <a:cxn ang="0">
                            <a:pos x="csX888" y="csY888"/>
                          </a:cxn>
                          <a:cxn ang="0">
                            <a:pos x="csX889" y="csY889"/>
                          </a:cxn>
                          <a:cxn ang="0">
                            <a:pos x="csX890" y="csY890"/>
                          </a:cxn>
                          <a:cxn ang="0">
                            <a:pos x="csX891" y="csY891"/>
                          </a:cxn>
                          <a:cxn ang="0">
                            <a:pos x="csX892" y="csY892"/>
                          </a:cxn>
                          <a:cxn ang="0">
                            <a:pos x="csX893" y="csY893"/>
                          </a:cxn>
                          <a:cxn ang="0">
                            <a:pos x="csX894" y="csY894"/>
                          </a:cxn>
                          <a:cxn ang="0">
                            <a:pos x="csX895" y="csY895"/>
                          </a:cxn>
                          <a:cxn ang="0">
                            <a:pos x="csX896" y="csY896"/>
                          </a:cxn>
                          <a:cxn ang="0">
                            <a:pos x="csX897" y="csY897"/>
                          </a:cxn>
                          <a:cxn ang="0">
                            <a:pos x="csX898" y="csY898"/>
                          </a:cxn>
                          <a:cxn ang="0">
                            <a:pos x="csX899" y="csY899"/>
                          </a:cxn>
                          <a:cxn ang="0">
                            <a:pos x="csX900" y="csY900"/>
                          </a:cxn>
                          <a:cxn ang="0">
                            <a:pos x="csX901" y="csY901"/>
                          </a:cxn>
                          <a:cxn ang="0">
                            <a:pos x="csX902" y="csY902"/>
                          </a:cxn>
                          <a:cxn ang="0">
                            <a:pos x="csX903" y="csY903"/>
                          </a:cxn>
                          <a:cxn ang="0">
                            <a:pos x="csX904" y="csY904"/>
                          </a:cxn>
                          <a:cxn ang="0">
                            <a:pos x="csX905" y="csY905"/>
                          </a:cxn>
                          <a:cxn ang="0">
                            <a:pos x="csX906" y="csY906"/>
                          </a:cxn>
                          <a:cxn ang="0">
                            <a:pos x="csX907" y="csY907"/>
                          </a:cxn>
                          <a:cxn ang="0">
                            <a:pos x="csX908" y="csY908"/>
                          </a:cxn>
                          <a:cxn ang="0">
                            <a:pos x="csX909" y="csY909"/>
                          </a:cxn>
                          <a:cxn ang="0">
                            <a:pos x="csX910" y="csY910"/>
                          </a:cxn>
                          <a:cxn ang="0">
                            <a:pos x="csX911" y="csY911"/>
                          </a:cxn>
                          <a:cxn ang="0">
                            <a:pos x="csX912" y="csY912"/>
                          </a:cxn>
                          <a:cxn ang="0">
                            <a:pos x="csX913" y="csY913"/>
                          </a:cxn>
                          <a:cxn ang="0">
                            <a:pos x="csX914" y="csY914"/>
                          </a:cxn>
                          <a:cxn ang="0">
                            <a:pos x="csX915" y="csY915"/>
                          </a:cxn>
                          <a:cxn ang="0">
                            <a:pos x="csX916" y="csY916"/>
                          </a:cxn>
                          <a:cxn ang="0">
                            <a:pos x="csX917" y="csY917"/>
                          </a:cxn>
                          <a:cxn ang="0">
                            <a:pos x="csX918" y="csY918"/>
                          </a:cxn>
                          <a:cxn ang="0">
                            <a:pos x="csX919" y="csY919"/>
                          </a:cxn>
                          <a:cxn ang="0">
                            <a:pos x="csX920" y="csY920"/>
                          </a:cxn>
                          <a:cxn ang="0">
                            <a:pos x="csX921" y="csY921"/>
                          </a:cxn>
                          <a:cxn ang="0">
                            <a:pos x="csX922" y="csY922"/>
                          </a:cxn>
                          <a:cxn ang="0">
                            <a:pos x="csX923" y="csY923"/>
                          </a:cxn>
                          <a:cxn ang="0">
                            <a:pos x="csX924" y="csY924"/>
                          </a:cxn>
                          <a:cxn ang="0">
                            <a:pos x="csX925" y="csY925"/>
                          </a:cxn>
                          <a:cxn ang="0">
                            <a:pos x="csX926" y="csY926"/>
                          </a:cxn>
                          <a:cxn ang="0">
                            <a:pos x="csX927" y="csY927"/>
                          </a:cxn>
                          <a:cxn ang="0">
                            <a:pos x="csX928" y="csY928"/>
                          </a:cxn>
                          <a:cxn ang="0">
                            <a:pos x="csX929" y="csY929"/>
                          </a:cxn>
                          <a:cxn ang="0">
                            <a:pos x="csX930" y="csY930"/>
                          </a:cxn>
                          <a:cxn ang="0">
                            <a:pos x="csX931" y="csY931"/>
                          </a:cxn>
                          <a:cxn ang="0">
                            <a:pos x="csX932" y="csY932"/>
                          </a:cxn>
                          <a:cxn ang="0">
                            <a:pos x="csX933" y="csY933"/>
                          </a:cxn>
                          <a:cxn ang="0">
                            <a:pos x="csX934" y="csY934"/>
                          </a:cxn>
                          <a:cxn ang="0">
                            <a:pos x="csX935" y="csY935"/>
                          </a:cxn>
                          <a:cxn ang="0">
                            <a:pos x="csX936" y="csY936"/>
                          </a:cxn>
                          <a:cxn ang="0">
                            <a:pos x="csX937" y="csY937"/>
                          </a:cxn>
                          <a:cxn ang="0">
                            <a:pos x="csX938" y="csY938"/>
                          </a:cxn>
                          <a:cxn ang="0">
                            <a:pos x="csX939" y="csY939"/>
                          </a:cxn>
                          <a:cxn ang="0">
                            <a:pos x="csX940" y="csY940"/>
                          </a:cxn>
                          <a:cxn ang="0">
                            <a:pos x="csX941" y="csY941"/>
                          </a:cxn>
                          <a:cxn ang="0">
                            <a:pos x="csX942" y="csY942"/>
                          </a:cxn>
                          <a:cxn ang="0">
                            <a:pos x="csX943" y="csY943"/>
                          </a:cxn>
                          <a:cxn ang="0">
                            <a:pos x="csX944" y="csY944"/>
                          </a:cxn>
                          <a:cxn ang="0">
                            <a:pos x="csX945" y="csY945"/>
                          </a:cxn>
                          <a:cxn ang="0">
                            <a:pos x="csX946" y="csY946"/>
                          </a:cxn>
                          <a:cxn ang="0">
                            <a:pos x="csX947" y="csY947"/>
                          </a:cxn>
                          <a:cxn ang="0">
                            <a:pos x="csX948" y="csY948"/>
                          </a:cxn>
                          <a:cxn ang="0">
                            <a:pos x="csX949" y="csY949"/>
                          </a:cxn>
                          <a:cxn ang="0">
                            <a:pos x="csX950" y="csY950"/>
                          </a:cxn>
                          <a:cxn ang="0">
                            <a:pos x="csX951" y="csY951"/>
                          </a:cxn>
                          <a:cxn ang="0">
                            <a:pos x="csX952" y="csY952"/>
                          </a:cxn>
                          <a:cxn ang="0">
                            <a:pos x="csX953" y="csY953"/>
                          </a:cxn>
                          <a:cxn ang="0">
                            <a:pos x="csX954" y="csY954"/>
                          </a:cxn>
                          <a:cxn ang="0">
                            <a:pos x="csX955" y="csY955"/>
                          </a:cxn>
                          <a:cxn ang="0">
                            <a:pos x="csX956" y="csY956"/>
                          </a:cxn>
                          <a:cxn ang="0">
                            <a:pos x="csX957" y="csY957"/>
                          </a:cxn>
                          <a:cxn ang="0">
                            <a:pos x="csX958" y="csY958"/>
                          </a:cxn>
                          <a:cxn ang="0">
                            <a:pos x="csX959" y="csY959"/>
                          </a:cxn>
                          <a:cxn ang="0">
                            <a:pos x="csX960" y="csY960"/>
                          </a:cxn>
                          <a:cxn ang="0">
                            <a:pos x="csX961" y="csY961"/>
                          </a:cxn>
                          <a:cxn ang="0">
                            <a:pos x="csX962" y="csY962"/>
                          </a:cxn>
                          <a:cxn ang="0">
                            <a:pos x="csX963" y="csY963"/>
                          </a:cxn>
                          <a:cxn ang="0">
                            <a:pos x="csX964" y="csY964"/>
                          </a:cxn>
                          <a:cxn ang="0">
                            <a:pos x="csX965" y="csY965"/>
                          </a:cxn>
                          <a:cxn ang="0">
                            <a:pos x="csX966" y="csY966"/>
                          </a:cxn>
                          <a:cxn ang="0">
                            <a:pos x="csX967" y="csY967"/>
                          </a:cxn>
                          <a:cxn ang="0">
                            <a:pos x="csX968" y="csY968"/>
                          </a:cxn>
                          <a:cxn ang="0">
                            <a:pos x="csX969" y="csY969"/>
                          </a:cxn>
                          <a:cxn ang="0">
                            <a:pos x="csX970" y="csY970"/>
                          </a:cxn>
                          <a:cxn ang="0">
                            <a:pos x="csX971" y="csY971"/>
                          </a:cxn>
                          <a:cxn ang="0">
                            <a:pos x="csX972" y="csY972"/>
                          </a:cxn>
                          <a:cxn ang="0">
                            <a:pos x="csX973" y="csY973"/>
                          </a:cxn>
                          <a:cxn ang="0">
                            <a:pos x="csX974" y="csY974"/>
                          </a:cxn>
                          <a:cxn ang="0">
                            <a:pos x="csX975" y="csY975"/>
                          </a:cxn>
                          <a:cxn ang="0">
                            <a:pos x="csX976" y="csY976"/>
                          </a:cxn>
                          <a:cxn ang="0">
                            <a:pos x="csX977" y="csY977"/>
                          </a:cxn>
                          <a:cxn ang="0">
                            <a:pos x="csX978" y="csY978"/>
                          </a:cxn>
                          <a:cxn ang="0">
                            <a:pos x="csX979" y="csY979"/>
                          </a:cxn>
                          <a:cxn ang="0">
                            <a:pos x="csX980" y="csY980"/>
                          </a:cxn>
                          <a:cxn ang="0">
                            <a:pos x="csX981" y="csY981"/>
                          </a:cxn>
                          <a:cxn ang="0">
                            <a:pos x="csX982" y="csY982"/>
                          </a:cxn>
                          <a:cxn ang="0">
                            <a:pos x="csX983" y="csY983"/>
                          </a:cxn>
                          <a:cxn ang="0">
                            <a:pos x="csX984" y="csY984"/>
                          </a:cxn>
                          <a:cxn ang="0">
                            <a:pos x="csX985" y="csY985"/>
                          </a:cxn>
                          <a:cxn ang="0">
                            <a:pos x="csX986" y="csY986"/>
                          </a:cxn>
                          <a:cxn ang="0">
                            <a:pos x="csX987" y="csY987"/>
                          </a:cxn>
                          <a:cxn ang="0">
                            <a:pos x="csX988" y="csY988"/>
                          </a:cxn>
                          <a:cxn ang="0">
                            <a:pos x="csX989" y="csY989"/>
                          </a:cxn>
                          <a:cxn ang="0">
                            <a:pos x="csX990" y="csY990"/>
                          </a:cxn>
                          <a:cxn ang="0">
                            <a:pos x="csX991" y="csY991"/>
                          </a:cxn>
                          <a:cxn ang="0">
                            <a:pos x="csX992" y="csY992"/>
                          </a:cxn>
                          <a:cxn ang="0">
                            <a:pos x="csX993" y="csY993"/>
                          </a:cxn>
                          <a:cxn ang="0">
                            <a:pos x="csX994" y="csY994"/>
                          </a:cxn>
                          <a:cxn ang="0">
                            <a:pos x="csX995" y="csY995"/>
                          </a:cxn>
                          <a:cxn ang="0">
                            <a:pos x="csX996" y="csY996"/>
                          </a:cxn>
                          <a:cxn ang="0">
                            <a:pos x="csX997" y="csY997"/>
                          </a:cxn>
                          <a:cxn ang="0">
                            <a:pos x="csX998" y="csY998"/>
                          </a:cxn>
                          <a:cxn ang="0">
                            <a:pos x="csX999" y="csY999"/>
                          </a:cxn>
                          <a:cxn ang="0">
                            <a:pos x="csX1000" y="csY1000"/>
                          </a:cxn>
                          <a:cxn ang="0">
                            <a:pos x="csX1001" y="csY1001"/>
                          </a:cxn>
                          <a:cxn ang="0">
                            <a:pos x="csX1002" y="csY1002"/>
                          </a:cxn>
                          <a:cxn ang="0">
                            <a:pos x="csX1003" y="csY1003"/>
                          </a:cxn>
                          <a:cxn ang="0">
                            <a:pos x="csX1004" y="csY1004"/>
                          </a:cxn>
                          <a:cxn ang="0">
                            <a:pos x="csX1005" y="csY1005"/>
                          </a:cxn>
                          <a:cxn ang="0">
                            <a:pos x="csX1006" y="csY1006"/>
                          </a:cxn>
                          <a:cxn ang="0">
                            <a:pos x="csX1007" y="csY1007"/>
                          </a:cxn>
                          <a:cxn ang="0">
                            <a:pos x="csX1008" y="csY1008"/>
                          </a:cxn>
                          <a:cxn ang="0">
                            <a:pos x="csX1009" y="csY1009"/>
                          </a:cxn>
                          <a:cxn ang="0">
                            <a:pos x="csX1010" y="csY1010"/>
                          </a:cxn>
                          <a:cxn ang="0">
                            <a:pos x="csX1011" y="csY1011"/>
                          </a:cxn>
                          <a:cxn ang="0">
                            <a:pos x="csX1012" y="csY1012"/>
                          </a:cxn>
                          <a:cxn ang="0">
                            <a:pos x="csX1013" y="csY1013"/>
                          </a:cxn>
                          <a:cxn ang="0">
                            <a:pos x="csX1014" y="csY1014"/>
                          </a:cxn>
                          <a:cxn ang="0">
                            <a:pos x="csX1015" y="csY1015"/>
                          </a:cxn>
                          <a:cxn ang="0">
                            <a:pos x="csX1016" y="csY1016"/>
                          </a:cxn>
                          <a:cxn ang="0">
                            <a:pos x="csX1017" y="csY1017"/>
                          </a:cxn>
                          <a:cxn ang="0">
                            <a:pos x="csX1018" y="csY1018"/>
                          </a:cxn>
                          <a:cxn ang="0">
                            <a:pos x="csX1019" y="csY1019"/>
                          </a:cxn>
                          <a:cxn ang="0">
                            <a:pos x="csX1020" y="csY1020"/>
                          </a:cxn>
                          <a:cxn ang="0">
                            <a:pos x="csX1021" y="csY1021"/>
                          </a:cxn>
                          <a:cxn ang="0">
                            <a:pos x="csX1022" y="csY1022"/>
                          </a:cxn>
                          <a:cxn ang="0">
                            <a:pos x="csX1023" y="csY1023"/>
                          </a:cxn>
                          <a:cxn ang="0">
                            <a:pos x="csX1024" y="csY1024"/>
                          </a:cxn>
                          <a:cxn ang="0">
                            <a:pos x="csX1025" y="csY1025"/>
                          </a:cxn>
                          <a:cxn ang="0">
                            <a:pos x="csX1026" y="csY1026"/>
                          </a:cxn>
                          <a:cxn ang="0">
                            <a:pos x="csX1027" y="csY1027"/>
                          </a:cxn>
                          <a:cxn ang="0">
                            <a:pos x="csX1028" y="csY1028"/>
                          </a:cxn>
                          <a:cxn ang="0">
                            <a:pos x="csX1029" y="csY1029"/>
                          </a:cxn>
                          <a:cxn ang="0">
                            <a:pos x="csX1030" y="csY1030"/>
                          </a:cxn>
                          <a:cxn ang="0">
                            <a:pos x="csX1031" y="csY1031"/>
                          </a:cxn>
                          <a:cxn ang="0">
                            <a:pos x="csX1032" y="csY1032"/>
                          </a:cxn>
                          <a:cxn ang="0">
                            <a:pos x="csX1033" y="csY1033"/>
                          </a:cxn>
                          <a:cxn ang="0">
                            <a:pos x="csX1034" y="csY1034"/>
                          </a:cxn>
                          <a:cxn ang="0">
                            <a:pos x="csX1035" y="csY1035"/>
                          </a:cxn>
                          <a:cxn ang="0">
                            <a:pos x="csX1036" y="csY1036"/>
                          </a:cxn>
                          <a:cxn ang="0">
                            <a:pos x="csX1037" y="csY1037"/>
                          </a:cxn>
                          <a:cxn ang="0">
                            <a:pos x="csX1038" y="csY1038"/>
                          </a:cxn>
                          <a:cxn ang="0">
                            <a:pos x="csX1039" y="csY1039"/>
                          </a:cxn>
                          <a:cxn ang="0">
                            <a:pos x="csX1040" y="csY1040"/>
                          </a:cxn>
                          <a:cxn ang="0">
                            <a:pos x="csX1041" y="csY1041"/>
                          </a:cxn>
                          <a:cxn ang="0">
                            <a:pos x="csX1042" y="csY1042"/>
                          </a:cxn>
                          <a:cxn ang="0">
                            <a:pos x="csX1043" y="csY1043"/>
                          </a:cxn>
                          <a:cxn ang="0">
                            <a:pos x="csX1044" y="csY1044"/>
                          </a:cxn>
                          <a:cxn ang="0">
                            <a:pos x="csX1045" y="csY1045"/>
                          </a:cxn>
                          <a:cxn ang="0">
                            <a:pos x="csX1046" y="csY1046"/>
                          </a:cxn>
                          <a:cxn ang="0">
                            <a:pos x="csX1047" y="csY1047"/>
                          </a:cxn>
                          <a:cxn ang="0">
                            <a:pos x="csX1048" y="csY1048"/>
                          </a:cxn>
                          <a:cxn ang="0">
                            <a:pos x="csX1049" y="csY1049"/>
                          </a:cxn>
                          <a:cxn ang="0">
                            <a:pos x="csX1050" y="csY1050"/>
                          </a:cxn>
                          <a:cxn ang="0">
                            <a:pos x="csX1051" y="csY1051"/>
                          </a:cxn>
                          <a:cxn ang="0">
                            <a:pos x="csX1052" y="csY1052"/>
                          </a:cxn>
                          <a:cxn ang="0">
                            <a:pos x="csX1053" y="csY1053"/>
                          </a:cxn>
                          <a:cxn ang="0">
                            <a:pos x="csX1054" y="csY1054"/>
                          </a:cxn>
                          <a:cxn ang="0">
                            <a:pos x="csX1055" y="csY1055"/>
                          </a:cxn>
                          <a:cxn ang="0">
                            <a:pos x="csX1056" y="csY1056"/>
                          </a:cxn>
                          <a:cxn ang="0">
                            <a:pos x="csX1057" y="csY1057"/>
                          </a:cxn>
                          <a:cxn ang="0">
                            <a:pos x="csX1058" y="csY1058"/>
                          </a:cxn>
                          <a:cxn ang="0">
                            <a:pos x="csX1059" y="csY1059"/>
                          </a:cxn>
                          <a:cxn ang="0">
                            <a:pos x="csX1060" y="csY1060"/>
                          </a:cxn>
                          <a:cxn ang="0">
                            <a:pos x="csX1061" y="csY1061"/>
                          </a:cxn>
                          <a:cxn ang="0">
                            <a:pos x="csX1062" y="csY1062"/>
                          </a:cxn>
                          <a:cxn ang="0">
                            <a:pos x="csX1063" y="csY1063"/>
                          </a:cxn>
                          <a:cxn ang="0">
                            <a:pos x="csX1064" y="csY1064"/>
                          </a:cxn>
                          <a:cxn ang="0">
                            <a:pos x="csX1065" y="csY1065"/>
                          </a:cxn>
                          <a:cxn ang="0">
                            <a:pos x="csX1066" y="csY1066"/>
                          </a:cxn>
                          <a:cxn ang="0">
                            <a:pos x="csX1067" y="csY1067"/>
                          </a:cxn>
                          <a:cxn ang="0">
                            <a:pos x="csX1068" y="csY1068"/>
                          </a:cxn>
                          <a:cxn ang="0">
                            <a:pos x="csX1069" y="csY1069"/>
                          </a:cxn>
                          <a:cxn ang="0">
                            <a:pos x="csX1070" y="csY1070"/>
                          </a:cxn>
                          <a:cxn ang="0">
                            <a:pos x="csX1071" y="csY1071"/>
                          </a:cxn>
                          <a:cxn ang="0">
                            <a:pos x="csX1072" y="csY1072"/>
                          </a:cxn>
                          <a:cxn ang="0">
                            <a:pos x="csX1073" y="csY1073"/>
                          </a:cxn>
                          <a:cxn ang="0">
                            <a:pos x="csX1074" y="csY1074"/>
                          </a:cxn>
                          <a:cxn ang="0">
                            <a:pos x="csX1075" y="csY1075"/>
                          </a:cxn>
                          <a:cxn ang="0">
                            <a:pos x="csX1076" y="csY1076"/>
                          </a:cxn>
                          <a:cxn ang="0">
                            <a:pos x="csX1077" y="csY1077"/>
                          </a:cxn>
                          <a:cxn ang="0">
                            <a:pos x="csX1078" y="csY1078"/>
                          </a:cxn>
                          <a:cxn ang="0">
                            <a:pos x="csX1079" y="csY1079"/>
                          </a:cxn>
                          <a:cxn ang="0">
                            <a:pos x="csX1080" y="csY1080"/>
                          </a:cxn>
                          <a:cxn ang="0">
                            <a:pos x="csX1081" y="csY1081"/>
                          </a:cxn>
                          <a:cxn ang="0">
                            <a:pos x="csX1082" y="csY1082"/>
                          </a:cxn>
                          <a:cxn ang="0">
                            <a:pos x="csX1083" y="csY1083"/>
                          </a:cxn>
                          <a:cxn ang="0">
                            <a:pos x="csX1084" y="csY1084"/>
                          </a:cxn>
                          <a:cxn ang="0">
                            <a:pos x="csX1085" y="csY1085"/>
                          </a:cxn>
                          <a:cxn ang="0">
                            <a:pos x="csX1086" y="csY1086"/>
                          </a:cxn>
                          <a:cxn ang="0">
                            <a:pos x="csX1087" y="csY1087"/>
                          </a:cxn>
                          <a:cxn ang="0">
                            <a:pos x="csX1088" y="csY1088"/>
                          </a:cxn>
                          <a:cxn ang="0">
                            <a:pos x="csX1089" y="csY1089"/>
                          </a:cxn>
                          <a:cxn ang="0">
                            <a:pos x="csX1090" y="csY1090"/>
                          </a:cxn>
                          <a:cxn ang="0">
                            <a:pos x="csX1091" y="csY1091"/>
                          </a:cxn>
                          <a:cxn ang="0">
                            <a:pos x="csX1092" y="csY1092"/>
                          </a:cxn>
                          <a:cxn ang="0">
                            <a:pos x="csX1093" y="csY1093"/>
                          </a:cxn>
                          <a:cxn ang="0">
                            <a:pos x="csX1094" y="csY1094"/>
                          </a:cxn>
                          <a:cxn ang="0">
                            <a:pos x="csX1095" y="csY1095"/>
                          </a:cxn>
                          <a:cxn ang="0">
                            <a:pos x="csX1096" y="csY1096"/>
                          </a:cxn>
                          <a:cxn ang="0">
                            <a:pos x="csX1097" y="csY1097"/>
                          </a:cxn>
                          <a:cxn ang="0">
                            <a:pos x="csX1098" y="csY1098"/>
                          </a:cxn>
                          <a:cxn ang="0">
                            <a:pos x="csX1099" y="csY1099"/>
                          </a:cxn>
                          <a:cxn ang="0">
                            <a:pos x="csX1100" y="csY1100"/>
                          </a:cxn>
                          <a:cxn ang="0">
                            <a:pos x="csX1101" y="csY1101"/>
                          </a:cxn>
                          <a:cxn ang="0">
                            <a:pos x="csX1102" y="csY1102"/>
                          </a:cxn>
                          <a:cxn ang="0">
                            <a:pos x="csX1103" y="csY1103"/>
                          </a:cxn>
                          <a:cxn ang="0">
                            <a:pos x="csX1104" y="csY1104"/>
                          </a:cxn>
                          <a:cxn ang="0">
                            <a:pos x="csX1105" y="csY1105"/>
                          </a:cxn>
                          <a:cxn ang="0">
                            <a:pos x="csX1106" y="csY1106"/>
                          </a:cxn>
                          <a:cxn ang="0">
                            <a:pos x="csX1107" y="csY1107"/>
                          </a:cxn>
                          <a:cxn ang="0">
                            <a:pos x="csX1108" y="csY1108"/>
                          </a:cxn>
                          <a:cxn ang="0">
                            <a:pos x="csX1109" y="csY1109"/>
                          </a:cxn>
                          <a:cxn ang="0">
                            <a:pos x="csX1110" y="csY1110"/>
                          </a:cxn>
                          <a:cxn ang="0">
                            <a:pos x="csX1111" y="csY1111"/>
                          </a:cxn>
                          <a:cxn ang="0">
                            <a:pos x="csX1112" y="csY1112"/>
                          </a:cxn>
                          <a:cxn ang="0">
                            <a:pos x="csX1113" y="csY1113"/>
                          </a:cxn>
                          <a:cxn ang="0">
                            <a:pos x="csX1114" y="csY1114"/>
                          </a:cxn>
                          <a:cxn ang="0">
                            <a:pos x="csX1115" y="csY1115"/>
                          </a:cxn>
                          <a:cxn ang="0">
                            <a:pos x="csX1116" y="csY1116"/>
                          </a:cxn>
                          <a:cxn ang="0">
                            <a:pos x="csX1117" y="csY1117"/>
                          </a:cxn>
                          <a:cxn ang="0">
                            <a:pos x="csX1118" y="csY1118"/>
                          </a:cxn>
                          <a:cxn ang="0">
                            <a:pos x="csX1119" y="csY1119"/>
                          </a:cxn>
                          <a:cxn ang="0">
                            <a:pos x="csX1120" y="csY1120"/>
                          </a:cxn>
                          <a:cxn ang="0">
                            <a:pos x="csX1121" y="csY1121"/>
                          </a:cxn>
                          <a:cxn ang="0">
                            <a:pos x="csX1122" y="csY1122"/>
                          </a:cxn>
                          <a:cxn ang="0">
                            <a:pos x="csX1123" y="csY1123"/>
                          </a:cxn>
                          <a:cxn ang="0">
                            <a:pos x="csX1124" y="csY1124"/>
                          </a:cxn>
                          <a:cxn ang="0">
                            <a:pos x="csX1125" y="csY1125"/>
                          </a:cxn>
                          <a:cxn ang="0">
                            <a:pos x="csX1126" y="csY1126"/>
                          </a:cxn>
                          <a:cxn ang="0">
                            <a:pos x="csX1127" y="csY1127"/>
                          </a:cxn>
                          <a:cxn ang="0">
                            <a:pos x="csX1128" y="csY1128"/>
                          </a:cxn>
                          <a:cxn ang="0">
                            <a:pos x="csX1129" y="csY1129"/>
                          </a:cxn>
                          <a:cxn ang="0">
                            <a:pos x="csX1130" y="csY1130"/>
                          </a:cxn>
                          <a:cxn ang="0">
                            <a:pos x="csX1131" y="csY1131"/>
                          </a:cxn>
                          <a:cxn ang="0">
                            <a:pos x="csX1132" y="csY1132"/>
                          </a:cxn>
                          <a:cxn ang="0">
                            <a:pos x="csX1133" y="csY1133"/>
                          </a:cxn>
                          <a:cxn ang="0">
                            <a:pos x="csX1134" y="csY1134"/>
                          </a:cxn>
                          <a:cxn ang="0">
                            <a:pos x="csX1135" y="csY1135"/>
                          </a:cxn>
                          <a:cxn ang="0">
                            <a:pos x="csX1136" y="csY1136"/>
                          </a:cxn>
                          <a:cxn ang="0">
                            <a:pos x="csX1137" y="csY1137"/>
                          </a:cxn>
                          <a:cxn ang="0">
                            <a:pos x="csX1138" y="csY1138"/>
                          </a:cxn>
                          <a:cxn ang="0">
                            <a:pos x="csX1139" y="csY1139"/>
                          </a:cxn>
                          <a:cxn ang="0">
                            <a:pos x="csX1140" y="csY1140"/>
                          </a:cxn>
                          <a:cxn ang="0">
                            <a:pos x="csX1141" y="csY1141"/>
                          </a:cxn>
                          <a:cxn ang="0">
                            <a:pos x="csX1142" y="csY1142"/>
                          </a:cxn>
                          <a:cxn ang="0">
                            <a:pos x="csX1143" y="csY1143"/>
                          </a:cxn>
                          <a:cxn ang="0">
                            <a:pos x="csX1144" y="csY1144"/>
                          </a:cxn>
                          <a:cxn ang="0">
                            <a:pos x="csX1145" y="csY1145"/>
                          </a:cxn>
                          <a:cxn ang="0">
                            <a:pos x="csX1146" y="csY1146"/>
                          </a:cxn>
                          <a:cxn ang="0">
                            <a:pos x="csX1147" y="csY1147"/>
                          </a:cxn>
                          <a:cxn ang="0">
                            <a:pos x="csX1148" y="csY1148"/>
                          </a:cxn>
                          <a:cxn ang="0">
                            <a:pos x="csX1149" y="csY1149"/>
                          </a:cxn>
                          <a:cxn ang="0">
                            <a:pos x="csX1150" y="csY1150"/>
                          </a:cxn>
                          <a:cxn ang="0">
                            <a:pos x="csX1151" y="csY1151"/>
                          </a:cxn>
                          <a:cxn ang="0">
                            <a:pos x="csX1152" y="csY1152"/>
                          </a:cxn>
                          <a:cxn ang="0">
                            <a:pos x="csX1153" y="csY1153"/>
                          </a:cxn>
                          <a:cxn ang="0">
                            <a:pos x="csX1154" y="csY1154"/>
                          </a:cxn>
                          <a:cxn ang="0">
                            <a:pos x="csX1155" y="csY1155"/>
                          </a:cxn>
                          <a:cxn ang="0">
                            <a:pos x="csX1156" y="csY1156"/>
                          </a:cxn>
                          <a:cxn ang="0">
                            <a:pos x="csX1157" y="csY1157"/>
                          </a:cxn>
                          <a:cxn ang="0">
                            <a:pos x="csX1158" y="csY1158"/>
                          </a:cxn>
                          <a:cxn ang="0">
                            <a:pos x="csX1159" y="csY1159"/>
                          </a:cxn>
                          <a:cxn ang="0">
                            <a:pos x="csX1160" y="csY1160"/>
                          </a:cxn>
                          <a:cxn ang="0">
                            <a:pos x="csX1161" y="csY1161"/>
                          </a:cxn>
                          <a:cxn ang="0">
                            <a:pos x="csX1162" y="csY1162"/>
                          </a:cxn>
                          <a:cxn ang="0">
                            <a:pos x="csX1163" y="csY1163"/>
                          </a:cxn>
                          <a:cxn ang="0">
                            <a:pos x="csX1164" y="csY1164"/>
                          </a:cxn>
                          <a:cxn ang="0">
                            <a:pos x="csX1165" y="csY1165"/>
                          </a:cxn>
                        </a:cxnLst>
                        <a:rect l="l" t="t" r="r" b="b"/>
                        <a:pathLst>
                          <a:path w="6183228" h="122780">
                            <a:moveTo>
                              <a:pt x="5964777" y="120964"/>
                            </a:moveTo>
                            <a:lnTo>
                              <a:pt x="5980430" y="120964"/>
                            </a:lnTo>
                            <a:lnTo>
                              <a:pt x="5980430" y="25981"/>
                            </a:lnTo>
                            <a:lnTo>
                              <a:pt x="5964777" y="25981"/>
                            </a:lnTo>
                            <a:lnTo>
                              <a:pt x="5964777" y="120964"/>
                            </a:lnTo>
                            <a:close/>
                            <a:moveTo>
                              <a:pt x="1520234" y="29676"/>
                            </a:moveTo>
                            <a:cubicBezTo>
                              <a:pt x="1514872" y="27213"/>
                              <a:pt x="1508468" y="25981"/>
                              <a:pt x="1501010" y="25981"/>
                            </a:cubicBezTo>
                            <a:lnTo>
                              <a:pt x="1467186" y="25981"/>
                            </a:lnTo>
                            <a:lnTo>
                              <a:pt x="1467186" y="120964"/>
                            </a:lnTo>
                            <a:lnTo>
                              <a:pt x="1482840" y="120964"/>
                            </a:lnTo>
                            <a:lnTo>
                              <a:pt x="1482840" y="87301"/>
                            </a:lnTo>
                            <a:lnTo>
                              <a:pt x="1501289" y="87301"/>
                            </a:lnTo>
                            <a:cubicBezTo>
                              <a:pt x="1512102" y="87301"/>
                              <a:pt x="1520742" y="84622"/>
                              <a:pt x="1527222" y="79263"/>
                            </a:cubicBezTo>
                            <a:cubicBezTo>
                              <a:pt x="1533689" y="73917"/>
                              <a:pt x="1536929" y="66349"/>
                              <a:pt x="1536929" y="56571"/>
                            </a:cubicBezTo>
                            <a:cubicBezTo>
                              <a:pt x="1536929" y="50145"/>
                              <a:pt x="1535481" y="44673"/>
                              <a:pt x="1532596" y="40152"/>
                            </a:cubicBezTo>
                            <a:cubicBezTo>
                              <a:pt x="1529712" y="35644"/>
                              <a:pt x="1525582" y="32152"/>
                              <a:pt x="1520234" y="29676"/>
                            </a:cubicBezTo>
                            <a:close/>
                            <a:moveTo>
                              <a:pt x="1515545" y="69841"/>
                            </a:moveTo>
                            <a:cubicBezTo>
                              <a:pt x="1512000" y="73105"/>
                              <a:pt x="1506969" y="74730"/>
                              <a:pt x="1500450" y="74730"/>
                            </a:cubicBezTo>
                            <a:lnTo>
                              <a:pt x="1482840" y="74730"/>
                            </a:lnTo>
                            <a:lnTo>
                              <a:pt x="1482840" y="38552"/>
                            </a:lnTo>
                            <a:lnTo>
                              <a:pt x="1500869" y="38552"/>
                            </a:lnTo>
                            <a:cubicBezTo>
                              <a:pt x="1507108" y="38552"/>
                              <a:pt x="1512000" y="40178"/>
                              <a:pt x="1515545" y="43441"/>
                            </a:cubicBezTo>
                            <a:cubicBezTo>
                              <a:pt x="1519090" y="46704"/>
                              <a:pt x="1520856" y="51124"/>
                              <a:pt x="1520856" y="56711"/>
                            </a:cubicBezTo>
                            <a:cubicBezTo>
                              <a:pt x="1520856" y="62209"/>
                              <a:pt x="1519090" y="66577"/>
                              <a:pt x="1515545" y="69841"/>
                            </a:cubicBezTo>
                            <a:close/>
                            <a:moveTo>
                              <a:pt x="6067427" y="30171"/>
                            </a:moveTo>
                            <a:cubicBezTo>
                              <a:pt x="6060579" y="26171"/>
                              <a:pt x="6052498" y="24165"/>
                              <a:pt x="6043184" y="24165"/>
                            </a:cubicBezTo>
                            <a:cubicBezTo>
                              <a:pt x="6033770" y="24165"/>
                              <a:pt x="6025638" y="26171"/>
                              <a:pt x="6018789" y="30171"/>
                            </a:cubicBezTo>
                            <a:cubicBezTo>
                              <a:pt x="6011941" y="34171"/>
                              <a:pt x="6006681" y="39873"/>
                              <a:pt x="6002996" y="47276"/>
                            </a:cubicBezTo>
                            <a:cubicBezTo>
                              <a:pt x="5999311" y="54679"/>
                              <a:pt x="5997481" y="63466"/>
                              <a:pt x="5997481" y="73612"/>
                            </a:cubicBezTo>
                            <a:cubicBezTo>
                              <a:pt x="5997481" y="83758"/>
                              <a:pt x="5999311" y="92520"/>
                              <a:pt x="6002996" y="99872"/>
                            </a:cubicBezTo>
                            <a:cubicBezTo>
                              <a:pt x="6006681" y="107225"/>
                              <a:pt x="6011941" y="112888"/>
                              <a:pt x="6018789" y="116837"/>
                            </a:cubicBezTo>
                            <a:cubicBezTo>
                              <a:pt x="6025638" y="120799"/>
                              <a:pt x="6033770" y="122780"/>
                              <a:pt x="6043184" y="122780"/>
                            </a:cubicBezTo>
                            <a:cubicBezTo>
                              <a:pt x="6052498" y="122780"/>
                              <a:pt x="6060579" y="120799"/>
                              <a:pt x="6067427" y="116837"/>
                            </a:cubicBezTo>
                            <a:cubicBezTo>
                              <a:pt x="6074276" y="112888"/>
                              <a:pt x="6079536" y="107225"/>
                              <a:pt x="6083221" y="99872"/>
                            </a:cubicBezTo>
                            <a:cubicBezTo>
                              <a:pt x="6086906" y="92520"/>
                              <a:pt x="6088748" y="83758"/>
                              <a:pt x="6088748" y="73612"/>
                            </a:cubicBezTo>
                            <a:cubicBezTo>
                              <a:pt x="6088748" y="63466"/>
                              <a:pt x="6086906" y="54679"/>
                              <a:pt x="6083221" y="47276"/>
                            </a:cubicBezTo>
                            <a:cubicBezTo>
                              <a:pt x="6079536" y="39873"/>
                              <a:pt x="6074276" y="34171"/>
                              <a:pt x="6067427" y="30171"/>
                            </a:cubicBezTo>
                            <a:close/>
                            <a:moveTo>
                              <a:pt x="6069244" y="92812"/>
                            </a:moveTo>
                            <a:cubicBezTo>
                              <a:pt x="6066868" y="98171"/>
                              <a:pt x="6063463" y="102311"/>
                              <a:pt x="6059041" y="105244"/>
                            </a:cubicBezTo>
                            <a:cubicBezTo>
                              <a:pt x="6054620" y="108177"/>
                              <a:pt x="6049334" y="109650"/>
                              <a:pt x="6043184" y="109650"/>
                            </a:cubicBezTo>
                            <a:cubicBezTo>
                              <a:pt x="6036933" y="109650"/>
                              <a:pt x="6031597" y="108177"/>
                              <a:pt x="6027175" y="105244"/>
                            </a:cubicBezTo>
                            <a:cubicBezTo>
                              <a:pt x="6022754" y="102311"/>
                              <a:pt x="6019348" y="98171"/>
                              <a:pt x="6016972" y="92812"/>
                            </a:cubicBezTo>
                            <a:cubicBezTo>
                              <a:pt x="6014596" y="87466"/>
                              <a:pt x="6013414" y="81067"/>
                              <a:pt x="6013414" y="73612"/>
                            </a:cubicBezTo>
                            <a:cubicBezTo>
                              <a:pt x="6013414" y="66069"/>
                              <a:pt x="6014596" y="59593"/>
                              <a:pt x="6016972" y="54197"/>
                            </a:cubicBezTo>
                            <a:cubicBezTo>
                              <a:pt x="6019348" y="48800"/>
                              <a:pt x="6022754" y="44622"/>
                              <a:pt x="6027175" y="41689"/>
                            </a:cubicBezTo>
                            <a:cubicBezTo>
                              <a:pt x="6031597" y="38755"/>
                              <a:pt x="6036933" y="37295"/>
                              <a:pt x="6043184" y="37295"/>
                            </a:cubicBezTo>
                            <a:cubicBezTo>
                              <a:pt x="6049334" y="37295"/>
                              <a:pt x="6054620" y="38755"/>
                              <a:pt x="6059041" y="41689"/>
                            </a:cubicBezTo>
                            <a:cubicBezTo>
                              <a:pt x="6063463" y="44622"/>
                              <a:pt x="6066868" y="48800"/>
                              <a:pt x="6069244" y="54197"/>
                            </a:cubicBezTo>
                            <a:cubicBezTo>
                              <a:pt x="6071621" y="59593"/>
                              <a:pt x="6072815" y="66069"/>
                              <a:pt x="6072815" y="73612"/>
                            </a:cubicBezTo>
                            <a:cubicBezTo>
                              <a:pt x="6072815" y="81067"/>
                              <a:pt x="6071621" y="87466"/>
                              <a:pt x="6069244" y="92812"/>
                            </a:cubicBezTo>
                            <a:close/>
                            <a:moveTo>
                              <a:pt x="1309621" y="64393"/>
                            </a:moveTo>
                            <a:cubicBezTo>
                              <a:pt x="1306495" y="62527"/>
                              <a:pt x="1303077" y="61600"/>
                              <a:pt x="1299354" y="61600"/>
                            </a:cubicBezTo>
                            <a:cubicBezTo>
                              <a:pt x="1295619" y="61600"/>
                              <a:pt x="1292201" y="62527"/>
                              <a:pt x="1289076" y="64393"/>
                            </a:cubicBezTo>
                            <a:cubicBezTo>
                              <a:pt x="1285950" y="66260"/>
                              <a:pt x="1283459" y="68698"/>
                              <a:pt x="1281604" y="71720"/>
                            </a:cubicBezTo>
                            <a:cubicBezTo>
                              <a:pt x="1279736" y="74755"/>
                              <a:pt x="1278809" y="78171"/>
                              <a:pt x="1278809" y="81994"/>
                            </a:cubicBezTo>
                            <a:cubicBezTo>
                              <a:pt x="1278809" y="85815"/>
                              <a:pt x="1279736" y="89257"/>
                              <a:pt x="1281604" y="92330"/>
                            </a:cubicBezTo>
                            <a:cubicBezTo>
                              <a:pt x="1283459" y="95403"/>
                              <a:pt x="1285950" y="97866"/>
                              <a:pt x="1289076" y="99733"/>
                            </a:cubicBezTo>
                            <a:cubicBezTo>
                              <a:pt x="1292201" y="101599"/>
                              <a:pt x="1295619" y="102526"/>
                              <a:pt x="1299354" y="102526"/>
                            </a:cubicBezTo>
                            <a:cubicBezTo>
                              <a:pt x="1303077" y="102526"/>
                              <a:pt x="1306495" y="101599"/>
                              <a:pt x="1309621" y="99733"/>
                            </a:cubicBezTo>
                            <a:cubicBezTo>
                              <a:pt x="1312746" y="97866"/>
                              <a:pt x="1315236" y="95403"/>
                              <a:pt x="1317105" y="92330"/>
                            </a:cubicBezTo>
                            <a:cubicBezTo>
                              <a:pt x="1318960" y="89257"/>
                              <a:pt x="1319900" y="85815"/>
                              <a:pt x="1319900" y="81994"/>
                            </a:cubicBezTo>
                            <a:cubicBezTo>
                              <a:pt x="1319900" y="78171"/>
                              <a:pt x="1318960" y="74755"/>
                              <a:pt x="1317105" y="71720"/>
                            </a:cubicBezTo>
                            <a:cubicBezTo>
                              <a:pt x="1315236" y="68698"/>
                              <a:pt x="1312746" y="66260"/>
                              <a:pt x="1309621" y="64393"/>
                            </a:cubicBezTo>
                            <a:close/>
                            <a:moveTo>
                              <a:pt x="1217046" y="80317"/>
                            </a:moveTo>
                            <a:cubicBezTo>
                              <a:pt x="1215583" y="78432"/>
                              <a:pt x="1213613" y="77048"/>
                              <a:pt x="1211412" y="75894"/>
                            </a:cubicBezTo>
                            <a:cubicBezTo>
                              <a:pt x="1213158" y="75044"/>
                              <a:pt x="1214783" y="74056"/>
                              <a:pt x="1216270" y="72914"/>
                            </a:cubicBezTo>
                            <a:cubicBezTo>
                              <a:pt x="1222090" y="68444"/>
                              <a:pt x="1225012" y="61930"/>
                              <a:pt x="1225012" y="53359"/>
                            </a:cubicBezTo>
                            <a:cubicBezTo>
                              <a:pt x="1225012" y="44888"/>
                              <a:pt x="1221976" y="38197"/>
                              <a:pt x="1215928" y="33308"/>
                            </a:cubicBezTo>
                            <a:cubicBezTo>
                              <a:pt x="1209867" y="28419"/>
                              <a:pt x="1201709" y="25981"/>
                              <a:pt x="1191469" y="25981"/>
                            </a:cubicBezTo>
                            <a:lnTo>
                              <a:pt x="1155829" y="25981"/>
                            </a:lnTo>
                            <a:lnTo>
                              <a:pt x="1155829" y="120964"/>
                            </a:lnTo>
                            <a:lnTo>
                              <a:pt x="1171483" y="120964"/>
                            </a:lnTo>
                            <a:lnTo>
                              <a:pt x="1171483" y="82552"/>
                            </a:lnTo>
                            <a:lnTo>
                              <a:pt x="1190071" y="82552"/>
                            </a:lnTo>
                            <a:cubicBezTo>
                              <a:pt x="1193515" y="82552"/>
                              <a:pt x="1196361" y="82882"/>
                              <a:pt x="1198597" y="83530"/>
                            </a:cubicBezTo>
                            <a:cubicBezTo>
                              <a:pt x="1200833" y="84178"/>
                              <a:pt x="1202625" y="85435"/>
                              <a:pt x="1203972" y="87301"/>
                            </a:cubicBezTo>
                            <a:cubicBezTo>
                              <a:pt x="1205318" y="89167"/>
                              <a:pt x="1206424" y="91910"/>
                              <a:pt x="1207262" y="95542"/>
                            </a:cubicBezTo>
                            <a:lnTo>
                              <a:pt x="1212992" y="120964"/>
                            </a:lnTo>
                            <a:lnTo>
                              <a:pt x="1229485" y="120964"/>
                            </a:lnTo>
                            <a:lnTo>
                              <a:pt x="1222357" y="92469"/>
                            </a:lnTo>
                            <a:cubicBezTo>
                              <a:pt x="1221048" y="87251"/>
                              <a:pt x="1219282" y="83200"/>
                              <a:pt x="1217046" y="80317"/>
                            </a:cubicBezTo>
                            <a:close/>
                            <a:moveTo>
                              <a:pt x="1204251" y="65714"/>
                            </a:moveTo>
                            <a:cubicBezTo>
                              <a:pt x="1201125" y="68558"/>
                              <a:pt x="1196640" y="69980"/>
                              <a:pt x="1190770" y="69980"/>
                            </a:cubicBezTo>
                            <a:lnTo>
                              <a:pt x="1171483" y="69980"/>
                            </a:lnTo>
                            <a:lnTo>
                              <a:pt x="1171483" y="38552"/>
                            </a:lnTo>
                            <a:lnTo>
                              <a:pt x="1191049" y="38552"/>
                            </a:lnTo>
                            <a:cubicBezTo>
                              <a:pt x="1196729" y="38552"/>
                              <a:pt x="1201125" y="39974"/>
                              <a:pt x="1204251" y="42807"/>
                            </a:cubicBezTo>
                            <a:cubicBezTo>
                              <a:pt x="1207376" y="45651"/>
                              <a:pt x="1208939" y="49447"/>
                              <a:pt x="1208939" y="54197"/>
                            </a:cubicBezTo>
                            <a:cubicBezTo>
                              <a:pt x="1208939" y="59034"/>
                              <a:pt x="1207376" y="62883"/>
                              <a:pt x="1204251" y="65714"/>
                            </a:cubicBezTo>
                            <a:close/>
                            <a:moveTo>
                              <a:pt x="1399680" y="25981"/>
                            </a:moveTo>
                            <a:lnTo>
                              <a:pt x="1363062" y="120964"/>
                            </a:lnTo>
                            <a:lnTo>
                              <a:pt x="1378715" y="120964"/>
                            </a:lnTo>
                            <a:lnTo>
                              <a:pt x="1386871" y="99593"/>
                            </a:lnTo>
                            <a:lnTo>
                              <a:pt x="1430099" y="99593"/>
                            </a:lnTo>
                            <a:lnTo>
                              <a:pt x="1438255" y="120964"/>
                            </a:lnTo>
                            <a:lnTo>
                              <a:pt x="1454607" y="120964"/>
                            </a:lnTo>
                            <a:lnTo>
                              <a:pt x="1417989" y="25981"/>
                            </a:lnTo>
                            <a:lnTo>
                              <a:pt x="1399680" y="25981"/>
                            </a:lnTo>
                            <a:close/>
                            <a:moveTo>
                              <a:pt x="1391563" y="87301"/>
                            </a:moveTo>
                            <a:lnTo>
                              <a:pt x="1405690" y="50286"/>
                            </a:lnTo>
                            <a:lnTo>
                              <a:pt x="1408486" y="41054"/>
                            </a:lnTo>
                            <a:lnTo>
                              <a:pt x="1411281" y="50286"/>
                            </a:lnTo>
                            <a:lnTo>
                              <a:pt x="1425407" y="87301"/>
                            </a:lnTo>
                            <a:lnTo>
                              <a:pt x="1391563" y="87301"/>
                            </a:lnTo>
                            <a:close/>
                            <a:moveTo>
                              <a:pt x="1669566" y="65790"/>
                            </a:moveTo>
                            <a:lnTo>
                              <a:pt x="1623443" y="65790"/>
                            </a:lnTo>
                            <a:lnTo>
                              <a:pt x="1623443" y="25981"/>
                            </a:lnTo>
                            <a:lnTo>
                              <a:pt x="1607790" y="25981"/>
                            </a:lnTo>
                            <a:lnTo>
                              <a:pt x="1607790" y="120964"/>
                            </a:lnTo>
                            <a:lnTo>
                              <a:pt x="1623443" y="120964"/>
                            </a:lnTo>
                            <a:lnTo>
                              <a:pt x="1623443" y="78501"/>
                            </a:lnTo>
                            <a:lnTo>
                              <a:pt x="1669566" y="78501"/>
                            </a:lnTo>
                            <a:lnTo>
                              <a:pt x="1669566" y="120964"/>
                            </a:lnTo>
                            <a:lnTo>
                              <a:pt x="1685219" y="120964"/>
                            </a:lnTo>
                            <a:lnTo>
                              <a:pt x="1685219" y="25981"/>
                            </a:lnTo>
                            <a:lnTo>
                              <a:pt x="1669566" y="25981"/>
                            </a:lnTo>
                            <a:lnTo>
                              <a:pt x="1669566" y="65790"/>
                            </a:lnTo>
                            <a:close/>
                            <a:moveTo>
                              <a:pt x="5106151" y="29676"/>
                            </a:moveTo>
                            <a:cubicBezTo>
                              <a:pt x="5100789" y="27213"/>
                              <a:pt x="5094385" y="25981"/>
                              <a:pt x="5086940" y="25981"/>
                            </a:cubicBezTo>
                            <a:lnTo>
                              <a:pt x="5053117" y="25981"/>
                            </a:lnTo>
                            <a:lnTo>
                              <a:pt x="5053117" y="120964"/>
                            </a:lnTo>
                            <a:lnTo>
                              <a:pt x="5068770" y="120964"/>
                            </a:lnTo>
                            <a:lnTo>
                              <a:pt x="5068770" y="87301"/>
                            </a:lnTo>
                            <a:lnTo>
                              <a:pt x="5087219" y="87301"/>
                            </a:lnTo>
                            <a:cubicBezTo>
                              <a:pt x="5098019" y="87301"/>
                              <a:pt x="5106659" y="84622"/>
                              <a:pt x="5113139" y="79263"/>
                            </a:cubicBezTo>
                            <a:cubicBezTo>
                              <a:pt x="5119619" y="73917"/>
                              <a:pt x="5122859" y="66349"/>
                              <a:pt x="5122859" y="56571"/>
                            </a:cubicBezTo>
                            <a:cubicBezTo>
                              <a:pt x="5122859" y="50145"/>
                              <a:pt x="5121411" y="44673"/>
                              <a:pt x="5118527" y="40152"/>
                            </a:cubicBezTo>
                            <a:cubicBezTo>
                              <a:pt x="5115629" y="35644"/>
                              <a:pt x="5111513" y="32152"/>
                              <a:pt x="5106151" y="29676"/>
                            </a:cubicBezTo>
                            <a:close/>
                            <a:moveTo>
                              <a:pt x="5101476" y="69841"/>
                            </a:moveTo>
                            <a:cubicBezTo>
                              <a:pt x="5097930" y="73105"/>
                              <a:pt x="5092899" y="74730"/>
                              <a:pt x="5086380" y="74730"/>
                            </a:cubicBezTo>
                            <a:lnTo>
                              <a:pt x="5068770" y="74730"/>
                            </a:lnTo>
                            <a:lnTo>
                              <a:pt x="5068770" y="38552"/>
                            </a:lnTo>
                            <a:lnTo>
                              <a:pt x="5086800" y="38552"/>
                            </a:lnTo>
                            <a:cubicBezTo>
                              <a:pt x="5093039" y="38552"/>
                              <a:pt x="5097930" y="40178"/>
                              <a:pt x="5101476" y="43441"/>
                            </a:cubicBezTo>
                            <a:cubicBezTo>
                              <a:pt x="5105007" y="46704"/>
                              <a:pt x="5106786" y="51124"/>
                              <a:pt x="5106786" y="56711"/>
                            </a:cubicBezTo>
                            <a:cubicBezTo>
                              <a:pt x="5106786" y="62209"/>
                              <a:pt x="5105007" y="66577"/>
                              <a:pt x="5101476" y="69841"/>
                            </a:cubicBezTo>
                            <a:close/>
                            <a:moveTo>
                              <a:pt x="1551045" y="89257"/>
                            </a:moveTo>
                            <a:lnTo>
                              <a:pt x="1588642" y="89257"/>
                            </a:lnTo>
                            <a:lnTo>
                              <a:pt x="1588642" y="76546"/>
                            </a:lnTo>
                            <a:lnTo>
                              <a:pt x="1551045" y="76546"/>
                            </a:lnTo>
                            <a:lnTo>
                              <a:pt x="1551045" y="89257"/>
                            </a:lnTo>
                            <a:close/>
                            <a:moveTo>
                              <a:pt x="2117410" y="73815"/>
                            </a:moveTo>
                            <a:cubicBezTo>
                              <a:pt x="2114666" y="71822"/>
                              <a:pt x="2111591" y="70235"/>
                              <a:pt x="2108185" y="69067"/>
                            </a:cubicBezTo>
                            <a:cubicBezTo>
                              <a:pt x="2104780" y="67911"/>
                              <a:pt x="2101273" y="66971"/>
                              <a:pt x="2097639" y="66273"/>
                            </a:cubicBezTo>
                            <a:cubicBezTo>
                              <a:pt x="2094005" y="65574"/>
                              <a:pt x="2090486" y="64876"/>
                              <a:pt x="2087081" y="64178"/>
                            </a:cubicBezTo>
                            <a:cubicBezTo>
                              <a:pt x="2083676" y="63479"/>
                              <a:pt x="2080588" y="62603"/>
                              <a:pt x="2077793" y="61524"/>
                            </a:cubicBezTo>
                            <a:cubicBezTo>
                              <a:pt x="2074998" y="60457"/>
                              <a:pt x="2072799" y="58971"/>
                              <a:pt x="2071224" y="57053"/>
                            </a:cubicBezTo>
                            <a:cubicBezTo>
                              <a:pt x="2069636" y="55149"/>
                              <a:pt x="2068848" y="52609"/>
                              <a:pt x="2068848" y="49447"/>
                            </a:cubicBezTo>
                            <a:cubicBezTo>
                              <a:pt x="2068848" y="45727"/>
                              <a:pt x="2070360" y="42717"/>
                              <a:pt x="2073384" y="40432"/>
                            </a:cubicBezTo>
                            <a:cubicBezTo>
                              <a:pt x="2076408" y="38159"/>
                              <a:pt x="2080626" y="37015"/>
                              <a:pt x="2086039" y="37015"/>
                            </a:cubicBezTo>
                            <a:cubicBezTo>
                              <a:pt x="2091630" y="37015"/>
                              <a:pt x="2096242" y="38362"/>
                              <a:pt x="2099876" y="41067"/>
                            </a:cubicBezTo>
                            <a:cubicBezTo>
                              <a:pt x="2103510" y="43771"/>
                              <a:pt x="2105975" y="48050"/>
                              <a:pt x="2107284" y="53918"/>
                            </a:cubicBezTo>
                            <a:lnTo>
                              <a:pt x="2123915" y="53918"/>
                            </a:lnTo>
                            <a:cubicBezTo>
                              <a:pt x="2122797" y="46933"/>
                              <a:pt x="2120459" y="41270"/>
                              <a:pt x="2116927" y="36939"/>
                            </a:cubicBezTo>
                            <a:cubicBezTo>
                              <a:pt x="2113382" y="32609"/>
                              <a:pt x="2108973" y="29397"/>
                              <a:pt x="2103713" y="27302"/>
                            </a:cubicBezTo>
                            <a:cubicBezTo>
                              <a:pt x="2098453" y="25206"/>
                              <a:pt x="2092697" y="24165"/>
                              <a:pt x="2086458" y="24165"/>
                            </a:cubicBezTo>
                            <a:cubicBezTo>
                              <a:pt x="2079191" y="24165"/>
                              <a:pt x="2073053" y="25371"/>
                              <a:pt x="2068073" y="27797"/>
                            </a:cubicBezTo>
                            <a:cubicBezTo>
                              <a:pt x="2063092" y="30222"/>
                              <a:pt x="2059293" y="33448"/>
                              <a:pt x="2056689" y="37498"/>
                            </a:cubicBezTo>
                            <a:cubicBezTo>
                              <a:pt x="2054071" y="41549"/>
                              <a:pt x="2052775" y="45956"/>
                              <a:pt x="2052775" y="50704"/>
                            </a:cubicBezTo>
                            <a:cubicBezTo>
                              <a:pt x="2052775" y="55543"/>
                              <a:pt x="2053588" y="59504"/>
                              <a:pt x="2055215" y="62577"/>
                            </a:cubicBezTo>
                            <a:cubicBezTo>
                              <a:pt x="2056841" y="65650"/>
                              <a:pt x="2059039" y="68140"/>
                              <a:pt x="2061783" y="70044"/>
                            </a:cubicBezTo>
                            <a:cubicBezTo>
                              <a:pt x="2064528" y="71961"/>
                              <a:pt x="2067602" y="73473"/>
                              <a:pt x="2071008" y="74590"/>
                            </a:cubicBezTo>
                            <a:cubicBezTo>
                              <a:pt x="2074413" y="75707"/>
                              <a:pt x="2077933" y="76634"/>
                              <a:pt x="2081566" y="77384"/>
                            </a:cubicBezTo>
                            <a:cubicBezTo>
                              <a:pt x="2085200" y="78133"/>
                              <a:pt x="2088707" y="78895"/>
                              <a:pt x="2092112" y="79682"/>
                            </a:cubicBezTo>
                            <a:cubicBezTo>
                              <a:pt x="2095518" y="80482"/>
                              <a:pt x="2098618" y="81460"/>
                              <a:pt x="2101413" y="82615"/>
                            </a:cubicBezTo>
                            <a:cubicBezTo>
                              <a:pt x="2104209" y="83784"/>
                              <a:pt x="2106394" y="85409"/>
                              <a:pt x="2107982" y="87504"/>
                            </a:cubicBezTo>
                            <a:cubicBezTo>
                              <a:pt x="2109557" y="89600"/>
                              <a:pt x="2110358" y="92330"/>
                              <a:pt x="2110358" y="95682"/>
                            </a:cubicBezTo>
                            <a:cubicBezTo>
                              <a:pt x="2110358" y="99961"/>
                              <a:pt x="2108681" y="103415"/>
                              <a:pt x="2105326" y="106018"/>
                            </a:cubicBezTo>
                            <a:cubicBezTo>
                              <a:pt x="2101972" y="108622"/>
                              <a:pt x="2097030" y="109929"/>
                              <a:pt x="2090512" y="109929"/>
                            </a:cubicBezTo>
                            <a:cubicBezTo>
                              <a:pt x="2084171" y="109929"/>
                              <a:pt x="2079050" y="108507"/>
                              <a:pt x="2075137" y="105663"/>
                            </a:cubicBezTo>
                            <a:cubicBezTo>
                              <a:pt x="2071224" y="102831"/>
                              <a:pt x="2068569" y="98704"/>
                              <a:pt x="2067171" y="93308"/>
                            </a:cubicBezTo>
                            <a:lnTo>
                              <a:pt x="2050818" y="93308"/>
                            </a:lnTo>
                            <a:cubicBezTo>
                              <a:pt x="2052114" y="99923"/>
                              <a:pt x="2054566" y="105409"/>
                              <a:pt x="2058150" y="109790"/>
                            </a:cubicBezTo>
                            <a:cubicBezTo>
                              <a:pt x="2061733" y="114171"/>
                              <a:pt x="2066256" y="117422"/>
                              <a:pt x="2071706" y="119568"/>
                            </a:cubicBezTo>
                            <a:cubicBezTo>
                              <a:pt x="2077157" y="121714"/>
                              <a:pt x="2083383" y="122780"/>
                              <a:pt x="2090371" y="122780"/>
                            </a:cubicBezTo>
                            <a:cubicBezTo>
                              <a:pt x="2097360" y="122780"/>
                              <a:pt x="2103548" y="121663"/>
                              <a:pt x="2108960" y="119428"/>
                            </a:cubicBezTo>
                            <a:cubicBezTo>
                              <a:pt x="2114360" y="117193"/>
                              <a:pt x="2118617" y="113891"/>
                              <a:pt x="2121743" y="109511"/>
                            </a:cubicBezTo>
                            <a:cubicBezTo>
                              <a:pt x="2124868" y="105129"/>
                              <a:pt x="2126431" y="99822"/>
                              <a:pt x="2126431" y="93587"/>
                            </a:cubicBezTo>
                            <a:cubicBezTo>
                              <a:pt x="2126431" y="88749"/>
                              <a:pt x="2125605" y="84736"/>
                              <a:pt x="2123979" y="81574"/>
                            </a:cubicBezTo>
                            <a:cubicBezTo>
                              <a:pt x="2122352" y="78412"/>
                              <a:pt x="2120155" y="75822"/>
                              <a:pt x="2117410" y="73815"/>
                            </a:cubicBezTo>
                            <a:close/>
                            <a:moveTo>
                              <a:pt x="2152834" y="25981"/>
                            </a:moveTo>
                            <a:lnTo>
                              <a:pt x="2141513" y="25981"/>
                            </a:lnTo>
                            <a:lnTo>
                              <a:pt x="2141513" y="120964"/>
                            </a:lnTo>
                            <a:lnTo>
                              <a:pt x="2207062" y="120964"/>
                            </a:lnTo>
                            <a:lnTo>
                              <a:pt x="2207062" y="108393"/>
                            </a:lnTo>
                            <a:lnTo>
                              <a:pt x="2157166" y="108393"/>
                            </a:lnTo>
                            <a:lnTo>
                              <a:pt x="2157166" y="78082"/>
                            </a:lnTo>
                            <a:lnTo>
                              <a:pt x="2201752" y="78082"/>
                            </a:lnTo>
                            <a:lnTo>
                              <a:pt x="2201752" y="65650"/>
                            </a:lnTo>
                            <a:lnTo>
                              <a:pt x="2157166" y="65650"/>
                            </a:lnTo>
                            <a:lnTo>
                              <a:pt x="2157166" y="38552"/>
                            </a:lnTo>
                            <a:lnTo>
                              <a:pt x="2207062" y="38552"/>
                            </a:lnTo>
                            <a:lnTo>
                              <a:pt x="2207062" y="25981"/>
                            </a:lnTo>
                            <a:lnTo>
                              <a:pt x="2152834" y="25981"/>
                            </a:lnTo>
                            <a:close/>
                            <a:moveTo>
                              <a:pt x="5841644" y="120964"/>
                            </a:moveTo>
                            <a:lnTo>
                              <a:pt x="5857297" y="120964"/>
                            </a:lnTo>
                            <a:lnTo>
                              <a:pt x="5857297" y="25981"/>
                            </a:lnTo>
                            <a:lnTo>
                              <a:pt x="5841644" y="25981"/>
                            </a:lnTo>
                            <a:lnTo>
                              <a:pt x="5841644" y="120964"/>
                            </a:lnTo>
                            <a:close/>
                            <a:moveTo>
                              <a:pt x="2284352" y="80317"/>
                            </a:moveTo>
                            <a:cubicBezTo>
                              <a:pt x="2282890" y="78432"/>
                              <a:pt x="2280925" y="77049"/>
                              <a:pt x="2278728" y="75895"/>
                            </a:cubicBezTo>
                            <a:cubicBezTo>
                              <a:pt x="2280476" y="75045"/>
                              <a:pt x="2282103" y="74056"/>
                              <a:pt x="2283590" y="72914"/>
                            </a:cubicBezTo>
                            <a:cubicBezTo>
                              <a:pt x="2289410" y="68444"/>
                              <a:pt x="2292319" y="61930"/>
                              <a:pt x="2292319" y="53359"/>
                            </a:cubicBezTo>
                            <a:cubicBezTo>
                              <a:pt x="2292319" y="44888"/>
                              <a:pt x="2289295" y="38197"/>
                              <a:pt x="2283234" y="33308"/>
                            </a:cubicBezTo>
                            <a:cubicBezTo>
                              <a:pt x="2277186" y="28419"/>
                              <a:pt x="2269029" y="25981"/>
                              <a:pt x="2258775" y="25981"/>
                            </a:cubicBezTo>
                            <a:lnTo>
                              <a:pt x="2223136" y="25981"/>
                            </a:lnTo>
                            <a:lnTo>
                              <a:pt x="2223136" y="120964"/>
                            </a:lnTo>
                            <a:lnTo>
                              <a:pt x="2238789" y="120964"/>
                            </a:lnTo>
                            <a:lnTo>
                              <a:pt x="2238789" y="82552"/>
                            </a:lnTo>
                            <a:lnTo>
                              <a:pt x="2257378" y="82552"/>
                            </a:lnTo>
                            <a:cubicBezTo>
                              <a:pt x="2260834" y="82552"/>
                              <a:pt x="2263667" y="82882"/>
                              <a:pt x="2265903" y="83530"/>
                            </a:cubicBezTo>
                            <a:cubicBezTo>
                              <a:pt x="2268140" y="84178"/>
                              <a:pt x="2269944" y="85435"/>
                              <a:pt x="2271291" y="87301"/>
                            </a:cubicBezTo>
                            <a:cubicBezTo>
                              <a:pt x="2272638" y="89167"/>
                              <a:pt x="2273730" y="91910"/>
                              <a:pt x="2274569" y="95542"/>
                            </a:cubicBezTo>
                            <a:lnTo>
                              <a:pt x="2280300" y="120964"/>
                            </a:lnTo>
                            <a:lnTo>
                              <a:pt x="2296792" y="120964"/>
                            </a:lnTo>
                            <a:lnTo>
                              <a:pt x="2289664" y="92469"/>
                            </a:lnTo>
                            <a:cubicBezTo>
                              <a:pt x="2288367" y="87251"/>
                              <a:pt x="2286589" y="83200"/>
                              <a:pt x="2284352" y="80317"/>
                            </a:cubicBezTo>
                            <a:close/>
                            <a:moveTo>
                              <a:pt x="2271571" y="65714"/>
                            </a:moveTo>
                            <a:cubicBezTo>
                              <a:pt x="2268444" y="68558"/>
                              <a:pt x="2263947" y="69980"/>
                              <a:pt x="2258077" y="69980"/>
                            </a:cubicBezTo>
                            <a:lnTo>
                              <a:pt x="2238789" y="69980"/>
                            </a:lnTo>
                            <a:lnTo>
                              <a:pt x="2238789" y="38552"/>
                            </a:lnTo>
                            <a:lnTo>
                              <a:pt x="2258356" y="38552"/>
                            </a:lnTo>
                            <a:cubicBezTo>
                              <a:pt x="2264048" y="38552"/>
                              <a:pt x="2268444" y="39974"/>
                              <a:pt x="2271571" y="42807"/>
                            </a:cubicBezTo>
                            <a:cubicBezTo>
                              <a:pt x="2274696" y="45651"/>
                              <a:pt x="2276246" y="49447"/>
                              <a:pt x="2276246" y="54197"/>
                            </a:cubicBezTo>
                            <a:cubicBezTo>
                              <a:pt x="2276246" y="59034"/>
                              <a:pt x="2274696" y="62883"/>
                              <a:pt x="2271571" y="65714"/>
                            </a:cubicBezTo>
                            <a:close/>
                            <a:moveTo>
                              <a:pt x="1922235" y="120964"/>
                            </a:moveTo>
                            <a:lnTo>
                              <a:pt x="1937888" y="120964"/>
                            </a:lnTo>
                            <a:lnTo>
                              <a:pt x="1937888" y="25981"/>
                            </a:lnTo>
                            <a:lnTo>
                              <a:pt x="1922235" y="25981"/>
                            </a:lnTo>
                            <a:lnTo>
                              <a:pt x="1922235" y="120964"/>
                            </a:lnTo>
                            <a:close/>
                            <a:moveTo>
                              <a:pt x="1856622" y="64393"/>
                            </a:moveTo>
                            <a:cubicBezTo>
                              <a:pt x="1853509" y="62527"/>
                              <a:pt x="1850078" y="61600"/>
                              <a:pt x="1846355" y="61600"/>
                            </a:cubicBezTo>
                            <a:cubicBezTo>
                              <a:pt x="1842620" y="61600"/>
                              <a:pt x="1839202" y="62527"/>
                              <a:pt x="1836076" y="64393"/>
                            </a:cubicBezTo>
                            <a:cubicBezTo>
                              <a:pt x="1832963" y="66260"/>
                              <a:pt x="1830460" y="68698"/>
                              <a:pt x="1828605" y="71720"/>
                            </a:cubicBezTo>
                            <a:cubicBezTo>
                              <a:pt x="1826737" y="74755"/>
                              <a:pt x="1825810" y="78171"/>
                              <a:pt x="1825810" y="81994"/>
                            </a:cubicBezTo>
                            <a:cubicBezTo>
                              <a:pt x="1825810" y="85815"/>
                              <a:pt x="1826737" y="89257"/>
                              <a:pt x="1828605" y="92330"/>
                            </a:cubicBezTo>
                            <a:cubicBezTo>
                              <a:pt x="1830460" y="95403"/>
                              <a:pt x="1832963" y="97866"/>
                              <a:pt x="1836076" y="99733"/>
                            </a:cubicBezTo>
                            <a:cubicBezTo>
                              <a:pt x="1839202" y="101599"/>
                              <a:pt x="1842620" y="102526"/>
                              <a:pt x="1846355" y="102526"/>
                            </a:cubicBezTo>
                            <a:cubicBezTo>
                              <a:pt x="1850078" y="102526"/>
                              <a:pt x="1853509" y="101599"/>
                              <a:pt x="1856622" y="99733"/>
                            </a:cubicBezTo>
                            <a:cubicBezTo>
                              <a:pt x="1859748" y="97866"/>
                              <a:pt x="1862238" y="95403"/>
                              <a:pt x="1864105" y="92330"/>
                            </a:cubicBezTo>
                            <a:cubicBezTo>
                              <a:pt x="1865960" y="89257"/>
                              <a:pt x="1866901" y="85815"/>
                              <a:pt x="1866901" y="81994"/>
                            </a:cubicBezTo>
                            <a:cubicBezTo>
                              <a:pt x="1866901" y="78171"/>
                              <a:pt x="1865960" y="74755"/>
                              <a:pt x="1864105" y="71720"/>
                            </a:cubicBezTo>
                            <a:cubicBezTo>
                              <a:pt x="1862238" y="68698"/>
                              <a:pt x="1859748" y="66260"/>
                              <a:pt x="1856622" y="64393"/>
                            </a:cubicBezTo>
                            <a:close/>
                            <a:moveTo>
                              <a:pt x="1758659" y="29676"/>
                            </a:moveTo>
                            <a:cubicBezTo>
                              <a:pt x="1753310" y="27213"/>
                              <a:pt x="1746906" y="25981"/>
                              <a:pt x="1739448" y="25981"/>
                            </a:cubicBezTo>
                            <a:lnTo>
                              <a:pt x="1705625" y="25981"/>
                            </a:lnTo>
                            <a:lnTo>
                              <a:pt x="1705625" y="120964"/>
                            </a:lnTo>
                            <a:lnTo>
                              <a:pt x="1721279" y="120964"/>
                            </a:lnTo>
                            <a:lnTo>
                              <a:pt x="1721279" y="87301"/>
                            </a:lnTo>
                            <a:lnTo>
                              <a:pt x="1739727" y="87301"/>
                            </a:lnTo>
                            <a:cubicBezTo>
                              <a:pt x="1750540" y="87301"/>
                              <a:pt x="1759180" y="84622"/>
                              <a:pt x="1765648" y="79263"/>
                            </a:cubicBezTo>
                            <a:cubicBezTo>
                              <a:pt x="1772127" y="73917"/>
                              <a:pt x="1775367" y="66349"/>
                              <a:pt x="1775367" y="56571"/>
                            </a:cubicBezTo>
                            <a:cubicBezTo>
                              <a:pt x="1775367" y="50145"/>
                              <a:pt x="1773919" y="44673"/>
                              <a:pt x="1771034" y="40152"/>
                            </a:cubicBezTo>
                            <a:cubicBezTo>
                              <a:pt x="1768150" y="35644"/>
                              <a:pt x="1764021" y="32152"/>
                              <a:pt x="1758659" y="29676"/>
                            </a:cubicBezTo>
                            <a:close/>
                            <a:moveTo>
                              <a:pt x="1753983" y="69841"/>
                            </a:moveTo>
                            <a:cubicBezTo>
                              <a:pt x="1750439" y="73105"/>
                              <a:pt x="1745407" y="74730"/>
                              <a:pt x="1738889" y="74730"/>
                            </a:cubicBezTo>
                            <a:lnTo>
                              <a:pt x="1721279" y="74730"/>
                            </a:lnTo>
                            <a:lnTo>
                              <a:pt x="1721279" y="38552"/>
                            </a:lnTo>
                            <a:lnTo>
                              <a:pt x="1739308" y="38552"/>
                            </a:lnTo>
                            <a:cubicBezTo>
                              <a:pt x="1745547" y="38552"/>
                              <a:pt x="1750439" y="40178"/>
                              <a:pt x="1753983" y="43441"/>
                            </a:cubicBezTo>
                            <a:cubicBezTo>
                              <a:pt x="1757528" y="46704"/>
                              <a:pt x="1759295" y="51124"/>
                              <a:pt x="1759295" y="56711"/>
                            </a:cubicBezTo>
                            <a:cubicBezTo>
                              <a:pt x="1759295" y="62209"/>
                              <a:pt x="1757528" y="66577"/>
                              <a:pt x="1753983" y="69841"/>
                            </a:cubicBezTo>
                            <a:close/>
                            <a:moveTo>
                              <a:pt x="2020501" y="99183"/>
                            </a:moveTo>
                            <a:lnTo>
                              <a:pt x="2014480" y="87999"/>
                            </a:lnTo>
                            <a:lnTo>
                              <a:pt x="1974646" y="25981"/>
                            </a:lnTo>
                            <a:lnTo>
                              <a:pt x="1958294" y="25981"/>
                            </a:lnTo>
                            <a:lnTo>
                              <a:pt x="1958294" y="120964"/>
                            </a:lnTo>
                            <a:lnTo>
                              <a:pt x="1973948" y="120964"/>
                            </a:lnTo>
                            <a:lnTo>
                              <a:pt x="1973517" y="47685"/>
                            </a:lnTo>
                            <a:lnTo>
                              <a:pt x="1979678" y="59225"/>
                            </a:lnTo>
                            <a:lnTo>
                              <a:pt x="2019371" y="120964"/>
                            </a:lnTo>
                            <a:lnTo>
                              <a:pt x="2035724" y="120964"/>
                            </a:lnTo>
                            <a:lnTo>
                              <a:pt x="2035724" y="25981"/>
                            </a:lnTo>
                            <a:lnTo>
                              <a:pt x="2020070" y="25981"/>
                            </a:lnTo>
                            <a:lnTo>
                              <a:pt x="2020501" y="99183"/>
                            </a:lnTo>
                            <a:close/>
                            <a:moveTo>
                              <a:pt x="5903280" y="25981"/>
                            </a:moveTo>
                            <a:lnTo>
                              <a:pt x="5871553" y="25981"/>
                            </a:lnTo>
                            <a:lnTo>
                              <a:pt x="5871553" y="39111"/>
                            </a:lnTo>
                            <a:lnTo>
                              <a:pt x="5903280" y="39111"/>
                            </a:lnTo>
                            <a:lnTo>
                              <a:pt x="5903280" y="120964"/>
                            </a:lnTo>
                            <a:lnTo>
                              <a:pt x="5918934" y="120964"/>
                            </a:lnTo>
                            <a:lnTo>
                              <a:pt x="5918934" y="39111"/>
                            </a:lnTo>
                            <a:lnTo>
                              <a:pt x="5950521" y="39111"/>
                            </a:lnTo>
                            <a:lnTo>
                              <a:pt x="5950521" y="25981"/>
                            </a:lnTo>
                            <a:lnTo>
                              <a:pt x="5903280" y="25981"/>
                            </a:lnTo>
                            <a:close/>
                            <a:moveTo>
                              <a:pt x="989789" y="25981"/>
                            </a:moveTo>
                            <a:lnTo>
                              <a:pt x="978467" y="25981"/>
                            </a:lnTo>
                            <a:lnTo>
                              <a:pt x="978467" y="120964"/>
                            </a:lnTo>
                            <a:lnTo>
                              <a:pt x="1044017" y="120964"/>
                            </a:lnTo>
                            <a:lnTo>
                              <a:pt x="1044017" y="108393"/>
                            </a:lnTo>
                            <a:lnTo>
                              <a:pt x="994121" y="108393"/>
                            </a:lnTo>
                            <a:lnTo>
                              <a:pt x="994121" y="78082"/>
                            </a:lnTo>
                            <a:lnTo>
                              <a:pt x="1038706" y="78082"/>
                            </a:lnTo>
                            <a:lnTo>
                              <a:pt x="1038706" y="65650"/>
                            </a:lnTo>
                            <a:lnTo>
                              <a:pt x="994121" y="65650"/>
                            </a:lnTo>
                            <a:lnTo>
                              <a:pt x="994121" y="38552"/>
                            </a:lnTo>
                            <a:lnTo>
                              <a:pt x="1044017" y="38552"/>
                            </a:lnTo>
                            <a:lnTo>
                              <a:pt x="1044017" y="25981"/>
                            </a:lnTo>
                            <a:lnTo>
                              <a:pt x="989789" y="25981"/>
                            </a:lnTo>
                            <a:close/>
                            <a:moveTo>
                              <a:pt x="485530" y="84787"/>
                            </a:moveTo>
                            <a:cubicBezTo>
                              <a:pt x="485530" y="92609"/>
                              <a:pt x="483510" y="98806"/>
                              <a:pt x="479456" y="103365"/>
                            </a:cubicBezTo>
                            <a:cubicBezTo>
                              <a:pt x="475404" y="107923"/>
                              <a:pt x="469736" y="110209"/>
                              <a:pt x="462469" y="110209"/>
                            </a:cubicBezTo>
                            <a:cubicBezTo>
                              <a:pt x="455290" y="110209"/>
                              <a:pt x="449661" y="107948"/>
                              <a:pt x="445557" y="103428"/>
                            </a:cubicBezTo>
                            <a:cubicBezTo>
                              <a:pt x="441453" y="98920"/>
                              <a:pt x="439408" y="92698"/>
                              <a:pt x="439408" y="84787"/>
                            </a:cubicBezTo>
                            <a:lnTo>
                              <a:pt x="439408" y="25981"/>
                            </a:lnTo>
                            <a:lnTo>
                              <a:pt x="423754" y="25981"/>
                            </a:lnTo>
                            <a:lnTo>
                              <a:pt x="423754" y="84787"/>
                            </a:lnTo>
                            <a:cubicBezTo>
                              <a:pt x="423754" y="92609"/>
                              <a:pt x="425317" y="99365"/>
                              <a:pt x="428442" y="105040"/>
                            </a:cubicBezTo>
                            <a:cubicBezTo>
                              <a:pt x="431555" y="110717"/>
                              <a:pt x="436002" y="115098"/>
                              <a:pt x="441784" y="118171"/>
                            </a:cubicBezTo>
                            <a:cubicBezTo>
                              <a:pt x="447564" y="121243"/>
                              <a:pt x="454451" y="122780"/>
                              <a:pt x="462469" y="122780"/>
                            </a:cubicBezTo>
                            <a:cubicBezTo>
                              <a:pt x="470486" y="122780"/>
                              <a:pt x="477360" y="121243"/>
                              <a:pt x="483090" y="118171"/>
                            </a:cubicBezTo>
                            <a:cubicBezTo>
                              <a:pt x="488821" y="115098"/>
                              <a:pt x="493268" y="110717"/>
                              <a:pt x="496431" y="105040"/>
                            </a:cubicBezTo>
                            <a:cubicBezTo>
                              <a:pt x="499595" y="99365"/>
                              <a:pt x="501184" y="92609"/>
                              <a:pt x="501184" y="84787"/>
                            </a:cubicBezTo>
                            <a:lnTo>
                              <a:pt x="501184" y="25981"/>
                            </a:lnTo>
                            <a:lnTo>
                              <a:pt x="485530" y="25981"/>
                            </a:lnTo>
                            <a:lnTo>
                              <a:pt x="485530" y="84787"/>
                            </a:lnTo>
                            <a:close/>
                            <a:moveTo>
                              <a:pt x="301600" y="120964"/>
                            </a:moveTo>
                            <a:lnTo>
                              <a:pt x="317253" y="120964"/>
                            </a:lnTo>
                            <a:lnTo>
                              <a:pt x="317253" y="25981"/>
                            </a:lnTo>
                            <a:lnTo>
                              <a:pt x="301600" y="25981"/>
                            </a:lnTo>
                            <a:lnTo>
                              <a:pt x="301600" y="120964"/>
                            </a:lnTo>
                            <a:close/>
                            <a:moveTo>
                              <a:pt x="195175" y="73815"/>
                            </a:moveTo>
                            <a:cubicBezTo>
                              <a:pt x="192431" y="71822"/>
                              <a:pt x="189356" y="70235"/>
                              <a:pt x="185951" y="69067"/>
                            </a:cubicBezTo>
                            <a:cubicBezTo>
                              <a:pt x="182545" y="67911"/>
                              <a:pt x="179039" y="66971"/>
                              <a:pt x="175405" y="66273"/>
                            </a:cubicBezTo>
                            <a:cubicBezTo>
                              <a:pt x="171771" y="65574"/>
                              <a:pt x="168251" y="64876"/>
                              <a:pt x="164846" y="64178"/>
                            </a:cubicBezTo>
                            <a:cubicBezTo>
                              <a:pt x="161441" y="63479"/>
                              <a:pt x="158354" y="62603"/>
                              <a:pt x="155558" y="61524"/>
                            </a:cubicBezTo>
                            <a:cubicBezTo>
                              <a:pt x="152763" y="60457"/>
                              <a:pt x="150564" y="58971"/>
                              <a:pt x="148989" y="57053"/>
                            </a:cubicBezTo>
                            <a:cubicBezTo>
                              <a:pt x="147401" y="55149"/>
                              <a:pt x="146613" y="52609"/>
                              <a:pt x="146613" y="49447"/>
                            </a:cubicBezTo>
                            <a:cubicBezTo>
                              <a:pt x="146613" y="45727"/>
                              <a:pt x="148125" y="42717"/>
                              <a:pt x="151149" y="40432"/>
                            </a:cubicBezTo>
                            <a:cubicBezTo>
                              <a:pt x="154173" y="38159"/>
                              <a:pt x="158392" y="37015"/>
                              <a:pt x="163804" y="37015"/>
                            </a:cubicBezTo>
                            <a:cubicBezTo>
                              <a:pt x="169394" y="37015"/>
                              <a:pt x="174007" y="38362"/>
                              <a:pt x="177641" y="41067"/>
                            </a:cubicBezTo>
                            <a:cubicBezTo>
                              <a:pt x="181274" y="43771"/>
                              <a:pt x="183740" y="48050"/>
                              <a:pt x="185049" y="53918"/>
                            </a:cubicBezTo>
                            <a:lnTo>
                              <a:pt x="201680" y="53918"/>
                            </a:lnTo>
                            <a:cubicBezTo>
                              <a:pt x="200562" y="46933"/>
                              <a:pt x="198225" y="41270"/>
                              <a:pt x="194692" y="36939"/>
                            </a:cubicBezTo>
                            <a:cubicBezTo>
                              <a:pt x="191147" y="32609"/>
                              <a:pt x="186739" y="29397"/>
                              <a:pt x="181478" y="27302"/>
                            </a:cubicBezTo>
                            <a:cubicBezTo>
                              <a:pt x="176218" y="25206"/>
                              <a:pt x="170462" y="24165"/>
                              <a:pt x="164223" y="24165"/>
                            </a:cubicBezTo>
                            <a:cubicBezTo>
                              <a:pt x="156955" y="24165"/>
                              <a:pt x="150819" y="25371"/>
                              <a:pt x="145838" y="27797"/>
                            </a:cubicBezTo>
                            <a:cubicBezTo>
                              <a:pt x="140857" y="30222"/>
                              <a:pt x="137058" y="33448"/>
                              <a:pt x="134453" y="37498"/>
                            </a:cubicBezTo>
                            <a:cubicBezTo>
                              <a:pt x="131836" y="41549"/>
                              <a:pt x="130540" y="45956"/>
                              <a:pt x="130540" y="50704"/>
                            </a:cubicBezTo>
                            <a:cubicBezTo>
                              <a:pt x="130540" y="55543"/>
                              <a:pt x="131354" y="59504"/>
                              <a:pt x="132980" y="62577"/>
                            </a:cubicBezTo>
                            <a:cubicBezTo>
                              <a:pt x="134606" y="65650"/>
                              <a:pt x="136804" y="68140"/>
                              <a:pt x="139548" y="70044"/>
                            </a:cubicBezTo>
                            <a:cubicBezTo>
                              <a:pt x="142293" y="71961"/>
                              <a:pt x="145368" y="73473"/>
                              <a:pt x="148773" y="74590"/>
                            </a:cubicBezTo>
                            <a:cubicBezTo>
                              <a:pt x="152178" y="75707"/>
                              <a:pt x="155697" y="76634"/>
                              <a:pt x="159331" y="77384"/>
                            </a:cubicBezTo>
                            <a:cubicBezTo>
                              <a:pt x="162966" y="78133"/>
                              <a:pt x="166472" y="78895"/>
                              <a:pt x="169878" y="79682"/>
                            </a:cubicBezTo>
                            <a:cubicBezTo>
                              <a:pt x="173283" y="80482"/>
                              <a:pt x="176383" y="81460"/>
                              <a:pt x="179178" y="82615"/>
                            </a:cubicBezTo>
                            <a:cubicBezTo>
                              <a:pt x="181974" y="83784"/>
                              <a:pt x="184159" y="85409"/>
                              <a:pt x="185748" y="87504"/>
                            </a:cubicBezTo>
                            <a:cubicBezTo>
                              <a:pt x="187323" y="89600"/>
                              <a:pt x="188123" y="92330"/>
                              <a:pt x="188123" y="95682"/>
                            </a:cubicBezTo>
                            <a:cubicBezTo>
                              <a:pt x="188123" y="99961"/>
                              <a:pt x="186446" y="103415"/>
                              <a:pt x="183091" y="106018"/>
                            </a:cubicBezTo>
                            <a:cubicBezTo>
                              <a:pt x="179737" y="108622"/>
                              <a:pt x="174795" y="109929"/>
                              <a:pt x="168277" y="109929"/>
                            </a:cubicBezTo>
                            <a:cubicBezTo>
                              <a:pt x="161936" y="109929"/>
                              <a:pt x="156816" y="108507"/>
                              <a:pt x="152903" y="105663"/>
                            </a:cubicBezTo>
                            <a:cubicBezTo>
                              <a:pt x="148989" y="102831"/>
                              <a:pt x="146333" y="98704"/>
                              <a:pt x="144936" y="93308"/>
                            </a:cubicBezTo>
                            <a:lnTo>
                              <a:pt x="128583" y="93308"/>
                            </a:lnTo>
                            <a:cubicBezTo>
                              <a:pt x="129879" y="99923"/>
                              <a:pt x="132331" y="105409"/>
                              <a:pt x="135915" y="109790"/>
                            </a:cubicBezTo>
                            <a:cubicBezTo>
                              <a:pt x="139498" y="114171"/>
                              <a:pt x="144021" y="117422"/>
                              <a:pt x="149472" y="119568"/>
                            </a:cubicBezTo>
                            <a:cubicBezTo>
                              <a:pt x="154923" y="121714"/>
                              <a:pt x="161149" y="122780"/>
                              <a:pt x="168137" y="122780"/>
                            </a:cubicBezTo>
                            <a:cubicBezTo>
                              <a:pt x="175125" y="122780"/>
                              <a:pt x="181313" y="121663"/>
                              <a:pt x="186725" y="119428"/>
                            </a:cubicBezTo>
                            <a:cubicBezTo>
                              <a:pt x="192125" y="117193"/>
                              <a:pt x="196382" y="113891"/>
                              <a:pt x="199507" y="109511"/>
                            </a:cubicBezTo>
                            <a:cubicBezTo>
                              <a:pt x="202633" y="105129"/>
                              <a:pt x="204196" y="99822"/>
                              <a:pt x="204196" y="93587"/>
                            </a:cubicBezTo>
                            <a:cubicBezTo>
                              <a:pt x="204196" y="88749"/>
                              <a:pt x="203370" y="84736"/>
                              <a:pt x="201744" y="81574"/>
                            </a:cubicBezTo>
                            <a:cubicBezTo>
                              <a:pt x="200118" y="78412"/>
                              <a:pt x="197919" y="75822"/>
                              <a:pt x="195175" y="73815"/>
                            </a:cubicBezTo>
                            <a:close/>
                            <a:moveTo>
                              <a:pt x="363236" y="25981"/>
                            </a:moveTo>
                            <a:lnTo>
                              <a:pt x="331509" y="25981"/>
                            </a:lnTo>
                            <a:lnTo>
                              <a:pt x="331509" y="39111"/>
                            </a:lnTo>
                            <a:lnTo>
                              <a:pt x="363236" y="39111"/>
                            </a:lnTo>
                            <a:lnTo>
                              <a:pt x="363236" y="120964"/>
                            </a:lnTo>
                            <a:lnTo>
                              <a:pt x="378890" y="120964"/>
                            </a:lnTo>
                            <a:lnTo>
                              <a:pt x="378890" y="39111"/>
                            </a:lnTo>
                            <a:lnTo>
                              <a:pt x="410476" y="39111"/>
                            </a:lnTo>
                            <a:lnTo>
                              <a:pt x="410476" y="25981"/>
                            </a:lnTo>
                            <a:lnTo>
                              <a:pt x="363236" y="25981"/>
                            </a:lnTo>
                            <a:close/>
                            <a:moveTo>
                              <a:pt x="240116" y="25981"/>
                            </a:moveTo>
                            <a:lnTo>
                              <a:pt x="208389" y="25981"/>
                            </a:lnTo>
                            <a:lnTo>
                              <a:pt x="208389" y="39111"/>
                            </a:lnTo>
                            <a:lnTo>
                              <a:pt x="240116" y="39111"/>
                            </a:lnTo>
                            <a:lnTo>
                              <a:pt x="240116" y="120964"/>
                            </a:lnTo>
                            <a:lnTo>
                              <a:pt x="255769" y="120964"/>
                            </a:lnTo>
                            <a:lnTo>
                              <a:pt x="255769" y="39111"/>
                            </a:lnTo>
                            <a:lnTo>
                              <a:pt x="287356" y="39111"/>
                            </a:lnTo>
                            <a:lnTo>
                              <a:pt x="287356" y="25981"/>
                            </a:lnTo>
                            <a:lnTo>
                              <a:pt x="240116" y="25981"/>
                            </a:lnTo>
                            <a:close/>
                            <a:moveTo>
                              <a:pt x="98267" y="99183"/>
                            </a:moveTo>
                            <a:lnTo>
                              <a:pt x="92245" y="87999"/>
                            </a:lnTo>
                            <a:lnTo>
                              <a:pt x="52412" y="25981"/>
                            </a:lnTo>
                            <a:lnTo>
                              <a:pt x="36059" y="25981"/>
                            </a:lnTo>
                            <a:lnTo>
                              <a:pt x="36059" y="120964"/>
                            </a:lnTo>
                            <a:lnTo>
                              <a:pt x="51713" y="120964"/>
                            </a:lnTo>
                            <a:lnTo>
                              <a:pt x="51282" y="47685"/>
                            </a:lnTo>
                            <a:lnTo>
                              <a:pt x="57443" y="59225"/>
                            </a:lnTo>
                            <a:lnTo>
                              <a:pt x="97137" y="120964"/>
                            </a:lnTo>
                            <a:lnTo>
                              <a:pt x="113489" y="120964"/>
                            </a:lnTo>
                            <a:lnTo>
                              <a:pt x="113489" y="25981"/>
                            </a:lnTo>
                            <a:lnTo>
                              <a:pt x="97835" y="25981"/>
                            </a:lnTo>
                            <a:lnTo>
                              <a:pt x="98267" y="99183"/>
                            </a:lnTo>
                            <a:close/>
                            <a:moveTo>
                              <a:pt x="3323745" y="0"/>
                            </a:moveTo>
                            <a:lnTo>
                              <a:pt x="3305994" y="0"/>
                            </a:lnTo>
                            <a:lnTo>
                              <a:pt x="3293835" y="16901"/>
                            </a:lnTo>
                            <a:lnTo>
                              <a:pt x="3307672" y="16901"/>
                            </a:lnTo>
                            <a:lnTo>
                              <a:pt x="3323745" y="0"/>
                            </a:lnTo>
                            <a:close/>
                            <a:moveTo>
                              <a:pt x="1120888" y="84787"/>
                            </a:moveTo>
                            <a:cubicBezTo>
                              <a:pt x="1120888" y="92609"/>
                              <a:pt x="1118854" y="98806"/>
                              <a:pt x="1114802" y="103365"/>
                            </a:cubicBezTo>
                            <a:cubicBezTo>
                              <a:pt x="1110748" y="107923"/>
                              <a:pt x="1105094" y="110209"/>
                              <a:pt x="1097827" y="110209"/>
                            </a:cubicBezTo>
                            <a:cubicBezTo>
                              <a:pt x="1090648" y="110209"/>
                              <a:pt x="1085006" y="107948"/>
                              <a:pt x="1080915" y="103428"/>
                            </a:cubicBezTo>
                            <a:cubicBezTo>
                              <a:pt x="1076810" y="98920"/>
                              <a:pt x="1074765" y="92698"/>
                              <a:pt x="1074765" y="84787"/>
                            </a:cubicBezTo>
                            <a:lnTo>
                              <a:pt x="1074765" y="25981"/>
                            </a:lnTo>
                            <a:lnTo>
                              <a:pt x="1059112" y="25981"/>
                            </a:lnTo>
                            <a:lnTo>
                              <a:pt x="1059112" y="84787"/>
                            </a:lnTo>
                            <a:cubicBezTo>
                              <a:pt x="1059112" y="92609"/>
                              <a:pt x="1060661" y="99365"/>
                              <a:pt x="1063787" y="105040"/>
                            </a:cubicBezTo>
                            <a:cubicBezTo>
                              <a:pt x="1066913" y="110717"/>
                              <a:pt x="1071360" y="115098"/>
                              <a:pt x="1077141" y="118171"/>
                            </a:cubicBezTo>
                            <a:cubicBezTo>
                              <a:pt x="1082910" y="121243"/>
                              <a:pt x="1089809" y="122780"/>
                              <a:pt x="1097827" y="122780"/>
                            </a:cubicBezTo>
                            <a:cubicBezTo>
                              <a:pt x="1105831" y="122780"/>
                              <a:pt x="1112705" y="121243"/>
                              <a:pt x="1118435" y="118171"/>
                            </a:cubicBezTo>
                            <a:cubicBezTo>
                              <a:pt x="1124166" y="115098"/>
                              <a:pt x="1128613" y="110717"/>
                              <a:pt x="1131789" y="105040"/>
                            </a:cubicBezTo>
                            <a:cubicBezTo>
                              <a:pt x="1134953" y="99365"/>
                              <a:pt x="1136541" y="92609"/>
                              <a:pt x="1136541" y="84787"/>
                            </a:cubicBezTo>
                            <a:lnTo>
                              <a:pt x="1136541" y="25981"/>
                            </a:lnTo>
                            <a:lnTo>
                              <a:pt x="1120888" y="25981"/>
                            </a:lnTo>
                            <a:lnTo>
                              <a:pt x="1120888" y="84787"/>
                            </a:lnTo>
                            <a:close/>
                            <a:moveTo>
                              <a:pt x="0" y="120964"/>
                            </a:moveTo>
                            <a:lnTo>
                              <a:pt x="15654" y="120964"/>
                            </a:lnTo>
                            <a:lnTo>
                              <a:pt x="15654" y="25981"/>
                            </a:lnTo>
                            <a:lnTo>
                              <a:pt x="0" y="25981"/>
                            </a:lnTo>
                            <a:lnTo>
                              <a:pt x="0" y="120964"/>
                            </a:lnTo>
                            <a:close/>
                            <a:moveTo>
                              <a:pt x="4076758" y="0"/>
                            </a:moveTo>
                            <a:lnTo>
                              <a:pt x="4059008" y="0"/>
                            </a:lnTo>
                            <a:lnTo>
                              <a:pt x="4046848" y="16901"/>
                            </a:lnTo>
                            <a:lnTo>
                              <a:pt x="4060686" y="16901"/>
                            </a:lnTo>
                            <a:lnTo>
                              <a:pt x="4076758" y="0"/>
                            </a:lnTo>
                            <a:close/>
                            <a:moveTo>
                              <a:pt x="872030" y="73815"/>
                            </a:moveTo>
                            <a:cubicBezTo>
                              <a:pt x="869286" y="71822"/>
                              <a:pt x="866211" y="70235"/>
                              <a:pt x="862806" y="69067"/>
                            </a:cubicBezTo>
                            <a:cubicBezTo>
                              <a:pt x="859413" y="67911"/>
                              <a:pt x="855894" y="66971"/>
                              <a:pt x="852260" y="66273"/>
                            </a:cubicBezTo>
                            <a:cubicBezTo>
                              <a:pt x="848626" y="65574"/>
                              <a:pt x="845106" y="64876"/>
                              <a:pt x="841701" y="64178"/>
                            </a:cubicBezTo>
                            <a:cubicBezTo>
                              <a:pt x="838308" y="63479"/>
                              <a:pt x="835209" y="62603"/>
                              <a:pt x="832413" y="61524"/>
                            </a:cubicBezTo>
                            <a:cubicBezTo>
                              <a:pt x="829618" y="60457"/>
                              <a:pt x="827433" y="58971"/>
                              <a:pt x="825844" y="57053"/>
                            </a:cubicBezTo>
                            <a:cubicBezTo>
                              <a:pt x="824256" y="55149"/>
                              <a:pt x="823468" y="52609"/>
                              <a:pt x="823468" y="49447"/>
                            </a:cubicBezTo>
                            <a:cubicBezTo>
                              <a:pt x="823468" y="45727"/>
                              <a:pt x="824980" y="42717"/>
                              <a:pt x="828004" y="40432"/>
                            </a:cubicBezTo>
                            <a:cubicBezTo>
                              <a:pt x="831041" y="38159"/>
                              <a:pt x="835259" y="37015"/>
                              <a:pt x="840659" y="37015"/>
                            </a:cubicBezTo>
                            <a:cubicBezTo>
                              <a:pt x="846249" y="37015"/>
                              <a:pt x="850862" y="38362"/>
                              <a:pt x="854496" y="41067"/>
                            </a:cubicBezTo>
                            <a:cubicBezTo>
                              <a:pt x="858129" y="43771"/>
                              <a:pt x="860595" y="48050"/>
                              <a:pt x="861904" y="53918"/>
                            </a:cubicBezTo>
                            <a:lnTo>
                              <a:pt x="878535" y="53918"/>
                            </a:lnTo>
                            <a:cubicBezTo>
                              <a:pt x="877417" y="46933"/>
                              <a:pt x="875092" y="41270"/>
                              <a:pt x="871547" y="36939"/>
                            </a:cubicBezTo>
                            <a:cubicBezTo>
                              <a:pt x="868002" y="32609"/>
                              <a:pt x="863606" y="29397"/>
                              <a:pt x="858333" y="27302"/>
                            </a:cubicBezTo>
                            <a:cubicBezTo>
                              <a:pt x="853073" y="25206"/>
                              <a:pt x="847317" y="24165"/>
                              <a:pt x="841078" y="24165"/>
                            </a:cubicBezTo>
                            <a:cubicBezTo>
                              <a:pt x="833810" y="24165"/>
                              <a:pt x="827686" y="25371"/>
                              <a:pt x="822693" y="27797"/>
                            </a:cubicBezTo>
                            <a:cubicBezTo>
                              <a:pt x="817712" y="30222"/>
                              <a:pt x="813913" y="33448"/>
                              <a:pt x="811308" y="37498"/>
                            </a:cubicBezTo>
                            <a:cubicBezTo>
                              <a:pt x="808704" y="41549"/>
                              <a:pt x="807395" y="45956"/>
                              <a:pt x="807395" y="50704"/>
                            </a:cubicBezTo>
                            <a:cubicBezTo>
                              <a:pt x="807395" y="55543"/>
                              <a:pt x="808209" y="59504"/>
                              <a:pt x="809835" y="62577"/>
                            </a:cubicBezTo>
                            <a:cubicBezTo>
                              <a:pt x="811473" y="65650"/>
                              <a:pt x="813659" y="68140"/>
                              <a:pt x="816403" y="70044"/>
                            </a:cubicBezTo>
                            <a:cubicBezTo>
                              <a:pt x="819161" y="71961"/>
                              <a:pt x="822236" y="73473"/>
                              <a:pt x="825628" y="74590"/>
                            </a:cubicBezTo>
                            <a:cubicBezTo>
                              <a:pt x="829033" y="75707"/>
                              <a:pt x="832553" y="76634"/>
                              <a:pt x="836187" y="77384"/>
                            </a:cubicBezTo>
                            <a:cubicBezTo>
                              <a:pt x="839821" y="78133"/>
                              <a:pt x="843340" y="78895"/>
                              <a:pt x="846733" y="79682"/>
                            </a:cubicBezTo>
                            <a:cubicBezTo>
                              <a:pt x="850138" y="80482"/>
                              <a:pt x="853238" y="81460"/>
                              <a:pt x="856033" y="82615"/>
                            </a:cubicBezTo>
                            <a:cubicBezTo>
                              <a:pt x="858829" y="83784"/>
                              <a:pt x="861014" y="85409"/>
                              <a:pt x="862603" y="87504"/>
                            </a:cubicBezTo>
                            <a:cubicBezTo>
                              <a:pt x="864191" y="89600"/>
                              <a:pt x="864978" y="92330"/>
                              <a:pt x="864978" y="95682"/>
                            </a:cubicBezTo>
                            <a:cubicBezTo>
                              <a:pt x="864978" y="99961"/>
                              <a:pt x="863301" y="103415"/>
                              <a:pt x="859946" y="106018"/>
                            </a:cubicBezTo>
                            <a:cubicBezTo>
                              <a:pt x="856592" y="108622"/>
                              <a:pt x="851650" y="109929"/>
                              <a:pt x="845132" y="109929"/>
                            </a:cubicBezTo>
                            <a:cubicBezTo>
                              <a:pt x="838791" y="109929"/>
                              <a:pt x="833671" y="108507"/>
                              <a:pt x="829758" y="105663"/>
                            </a:cubicBezTo>
                            <a:cubicBezTo>
                              <a:pt x="825844" y="102831"/>
                              <a:pt x="823188" y="98704"/>
                              <a:pt x="821791" y="93308"/>
                            </a:cubicBezTo>
                            <a:lnTo>
                              <a:pt x="805439" y="93308"/>
                            </a:lnTo>
                            <a:cubicBezTo>
                              <a:pt x="806748" y="99923"/>
                              <a:pt x="809187" y="105409"/>
                              <a:pt x="812770" y="109790"/>
                            </a:cubicBezTo>
                            <a:cubicBezTo>
                              <a:pt x="816365" y="114171"/>
                              <a:pt x="820876" y="117422"/>
                              <a:pt x="826327" y="119568"/>
                            </a:cubicBezTo>
                            <a:cubicBezTo>
                              <a:pt x="831778" y="121714"/>
                              <a:pt x="838004" y="122780"/>
                              <a:pt x="844992" y="122780"/>
                            </a:cubicBezTo>
                            <a:cubicBezTo>
                              <a:pt x="851980" y="122780"/>
                              <a:pt x="858181" y="121663"/>
                              <a:pt x="863580" y="119428"/>
                            </a:cubicBezTo>
                            <a:cubicBezTo>
                              <a:pt x="868980" y="117193"/>
                              <a:pt x="873249" y="113891"/>
                              <a:pt x="876363" y="109511"/>
                            </a:cubicBezTo>
                            <a:cubicBezTo>
                              <a:pt x="879488" y="105129"/>
                              <a:pt x="881051" y="99822"/>
                              <a:pt x="881051" y="93587"/>
                            </a:cubicBezTo>
                            <a:cubicBezTo>
                              <a:pt x="881051" y="88749"/>
                              <a:pt x="880238" y="84736"/>
                              <a:pt x="878599" y="81574"/>
                            </a:cubicBezTo>
                            <a:cubicBezTo>
                              <a:pt x="876973" y="78412"/>
                              <a:pt x="874787" y="75822"/>
                              <a:pt x="872030" y="73815"/>
                            </a:cubicBezTo>
                            <a:close/>
                            <a:moveTo>
                              <a:pt x="745200" y="25981"/>
                            </a:moveTo>
                            <a:lnTo>
                              <a:pt x="708582" y="120964"/>
                            </a:lnTo>
                            <a:lnTo>
                              <a:pt x="724235" y="120964"/>
                            </a:lnTo>
                            <a:lnTo>
                              <a:pt x="732391" y="99593"/>
                            </a:lnTo>
                            <a:lnTo>
                              <a:pt x="775619" y="99593"/>
                            </a:lnTo>
                            <a:lnTo>
                              <a:pt x="783775" y="120964"/>
                            </a:lnTo>
                            <a:lnTo>
                              <a:pt x="800128" y="120964"/>
                            </a:lnTo>
                            <a:lnTo>
                              <a:pt x="763509" y="25981"/>
                            </a:lnTo>
                            <a:lnTo>
                              <a:pt x="745200" y="25981"/>
                            </a:lnTo>
                            <a:close/>
                            <a:moveTo>
                              <a:pt x="737083" y="87301"/>
                            </a:moveTo>
                            <a:lnTo>
                              <a:pt x="751210" y="50286"/>
                            </a:lnTo>
                            <a:lnTo>
                              <a:pt x="754005" y="41054"/>
                            </a:lnTo>
                            <a:lnTo>
                              <a:pt x="756800" y="50286"/>
                            </a:lnTo>
                            <a:lnTo>
                              <a:pt x="770927" y="87301"/>
                            </a:lnTo>
                            <a:lnTo>
                              <a:pt x="737083" y="87301"/>
                            </a:lnTo>
                            <a:close/>
                            <a:moveTo>
                              <a:pt x="916971" y="25981"/>
                            </a:moveTo>
                            <a:lnTo>
                              <a:pt x="885244" y="25981"/>
                            </a:lnTo>
                            <a:lnTo>
                              <a:pt x="885244" y="39111"/>
                            </a:lnTo>
                            <a:lnTo>
                              <a:pt x="916971" y="39111"/>
                            </a:lnTo>
                            <a:lnTo>
                              <a:pt x="916971" y="120964"/>
                            </a:lnTo>
                            <a:lnTo>
                              <a:pt x="932625" y="120964"/>
                            </a:lnTo>
                            <a:lnTo>
                              <a:pt x="932625" y="39111"/>
                            </a:lnTo>
                            <a:lnTo>
                              <a:pt x="964211" y="39111"/>
                            </a:lnTo>
                            <a:lnTo>
                              <a:pt x="964211" y="25981"/>
                            </a:lnTo>
                            <a:lnTo>
                              <a:pt x="916971" y="25981"/>
                            </a:lnTo>
                            <a:close/>
                            <a:moveTo>
                              <a:pt x="546048" y="25981"/>
                            </a:moveTo>
                            <a:lnTo>
                              <a:pt x="514321" y="25981"/>
                            </a:lnTo>
                            <a:lnTo>
                              <a:pt x="514321" y="39111"/>
                            </a:lnTo>
                            <a:lnTo>
                              <a:pt x="546048" y="39111"/>
                            </a:lnTo>
                            <a:lnTo>
                              <a:pt x="546048" y="120964"/>
                            </a:lnTo>
                            <a:lnTo>
                              <a:pt x="561702" y="120964"/>
                            </a:lnTo>
                            <a:lnTo>
                              <a:pt x="561702" y="39111"/>
                            </a:lnTo>
                            <a:lnTo>
                              <a:pt x="593288" y="39111"/>
                            </a:lnTo>
                            <a:lnTo>
                              <a:pt x="593288" y="25981"/>
                            </a:lnTo>
                            <a:lnTo>
                              <a:pt x="546048" y="25981"/>
                            </a:lnTo>
                            <a:close/>
                            <a:moveTo>
                              <a:pt x="2397562" y="25981"/>
                            </a:moveTo>
                            <a:lnTo>
                              <a:pt x="2392111" y="25981"/>
                            </a:lnTo>
                            <a:lnTo>
                              <a:pt x="2365556" y="91771"/>
                            </a:lnTo>
                            <a:lnTo>
                              <a:pt x="2362288" y="101883"/>
                            </a:lnTo>
                            <a:lnTo>
                              <a:pt x="2359127" y="91771"/>
                            </a:lnTo>
                            <a:lnTo>
                              <a:pt x="2332292" y="25981"/>
                            </a:lnTo>
                            <a:lnTo>
                              <a:pt x="2311187" y="25981"/>
                            </a:lnTo>
                            <a:lnTo>
                              <a:pt x="2311187" y="120964"/>
                            </a:lnTo>
                            <a:lnTo>
                              <a:pt x="2326841" y="120964"/>
                            </a:lnTo>
                            <a:lnTo>
                              <a:pt x="2326390" y="44408"/>
                            </a:lnTo>
                            <a:lnTo>
                              <a:pt x="2333130" y="64254"/>
                            </a:lnTo>
                            <a:lnTo>
                              <a:pt x="2356331" y="120964"/>
                            </a:lnTo>
                            <a:lnTo>
                              <a:pt x="2367512" y="120964"/>
                            </a:lnTo>
                            <a:lnTo>
                              <a:pt x="2390573" y="64393"/>
                            </a:lnTo>
                            <a:lnTo>
                              <a:pt x="2397455" y="44056"/>
                            </a:lnTo>
                            <a:lnTo>
                              <a:pt x="2397003" y="120964"/>
                            </a:lnTo>
                            <a:lnTo>
                              <a:pt x="2412657" y="120964"/>
                            </a:lnTo>
                            <a:lnTo>
                              <a:pt x="2412657" y="25981"/>
                            </a:lnTo>
                            <a:lnTo>
                              <a:pt x="2397562" y="25981"/>
                            </a:lnTo>
                            <a:close/>
                            <a:moveTo>
                              <a:pt x="4982560" y="99183"/>
                            </a:moveTo>
                            <a:lnTo>
                              <a:pt x="4976539" y="87999"/>
                            </a:lnTo>
                            <a:lnTo>
                              <a:pt x="4936706" y="25981"/>
                            </a:lnTo>
                            <a:lnTo>
                              <a:pt x="4920353" y="25981"/>
                            </a:lnTo>
                            <a:lnTo>
                              <a:pt x="4920353" y="120964"/>
                            </a:lnTo>
                            <a:lnTo>
                              <a:pt x="4936007" y="120964"/>
                            </a:lnTo>
                            <a:lnTo>
                              <a:pt x="4935576" y="47685"/>
                            </a:lnTo>
                            <a:lnTo>
                              <a:pt x="4941737" y="59225"/>
                            </a:lnTo>
                            <a:lnTo>
                              <a:pt x="4981430" y="120964"/>
                            </a:lnTo>
                            <a:lnTo>
                              <a:pt x="4997783" y="120964"/>
                            </a:lnTo>
                            <a:lnTo>
                              <a:pt x="4997783" y="25981"/>
                            </a:lnTo>
                            <a:lnTo>
                              <a:pt x="4982129" y="25981"/>
                            </a:lnTo>
                            <a:lnTo>
                              <a:pt x="4982560" y="99183"/>
                            </a:lnTo>
                            <a:close/>
                            <a:moveTo>
                              <a:pt x="6167575" y="25981"/>
                            </a:moveTo>
                            <a:lnTo>
                              <a:pt x="6168006" y="99189"/>
                            </a:lnTo>
                            <a:lnTo>
                              <a:pt x="6161985" y="87999"/>
                            </a:lnTo>
                            <a:lnTo>
                              <a:pt x="6122152" y="25981"/>
                            </a:lnTo>
                            <a:lnTo>
                              <a:pt x="6105799" y="25981"/>
                            </a:lnTo>
                            <a:lnTo>
                              <a:pt x="6105799" y="120964"/>
                            </a:lnTo>
                            <a:lnTo>
                              <a:pt x="6121453" y="120964"/>
                            </a:lnTo>
                            <a:lnTo>
                              <a:pt x="6121022" y="47693"/>
                            </a:lnTo>
                            <a:lnTo>
                              <a:pt x="6127183" y="59225"/>
                            </a:lnTo>
                            <a:lnTo>
                              <a:pt x="6166864" y="120964"/>
                            </a:lnTo>
                            <a:lnTo>
                              <a:pt x="6183229" y="120964"/>
                            </a:lnTo>
                            <a:lnTo>
                              <a:pt x="6183229" y="25981"/>
                            </a:lnTo>
                            <a:lnTo>
                              <a:pt x="6167575" y="25981"/>
                            </a:lnTo>
                            <a:close/>
                            <a:moveTo>
                              <a:pt x="705087" y="40152"/>
                            </a:moveTo>
                            <a:cubicBezTo>
                              <a:pt x="702203" y="35644"/>
                              <a:pt x="698074" y="32152"/>
                              <a:pt x="692725" y="29676"/>
                            </a:cubicBezTo>
                            <a:cubicBezTo>
                              <a:pt x="687363" y="27213"/>
                              <a:pt x="680959" y="25981"/>
                              <a:pt x="673501" y="25981"/>
                            </a:cubicBezTo>
                            <a:lnTo>
                              <a:pt x="639677" y="25981"/>
                            </a:lnTo>
                            <a:lnTo>
                              <a:pt x="639677" y="120964"/>
                            </a:lnTo>
                            <a:lnTo>
                              <a:pt x="655331" y="120964"/>
                            </a:lnTo>
                            <a:lnTo>
                              <a:pt x="655331" y="87301"/>
                            </a:lnTo>
                            <a:lnTo>
                              <a:pt x="673780" y="87301"/>
                            </a:lnTo>
                            <a:cubicBezTo>
                              <a:pt x="684593" y="87301"/>
                              <a:pt x="693233" y="84622"/>
                              <a:pt x="699713" y="79263"/>
                            </a:cubicBezTo>
                            <a:cubicBezTo>
                              <a:pt x="706180" y="73917"/>
                              <a:pt x="709420" y="66349"/>
                              <a:pt x="709420" y="56571"/>
                            </a:cubicBezTo>
                            <a:cubicBezTo>
                              <a:pt x="709420" y="50145"/>
                              <a:pt x="707971" y="44673"/>
                              <a:pt x="705087" y="40152"/>
                            </a:cubicBezTo>
                            <a:close/>
                            <a:moveTo>
                              <a:pt x="688036" y="69841"/>
                            </a:moveTo>
                            <a:cubicBezTo>
                              <a:pt x="684491" y="73105"/>
                              <a:pt x="679460" y="74730"/>
                              <a:pt x="672942" y="74730"/>
                            </a:cubicBezTo>
                            <a:lnTo>
                              <a:pt x="655331" y="74730"/>
                            </a:lnTo>
                            <a:lnTo>
                              <a:pt x="655331" y="38552"/>
                            </a:lnTo>
                            <a:lnTo>
                              <a:pt x="673361" y="38552"/>
                            </a:lnTo>
                            <a:cubicBezTo>
                              <a:pt x="679600" y="38552"/>
                              <a:pt x="684491" y="40178"/>
                              <a:pt x="688036" y="43441"/>
                            </a:cubicBezTo>
                            <a:cubicBezTo>
                              <a:pt x="691581" y="46704"/>
                              <a:pt x="693347" y="51124"/>
                              <a:pt x="693347" y="56711"/>
                            </a:cubicBezTo>
                            <a:cubicBezTo>
                              <a:pt x="693347" y="62209"/>
                              <a:pt x="691581" y="66577"/>
                              <a:pt x="688036" y="69841"/>
                            </a:cubicBezTo>
                            <a:close/>
                            <a:moveTo>
                              <a:pt x="5304121" y="84787"/>
                            </a:moveTo>
                            <a:cubicBezTo>
                              <a:pt x="5304121" y="92609"/>
                              <a:pt x="5302101" y="98806"/>
                              <a:pt x="5298048" y="103365"/>
                            </a:cubicBezTo>
                            <a:cubicBezTo>
                              <a:pt x="5293995" y="107923"/>
                              <a:pt x="5288328" y="110209"/>
                              <a:pt x="5281060" y="110209"/>
                            </a:cubicBezTo>
                            <a:cubicBezTo>
                              <a:pt x="5273894" y="110209"/>
                              <a:pt x="5268253" y="107948"/>
                              <a:pt x="5264149" y="103428"/>
                            </a:cubicBezTo>
                            <a:cubicBezTo>
                              <a:pt x="5260057" y="98920"/>
                              <a:pt x="5257999" y="92698"/>
                              <a:pt x="5257999" y="84787"/>
                            </a:cubicBezTo>
                            <a:lnTo>
                              <a:pt x="5257999" y="25981"/>
                            </a:lnTo>
                            <a:lnTo>
                              <a:pt x="5242345" y="25981"/>
                            </a:lnTo>
                            <a:lnTo>
                              <a:pt x="5242345" y="84787"/>
                            </a:lnTo>
                            <a:cubicBezTo>
                              <a:pt x="5242345" y="92609"/>
                              <a:pt x="5243908" y="99365"/>
                              <a:pt x="5247034" y="105040"/>
                            </a:cubicBezTo>
                            <a:cubicBezTo>
                              <a:pt x="5250147" y="110717"/>
                              <a:pt x="5254607" y="115098"/>
                              <a:pt x="5260375" y="118171"/>
                            </a:cubicBezTo>
                            <a:cubicBezTo>
                              <a:pt x="5266157" y="121243"/>
                              <a:pt x="5273055" y="122780"/>
                              <a:pt x="5281060" y="122780"/>
                            </a:cubicBezTo>
                            <a:cubicBezTo>
                              <a:pt x="5289077" y="122780"/>
                              <a:pt x="5295951" y="121243"/>
                              <a:pt x="5301682" y="118171"/>
                            </a:cubicBezTo>
                            <a:cubicBezTo>
                              <a:pt x="5307412" y="115098"/>
                              <a:pt x="5311859" y="110717"/>
                              <a:pt x="5315023" y="105040"/>
                            </a:cubicBezTo>
                            <a:cubicBezTo>
                              <a:pt x="5318200" y="99365"/>
                              <a:pt x="5319775" y="92609"/>
                              <a:pt x="5319775" y="84787"/>
                            </a:cubicBezTo>
                            <a:lnTo>
                              <a:pt x="5319775" y="25981"/>
                            </a:lnTo>
                            <a:lnTo>
                              <a:pt x="5304121" y="25981"/>
                            </a:lnTo>
                            <a:lnTo>
                              <a:pt x="5304121" y="84787"/>
                            </a:lnTo>
                            <a:close/>
                            <a:moveTo>
                              <a:pt x="5204964" y="30171"/>
                            </a:moveTo>
                            <a:cubicBezTo>
                              <a:pt x="5198116" y="26171"/>
                              <a:pt x="5190035" y="24165"/>
                              <a:pt x="5180709" y="24165"/>
                            </a:cubicBezTo>
                            <a:cubicBezTo>
                              <a:pt x="5171307" y="24165"/>
                              <a:pt x="5163175" y="26171"/>
                              <a:pt x="5156326" y="30171"/>
                            </a:cubicBezTo>
                            <a:cubicBezTo>
                              <a:pt x="5149478" y="34171"/>
                              <a:pt x="5144218" y="39873"/>
                              <a:pt x="5140533" y="47276"/>
                            </a:cubicBezTo>
                            <a:cubicBezTo>
                              <a:pt x="5136849" y="54679"/>
                              <a:pt x="5135006" y="63466"/>
                              <a:pt x="5135006" y="73612"/>
                            </a:cubicBezTo>
                            <a:cubicBezTo>
                              <a:pt x="5135006" y="83758"/>
                              <a:pt x="5136849" y="92520"/>
                              <a:pt x="5140533" y="99872"/>
                            </a:cubicBezTo>
                            <a:cubicBezTo>
                              <a:pt x="5144218" y="107225"/>
                              <a:pt x="5149478" y="112888"/>
                              <a:pt x="5156326" y="116837"/>
                            </a:cubicBezTo>
                            <a:cubicBezTo>
                              <a:pt x="5163175" y="120799"/>
                              <a:pt x="5171307" y="122780"/>
                              <a:pt x="5180709" y="122780"/>
                            </a:cubicBezTo>
                            <a:cubicBezTo>
                              <a:pt x="5190035" y="122780"/>
                              <a:pt x="5198116" y="120799"/>
                              <a:pt x="5204964" y="116837"/>
                            </a:cubicBezTo>
                            <a:cubicBezTo>
                              <a:pt x="5211813" y="112888"/>
                              <a:pt x="5217073" y="107225"/>
                              <a:pt x="5220758" y="99872"/>
                            </a:cubicBezTo>
                            <a:cubicBezTo>
                              <a:pt x="5224443" y="92520"/>
                              <a:pt x="5226272" y="83758"/>
                              <a:pt x="5226272" y="73612"/>
                            </a:cubicBezTo>
                            <a:cubicBezTo>
                              <a:pt x="5226272" y="63466"/>
                              <a:pt x="5224443" y="54679"/>
                              <a:pt x="5220758" y="47276"/>
                            </a:cubicBezTo>
                            <a:cubicBezTo>
                              <a:pt x="5217073" y="39873"/>
                              <a:pt x="5211813" y="34171"/>
                              <a:pt x="5204964" y="30171"/>
                            </a:cubicBezTo>
                            <a:close/>
                            <a:moveTo>
                              <a:pt x="5206781" y="92812"/>
                            </a:moveTo>
                            <a:cubicBezTo>
                              <a:pt x="5204405" y="98171"/>
                              <a:pt x="5201000" y="102311"/>
                              <a:pt x="5196579" y="105244"/>
                            </a:cubicBezTo>
                            <a:cubicBezTo>
                              <a:pt x="5192157" y="108177"/>
                              <a:pt x="5186859" y="109650"/>
                              <a:pt x="5180709" y="109650"/>
                            </a:cubicBezTo>
                            <a:cubicBezTo>
                              <a:pt x="5174471" y="109650"/>
                              <a:pt x="5169134" y="108177"/>
                              <a:pt x="5164713" y="105244"/>
                            </a:cubicBezTo>
                            <a:cubicBezTo>
                              <a:pt x="5160291" y="102311"/>
                              <a:pt x="5156885" y="98171"/>
                              <a:pt x="5154509" y="92812"/>
                            </a:cubicBezTo>
                            <a:cubicBezTo>
                              <a:pt x="5152134" y="87466"/>
                              <a:pt x="5150940" y="81067"/>
                              <a:pt x="5150940" y="73612"/>
                            </a:cubicBezTo>
                            <a:cubicBezTo>
                              <a:pt x="5150940" y="66069"/>
                              <a:pt x="5152134" y="59593"/>
                              <a:pt x="5154509" y="54197"/>
                            </a:cubicBezTo>
                            <a:cubicBezTo>
                              <a:pt x="5156885" y="48800"/>
                              <a:pt x="5160291" y="44622"/>
                              <a:pt x="5164713" y="41689"/>
                            </a:cubicBezTo>
                            <a:cubicBezTo>
                              <a:pt x="5169134" y="38755"/>
                              <a:pt x="5174471" y="37295"/>
                              <a:pt x="5180709" y="37295"/>
                            </a:cubicBezTo>
                            <a:cubicBezTo>
                              <a:pt x="5186859" y="37295"/>
                              <a:pt x="5192157" y="38755"/>
                              <a:pt x="5196579" y="41689"/>
                            </a:cubicBezTo>
                            <a:cubicBezTo>
                              <a:pt x="5201000" y="44622"/>
                              <a:pt x="5204405" y="48800"/>
                              <a:pt x="5206781" y="54197"/>
                            </a:cubicBezTo>
                            <a:cubicBezTo>
                              <a:pt x="5209158" y="59593"/>
                              <a:pt x="5210340" y="66069"/>
                              <a:pt x="5210340" y="73612"/>
                            </a:cubicBezTo>
                            <a:cubicBezTo>
                              <a:pt x="5210340" y="81067"/>
                              <a:pt x="5209158" y="87466"/>
                              <a:pt x="5206781" y="92812"/>
                            </a:cubicBezTo>
                            <a:close/>
                            <a:moveTo>
                              <a:pt x="4168787" y="64393"/>
                            </a:moveTo>
                            <a:cubicBezTo>
                              <a:pt x="4165661" y="62527"/>
                              <a:pt x="4162244" y="61600"/>
                              <a:pt x="4158508" y="61600"/>
                            </a:cubicBezTo>
                            <a:cubicBezTo>
                              <a:pt x="4154786" y="61600"/>
                              <a:pt x="4151367" y="62527"/>
                              <a:pt x="4148242" y="64393"/>
                            </a:cubicBezTo>
                            <a:cubicBezTo>
                              <a:pt x="4145116" y="66260"/>
                              <a:pt x="4142626" y="68698"/>
                              <a:pt x="4140758" y="71720"/>
                            </a:cubicBezTo>
                            <a:cubicBezTo>
                              <a:pt x="4138903" y="74755"/>
                              <a:pt x="4137963" y="78171"/>
                              <a:pt x="4137963" y="81994"/>
                            </a:cubicBezTo>
                            <a:cubicBezTo>
                              <a:pt x="4137963" y="85815"/>
                              <a:pt x="4138903" y="89257"/>
                              <a:pt x="4140758" y="92330"/>
                            </a:cubicBezTo>
                            <a:cubicBezTo>
                              <a:pt x="4142626" y="95403"/>
                              <a:pt x="4145116" y="97866"/>
                              <a:pt x="4148242" y="99733"/>
                            </a:cubicBezTo>
                            <a:cubicBezTo>
                              <a:pt x="4151367" y="101599"/>
                              <a:pt x="4154786" y="102526"/>
                              <a:pt x="4158508" y="102526"/>
                            </a:cubicBezTo>
                            <a:cubicBezTo>
                              <a:pt x="4162244" y="102526"/>
                              <a:pt x="4165661" y="101599"/>
                              <a:pt x="4168787" y="99733"/>
                            </a:cubicBezTo>
                            <a:cubicBezTo>
                              <a:pt x="4171913" y="97866"/>
                              <a:pt x="4174403" y="95403"/>
                              <a:pt x="4176259" y="92330"/>
                            </a:cubicBezTo>
                            <a:cubicBezTo>
                              <a:pt x="4178126" y="89257"/>
                              <a:pt x="4179054" y="85815"/>
                              <a:pt x="4179054" y="81994"/>
                            </a:cubicBezTo>
                            <a:cubicBezTo>
                              <a:pt x="4179054" y="78171"/>
                              <a:pt x="4178126" y="74755"/>
                              <a:pt x="4176259" y="71720"/>
                            </a:cubicBezTo>
                            <a:cubicBezTo>
                              <a:pt x="4174403" y="68698"/>
                              <a:pt x="4171913" y="66260"/>
                              <a:pt x="4168787" y="64393"/>
                            </a:cubicBezTo>
                            <a:close/>
                            <a:moveTo>
                              <a:pt x="3743369" y="73815"/>
                            </a:moveTo>
                            <a:cubicBezTo>
                              <a:pt x="3740625" y="71822"/>
                              <a:pt x="3737550" y="70235"/>
                              <a:pt x="3734144" y="69067"/>
                            </a:cubicBezTo>
                            <a:cubicBezTo>
                              <a:pt x="3730752" y="67911"/>
                              <a:pt x="3727232" y="66971"/>
                              <a:pt x="3723598" y="66273"/>
                            </a:cubicBezTo>
                            <a:cubicBezTo>
                              <a:pt x="3719964" y="65574"/>
                              <a:pt x="3716445" y="64876"/>
                              <a:pt x="3713040" y="64178"/>
                            </a:cubicBezTo>
                            <a:cubicBezTo>
                              <a:pt x="3709647" y="63479"/>
                              <a:pt x="3706547" y="62603"/>
                              <a:pt x="3703752" y="61524"/>
                            </a:cubicBezTo>
                            <a:cubicBezTo>
                              <a:pt x="3700957" y="60457"/>
                              <a:pt x="3698771" y="58971"/>
                              <a:pt x="3697183" y="57053"/>
                            </a:cubicBezTo>
                            <a:cubicBezTo>
                              <a:pt x="3695595" y="55149"/>
                              <a:pt x="3694807" y="52609"/>
                              <a:pt x="3694807" y="49447"/>
                            </a:cubicBezTo>
                            <a:cubicBezTo>
                              <a:pt x="3694807" y="45727"/>
                              <a:pt x="3696319" y="42717"/>
                              <a:pt x="3699343" y="40432"/>
                            </a:cubicBezTo>
                            <a:cubicBezTo>
                              <a:pt x="3702380" y="38159"/>
                              <a:pt x="3706598" y="37015"/>
                              <a:pt x="3711998" y="37015"/>
                            </a:cubicBezTo>
                            <a:cubicBezTo>
                              <a:pt x="3717588" y="37015"/>
                              <a:pt x="3722201" y="38362"/>
                              <a:pt x="3725835" y="41067"/>
                            </a:cubicBezTo>
                            <a:cubicBezTo>
                              <a:pt x="3729469" y="43771"/>
                              <a:pt x="3731934" y="48050"/>
                              <a:pt x="3733243" y="53918"/>
                            </a:cubicBezTo>
                            <a:lnTo>
                              <a:pt x="3749874" y="53918"/>
                            </a:lnTo>
                            <a:cubicBezTo>
                              <a:pt x="3748756" y="46933"/>
                              <a:pt x="3746431" y="41270"/>
                              <a:pt x="3742886" y="36939"/>
                            </a:cubicBezTo>
                            <a:cubicBezTo>
                              <a:pt x="3739341" y="32609"/>
                              <a:pt x="3734945" y="29397"/>
                              <a:pt x="3729672" y="27302"/>
                            </a:cubicBezTo>
                            <a:cubicBezTo>
                              <a:pt x="3724412" y="25206"/>
                              <a:pt x="3718656" y="24165"/>
                              <a:pt x="3712417" y="24165"/>
                            </a:cubicBezTo>
                            <a:cubicBezTo>
                              <a:pt x="3705150" y="24165"/>
                              <a:pt x="3699025" y="25371"/>
                              <a:pt x="3694032" y="27797"/>
                            </a:cubicBezTo>
                            <a:cubicBezTo>
                              <a:pt x="3689051" y="30222"/>
                              <a:pt x="3685252" y="33448"/>
                              <a:pt x="3682647" y="37498"/>
                            </a:cubicBezTo>
                            <a:cubicBezTo>
                              <a:pt x="3680043" y="41549"/>
                              <a:pt x="3678734" y="45956"/>
                              <a:pt x="3678734" y="50704"/>
                            </a:cubicBezTo>
                            <a:cubicBezTo>
                              <a:pt x="3678734" y="55543"/>
                              <a:pt x="3679547" y="59504"/>
                              <a:pt x="3681174" y="62577"/>
                            </a:cubicBezTo>
                            <a:cubicBezTo>
                              <a:pt x="3682812" y="65650"/>
                              <a:pt x="3684998" y="68140"/>
                              <a:pt x="3687742" y="70044"/>
                            </a:cubicBezTo>
                            <a:cubicBezTo>
                              <a:pt x="3690500" y="71961"/>
                              <a:pt x="3693575" y="73473"/>
                              <a:pt x="3696967" y="74590"/>
                            </a:cubicBezTo>
                            <a:cubicBezTo>
                              <a:pt x="3700372" y="75707"/>
                              <a:pt x="3703892" y="76634"/>
                              <a:pt x="3707525" y="77384"/>
                            </a:cubicBezTo>
                            <a:cubicBezTo>
                              <a:pt x="3711159" y="78133"/>
                              <a:pt x="3714679" y="78895"/>
                              <a:pt x="3718071" y="79682"/>
                            </a:cubicBezTo>
                            <a:cubicBezTo>
                              <a:pt x="3721477" y="80482"/>
                              <a:pt x="3724577" y="81460"/>
                              <a:pt x="3727372" y="82615"/>
                            </a:cubicBezTo>
                            <a:cubicBezTo>
                              <a:pt x="3730168" y="83784"/>
                              <a:pt x="3732353" y="85409"/>
                              <a:pt x="3733941" y="87504"/>
                            </a:cubicBezTo>
                            <a:cubicBezTo>
                              <a:pt x="3735530" y="89600"/>
                              <a:pt x="3736317" y="92330"/>
                              <a:pt x="3736317" y="95682"/>
                            </a:cubicBezTo>
                            <a:cubicBezTo>
                              <a:pt x="3736317" y="99961"/>
                              <a:pt x="3734640" y="103415"/>
                              <a:pt x="3731285" y="106018"/>
                            </a:cubicBezTo>
                            <a:cubicBezTo>
                              <a:pt x="3727931" y="108622"/>
                              <a:pt x="3722989" y="109929"/>
                              <a:pt x="3716471" y="109929"/>
                            </a:cubicBezTo>
                            <a:cubicBezTo>
                              <a:pt x="3710130" y="109929"/>
                              <a:pt x="3705010" y="108507"/>
                              <a:pt x="3701096" y="105663"/>
                            </a:cubicBezTo>
                            <a:cubicBezTo>
                              <a:pt x="3697183" y="102831"/>
                              <a:pt x="3694528" y="98704"/>
                              <a:pt x="3693130" y="93308"/>
                            </a:cubicBezTo>
                            <a:lnTo>
                              <a:pt x="3676777" y="93308"/>
                            </a:lnTo>
                            <a:cubicBezTo>
                              <a:pt x="3678086" y="99923"/>
                              <a:pt x="3680525" y="105409"/>
                              <a:pt x="3684109" y="109790"/>
                            </a:cubicBezTo>
                            <a:cubicBezTo>
                              <a:pt x="3687704" y="114171"/>
                              <a:pt x="3692215" y="117422"/>
                              <a:pt x="3697665" y="119568"/>
                            </a:cubicBezTo>
                            <a:cubicBezTo>
                              <a:pt x="3703117" y="121714"/>
                              <a:pt x="3709342" y="122780"/>
                              <a:pt x="3716330" y="122780"/>
                            </a:cubicBezTo>
                            <a:cubicBezTo>
                              <a:pt x="3723319" y="122780"/>
                              <a:pt x="3729519" y="121663"/>
                              <a:pt x="3734919" y="119428"/>
                            </a:cubicBezTo>
                            <a:cubicBezTo>
                              <a:pt x="3740319" y="117193"/>
                              <a:pt x="3744588" y="113891"/>
                              <a:pt x="3747702" y="109511"/>
                            </a:cubicBezTo>
                            <a:cubicBezTo>
                              <a:pt x="3750827" y="105129"/>
                              <a:pt x="3752390" y="99822"/>
                              <a:pt x="3752390" y="93587"/>
                            </a:cubicBezTo>
                            <a:cubicBezTo>
                              <a:pt x="3752390" y="88749"/>
                              <a:pt x="3751577" y="84736"/>
                              <a:pt x="3749938" y="81574"/>
                            </a:cubicBezTo>
                            <a:cubicBezTo>
                              <a:pt x="3748311" y="78412"/>
                              <a:pt x="3746126" y="75822"/>
                              <a:pt x="3743369" y="73815"/>
                            </a:cubicBezTo>
                            <a:close/>
                            <a:moveTo>
                              <a:pt x="4379540" y="30171"/>
                            </a:moveTo>
                            <a:cubicBezTo>
                              <a:pt x="4372691" y="26171"/>
                              <a:pt x="4364598" y="24165"/>
                              <a:pt x="4355284" y="24165"/>
                            </a:cubicBezTo>
                            <a:cubicBezTo>
                              <a:pt x="4345870" y="24165"/>
                              <a:pt x="4337750" y="26171"/>
                              <a:pt x="4330902" y="30171"/>
                            </a:cubicBezTo>
                            <a:cubicBezTo>
                              <a:pt x="4324053" y="34171"/>
                              <a:pt x="4318780" y="39873"/>
                              <a:pt x="4315108" y="47276"/>
                            </a:cubicBezTo>
                            <a:cubicBezTo>
                              <a:pt x="4311423" y="54679"/>
                              <a:pt x="4309581" y="63466"/>
                              <a:pt x="4309581" y="73612"/>
                            </a:cubicBezTo>
                            <a:cubicBezTo>
                              <a:pt x="4309581" y="83758"/>
                              <a:pt x="4311423" y="92520"/>
                              <a:pt x="4315108" y="99872"/>
                            </a:cubicBezTo>
                            <a:cubicBezTo>
                              <a:pt x="4318780" y="107225"/>
                              <a:pt x="4324053" y="112888"/>
                              <a:pt x="4330902" y="116837"/>
                            </a:cubicBezTo>
                            <a:cubicBezTo>
                              <a:pt x="4337750" y="120799"/>
                              <a:pt x="4345870" y="122780"/>
                              <a:pt x="4355284" y="122780"/>
                            </a:cubicBezTo>
                            <a:cubicBezTo>
                              <a:pt x="4364598" y="122780"/>
                              <a:pt x="4372691" y="120799"/>
                              <a:pt x="4379540" y="116837"/>
                            </a:cubicBezTo>
                            <a:cubicBezTo>
                              <a:pt x="4386388" y="112888"/>
                              <a:pt x="4391648" y="107225"/>
                              <a:pt x="4395333" y="99872"/>
                            </a:cubicBezTo>
                            <a:cubicBezTo>
                              <a:pt x="4399005" y="92520"/>
                              <a:pt x="4400847" y="83758"/>
                              <a:pt x="4400847" y="73612"/>
                            </a:cubicBezTo>
                            <a:cubicBezTo>
                              <a:pt x="4400847" y="63466"/>
                              <a:pt x="4399005" y="54679"/>
                              <a:pt x="4395333" y="47276"/>
                            </a:cubicBezTo>
                            <a:cubicBezTo>
                              <a:pt x="4391648" y="39873"/>
                              <a:pt x="4386388" y="34171"/>
                              <a:pt x="4379540" y="30171"/>
                            </a:cubicBezTo>
                            <a:close/>
                            <a:moveTo>
                              <a:pt x="4381357" y="92812"/>
                            </a:moveTo>
                            <a:cubicBezTo>
                              <a:pt x="4378981" y="98171"/>
                              <a:pt x="4375575" y="102311"/>
                              <a:pt x="4371154" y="105244"/>
                            </a:cubicBezTo>
                            <a:cubicBezTo>
                              <a:pt x="4366720" y="108177"/>
                              <a:pt x="4361434" y="109650"/>
                              <a:pt x="4355284" y="109650"/>
                            </a:cubicBezTo>
                            <a:cubicBezTo>
                              <a:pt x="4349046" y="109650"/>
                              <a:pt x="4343709" y="108177"/>
                              <a:pt x="4339288" y="105244"/>
                            </a:cubicBezTo>
                            <a:cubicBezTo>
                              <a:pt x="4334854" y="102311"/>
                              <a:pt x="4331461" y="98171"/>
                              <a:pt x="4329085" y="92812"/>
                            </a:cubicBezTo>
                            <a:cubicBezTo>
                              <a:pt x="4326708" y="87466"/>
                              <a:pt x="4325514" y="81067"/>
                              <a:pt x="4325514" y="73612"/>
                            </a:cubicBezTo>
                            <a:cubicBezTo>
                              <a:pt x="4325514" y="66069"/>
                              <a:pt x="4326708" y="59593"/>
                              <a:pt x="4329085" y="54197"/>
                            </a:cubicBezTo>
                            <a:cubicBezTo>
                              <a:pt x="4331461" y="48800"/>
                              <a:pt x="4334854" y="44622"/>
                              <a:pt x="4339288" y="41689"/>
                            </a:cubicBezTo>
                            <a:cubicBezTo>
                              <a:pt x="4343709" y="38755"/>
                              <a:pt x="4349046" y="37295"/>
                              <a:pt x="4355284" y="37295"/>
                            </a:cubicBezTo>
                            <a:cubicBezTo>
                              <a:pt x="4361434" y="37295"/>
                              <a:pt x="4366720" y="38755"/>
                              <a:pt x="4371154" y="41689"/>
                            </a:cubicBezTo>
                            <a:cubicBezTo>
                              <a:pt x="4375575" y="44622"/>
                              <a:pt x="4378981" y="48800"/>
                              <a:pt x="4381357" y="54197"/>
                            </a:cubicBezTo>
                            <a:cubicBezTo>
                              <a:pt x="4383733" y="59593"/>
                              <a:pt x="4384915" y="66069"/>
                              <a:pt x="4384915" y="73612"/>
                            </a:cubicBezTo>
                            <a:cubicBezTo>
                              <a:pt x="4384915" y="81067"/>
                              <a:pt x="4383733" y="87466"/>
                              <a:pt x="4381357" y="92812"/>
                            </a:cubicBezTo>
                            <a:close/>
                            <a:moveTo>
                              <a:pt x="4480106" y="99183"/>
                            </a:moveTo>
                            <a:lnTo>
                              <a:pt x="4474084" y="87999"/>
                            </a:lnTo>
                            <a:lnTo>
                              <a:pt x="4434252" y="25981"/>
                            </a:lnTo>
                            <a:lnTo>
                              <a:pt x="4417899" y="25981"/>
                            </a:lnTo>
                            <a:lnTo>
                              <a:pt x="4417899" y="120964"/>
                            </a:lnTo>
                            <a:lnTo>
                              <a:pt x="4433553" y="120964"/>
                            </a:lnTo>
                            <a:lnTo>
                              <a:pt x="4433122" y="47685"/>
                            </a:lnTo>
                            <a:lnTo>
                              <a:pt x="4439283" y="59225"/>
                            </a:lnTo>
                            <a:lnTo>
                              <a:pt x="4478976" y="120964"/>
                            </a:lnTo>
                            <a:lnTo>
                              <a:pt x="4495329" y="120964"/>
                            </a:lnTo>
                            <a:lnTo>
                              <a:pt x="4495329" y="25981"/>
                            </a:lnTo>
                            <a:lnTo>
                              <a:pt x="4479675" y="25981"/>
                            </a:lnTo>
                            <a:lnTo>
                              <a:pt x="4480106" y="99183"/>
                            </a:lnTo>
                            <a:close/>
                            <a:moveTo>
                              <a:pt x="3898292" y="120964"/>
                            </a:moveTo>
                            <a:lnTo>
                              <a:pt x="3913945" y="120964"/>
                            </a:lnTo>
                            <a:lnTo>
                              <a:pt x="3913945" y="25981"/>
                            </a:lnTo>
                            <a:lnTo>
                              <a:pt x="3898292" y="25981"/>
                            </a:lnTo>
                            <a:lnTo>
                              <a:pt x="3898292" y="120964"/>
                            </a:lnTo>
                            <a:close/>
                            <a:moveTo>
                              <a:pt x="3827850" y="41689"/>
                            </a:moveTo>
                            <a:cubicBezTo>
                              <a:pt x="3831941" y="38755"/>
                              <a:pt x="3836884" y="37295"/>
                              <a:pt x="3842666" y="37295"/>
                            </a:cubicBezTo>
                            <a:cubicBezTo>
                              <a:pt x="3848345" y="37295"/>
                              <a:pt x="3853288" y="38755"/>
                              <a:pt x="3857480" y="41689"/>
                            </a:cubicBezTo>
                            <a:cubicBezTo>
                              <a:pt x="3861673" y="44622"/>
                              <a:pt x="3864609" y="48800"/>
                              <a:pt x="3866285" y="54197"/>
                            </a:cubicBezTo>
                            <a:lnTo>
                              <a:pt x="3882638" y="54197"/>
                            </a:lnTo>
                            <a:cubicBezTo>
                              <a:pt x="3881138" y="47682"/>
                              <a:pt x="3878483" y="42159"/>
                              <a:pt x="3874672" y="37638"/>
                            </a:cubicBezTo>
                            <a:cubicBezTo>
                              <a:pt x="3870847" y="33130"/>
                              <a:pt x="3866209" y="29752"/>
                              <a:pt x="3860758" y="27517"/>
                            </a:cubicBezTo>
                            <a:cubicBezTo>
                              <a:pt x="3855308" y="25283"/>
                              <a:pt x="3849412" y="24165"/>
                              <a:pt x="3843084" y="24165"/>
                            </a:cubicBezTo>
                            <a:cubicBezTo>
                              <a:pt x="3833949" y="24165"/>
                              <a:pt x="3826097" y="26171"/>
                              <a:pt x="3819528" y="30171"/>
                            </a:cubicBezTo>
                            <a:cubicBezTo>
                              <a:pt x="3812959" y="34171"/>
                              <a:pt x="3807902" y="39873"/>
                              <a:pt x="3804370" y="47276"/>
                            </a:cubicBezTo>
                            <a:cubicBezTo>
                              <a:pt x="3800825" y="54679"/>
                              <a:pt x="3799059" y="63466"/>
                              <a:pt x="3799059" y="73612"/>
                            </a:cubicBezTo>
                            <a:cubicBezTo>
                              <a:pt x="3799059" y="83758"/>
                              <a:pt x="3800799" y="92520"/>
                              <a:pt x="3804294" y="99872"/>
                            </a:cubicBezTo>
                            <a:cubicBezTo>
                              <a:pt x="3807788" y="107225"/>
                              <a:pt x="3812794" y="112888"/>
                              <a:pt x="3819324" y="116837"/>
                            </a:cubicBezTo>
                            <a:cubicBezTo>
                              <a:pt x="3825843" y="120799"/>
                              <a:pt x="3833619" y="122780"/>
                              <a:pt x="3842666" y="122780"/>
                            </a:cubicBezTo>
                            <a:cubicBezTo>
                              <a:pt x="3848904" y="122780"/>
                              <a:pt x="3854723" y="121637"/>
                              <a:pt x="3860136" y="119352"/>
                            </a:cubicBezTo>
                            <a:cubicBezTo>
                              <a:pt x="3865536" y="117079"/>
                              <a:pt x="3870174" y="113726"/>
                              <a:pt x="3874036" y="109295"/>
                            </a:cubicBezTo>
                            <a:cubicBezTo>
                              <a:pt x="3877912" y="104876"/>
                              <a:pt x="3880720" y="99542"/>
                              <a:pt x="3882498" y="93308"/>
                            </a:cubicBezTo>
                            <a:lnTo>
                              <a:pt x="3866006" y="93308"/>
                            </a:lnTo>
                            <a:cubicBezTo>
                              <a:pt x="3864139" y="98615"/>
                              <a:pt x="3861140" y="102666"/>
                              <a:pt x="3856985" y="105460"/>
                            </a:cubicBezTo>
                            <a:cubicBezTo>
                              <a:pt x="3852843" y="108254"/>
                              <a:pt x="3848065" y="109650"/>
                              <a:pt x="3842666" y="109650"/>
                            </a:cubicBezTo>
                            <a:cubicBezTo>
                              <a:pt x="3836795" y="109650"/>
                              <a:pt x="3831802" y="108202"/>
                              <a:pt x="3827711" y="105320"/>
                            </a:cubicBezTo>
                            <a:cubicBezTo>
                              <a:pt x="3823607" y="102438"/>
                              <a:pt x="3820468" y="98311"/>
                              <a:pt x="3818270" y="92952"/>
                            </a:cubicBezTo>
                            <a:cubicBezTo>
                              <a:pt x="3816084" y="87606"/>
                              <a:pt x="3814992" y="81155"/>
                              <a:pt x="3814992" y="73612"/>
                            </a:cubicBezTo>
                            <a:cubicBezTo>
                              <a:pt x="3814992" y="66069"/>
                              <a:pt x="3816110" y="59593"/>
                              <a:pt x="3818347" y="54197"/>
                            </a:cubicBezTo>
                            <a:cubicBezTo>
                              <a:pt x="3820582" y="48800"/>
                              <a:pt x="3823746" y="44622"/>
                              <a:pt x="3827850" y="41689"/>
                            </a:cubicBezTo>
                            <a:close/>
                            <a:moveTo>
                              <a:pt x="4032733" y="25981"/>
                            </a:moveTo>
                            <a:lnTo>
                              <a:pt x="4021412" y="25981"/>
                            </a:lnTo>
                            <a:lnTo>
                              <a:pt x="4021412" y="120964"/>
                            </a:lnTo>
                            <a:lnTo>
                              <a:pt x="4086961" y="120964"/>
                            </a:lnTo>
                            <a:lnTo>
                              <a:pt x="4086961" y="108393"/>
                            </a:lnTo>
                            <a:lnTo>
                              <a:pt x="4037065" y="108393"/>
                            </a:lnTo>
                            <a:lnTo>
                              <a:pt x="4037065" y="78082"/>
                            </a:lnTo>
                            <a:lnTo>
                              <a:pt x="4081650" y="78082"/>
                            </a:lnTo>
                            <a:lnTo>
                              <a:pt x="4081650" y="65650"/>
                            </a:lnTo>
                            <a:lnTo>
                              <a:pt x="4037065" y="65650"/>
                            </a:lnTo>
                            <a:lnTo>
                              <a:pt x="4037065" y="38552"/>
                            </a:lnTo>
                            <a:lnTo>
                              <a:pt x="4086961" y="38552"/>
                            </a:lnTo>
                            <a:lnTo>
                              <a:pt x="4086961" y="25981"/>
                            </a:lnTo>
                            <a:lnTo>
                              <a:pt x="4032733" y="25981"/>
                            </a:lnTo>
                            <a:close/>
                            <a:moveTo>
                              <a:pt x="3959928" y="25981"/>
                            </a:moveTo>
                            <a:lnTo>
                              <a:pt x="3928202" y="25981"/>
                            </a:lnTo>
                            <a:lnTo>
                              <a:pt x="3928202" y="39111"/>
                            </a:lnTo>
                            <a:lnTo>
                              <a:pt x="3959928" y="39111"/>
                            </a:lnTo>
                            <a:lnTo>
                              <a:pt x="3959928" y="120964"/>
                            </a:lnTo>
                            <a:lnTo>
                              <a:pt x="3975582" y="120964"/>
                            </a:lnTo>
                            <a:lnTo>
                              <a:pt x="3975582" y="39111"/>
                            </a:lnTo>
                            <a:lnTo>
                              <a:pt x="4007168" y="39111"/>
                            </a:lnTo>
                            <a:lnTo>
                              <a:pt x="4007168" y="25981"/>
                            </a:lnTo>
                            <a:lnTo>
                              <a:pt x="3959928" y="25981"/>
                            </a:lnTo>
                            <a:close/>
                            <a:moveTo>
                              <a:pt x="4245708" y="25981"/>
                            </a:moveTo>
                            <a:lnTo>
                              <a:pt x="4234388" y="25981"/>
                            </a:lnTo>
                            <a:lnTo>
                              <a:pt x="4234388" y="120964"/>
                            </a:lnTo>
                            <a:lnTo>
                              <a:pt x="4250041" y="120964"/>
                            </a:lnTo>
                            <a:lnTo>
                              <a:pt x="4250041" y="81015"/>
                            </a:lnTo>
                            <a:lnTo>
                              <a:pt x="4294626" y="81015"/>
                            </a:lnTo>
                            <a:lnTo>
                              <a:pt x="4294626" y="68444"/>
                            </a:lnTo>
                            <a:lnTo>
                              <a:pt x="4250041" y="68444"/>
                            </a:lnTo>
                            <a:lnTo>
                              <a:pt x="4250041" y="38552"/>
                            </a:lnTo>
                            <a:lnTo>
                              <a:pt x="4299937" y="38552"/>
                            </a:lnTo>
                            <a:lnTo>
                              <a:pt x="4299937" y="25981"/>
                            </a:lnTo>
                            <a:lnTo>
                              <a:pt x="4245708" y="25981"/>
                            </a:lnTo>
                            <a:close/>
                            <a:moveTo>
                              <a:pt x="4717834" y="25981"/>
                            </a:moveTo>
                            <a:lnTo>
                              <a:pt x="4686107" y="25981"/>
                            </a:lnTo>
                            <a:lnTo>
                              <a:pt x="4686107" y="39111"/>
                            </a:lnTo>
                            <a:lnTo>
                              <a:pt x="4717834" y="39111"/>
                            </a:lnTo>
                            <a:lnTo>
                              <a:pt x="4717834" y="120964"/>
                            </a:lnTo>
                            <a:lnTo>
                              <a:pt x="4733487" y="120964"/>
                            </a:lnTo>
                            <a:lnTo>
                              <a:pt x="4733487" y="39111"/>
                            </a:lnTo>
                            <a:lnTo>
                              <a:pt x="4765074" y="39111"/>
                            </a:lnTo>
                            <a:lnTo>
                              <a:pt x="4765074" y="25981"/>
                            </a:lnTo>
                            <a:lnTo>
                              <a:pt x="4717834" y="25981"/>
                            </a:lnTo>
                            <a:close/>
                            <a:moveTo>
                              <a:pt x="5400279" y="80317"/>
                            </a:moveTo>
                            <a:cubicBezTo>
                              <a:pt x="5398818" y="78432"/>
                              <a:pt x="5396849" y="77048"/>
                              <a:pt x="5394651" y="75895"/>
                            </a:cubicBezTo>
                            <a:cubicBezTo>
                              <a:pt x="5396399" y="75045"/>
                              <a:pt x="5398027" y="74056"/>
                              <a:pt x="5399517" y="72914"/>
                            </a:cubicBezTo>
                            <a:cubicBezTo>
                              <a:pt x="5405337" y="68444"/>
                              <a:pt x="5408246" y="61930"/>
                              <a:pt x="5408246" y="53359"/>
                            </a:cubicBezTo>
                            <a:cubicBezTo>
                              <a:pt x="5408246" y="44888"/>
                              <a:pt x="5405223" y="38197"/>
                              <a:pt x="5399161" y="33308"/>
                            </a:cubicBezTo>
                            <a:cubicBezTo>
                              <a:pt x="5393114" y="28419"/>
                              <a:pt x="5384956" y="25981"/>
                              <a:pt x="5374702" y="25981"/>
                            </a:cubicBezTo>
                            <a:lnTo>
                              <a:pt x="5339063" y="25981"/>
                            </a:lnTo>
                            <a:lnTo>
                              <a:pt x="5339063" y="120964"/>
                            </a:lnTo>
                            <a:lnTo>
                              <a:pt x="5354716" y="120964"/>
                            </a:lnTo>
                            <a:lnTo>
                              <a:pt x="5354716" y="82552"/>
                            </a:lnTo>
                            <a:lnTo>
                              <a:pt x="5373305" y="82552"/>
                            </a:lnTo>
                            <a:cubicBezTo>
                              <a:pt x="5376761" y="82552"/>
                              <a:pt x="5379594" y="82882"/>
                              <a:pt x="5381831" y="83530"/>
                            </a:cubicBezTo>
                            <a:cubicBezTo>
                              <a:pt x="5384067" y="84178"/>
                              <a:pt x="5385858" y="85435"/>
                              <a:pt x="5387218" y="87301"/>
                            </a:cubicBezTo>
                            <a:cubicBezTo>
                              <a:pt x="5388565" y="89167"/>
                              <a:pt x="5389657" y="91910"/>
                              <a:pt x="5390496" y="95542"/>
                            </a:cubicBezTo>
                            <a:lnTo>
                              <a:pt x="5396227" y="120964"/>
                            </a:lnTo>
                            <a:lnTo>
                              <a:pt x="5412719" y="120964"/>
                            </a:lnTo>
                            <a:lnTo>
                              <a:pt x="5405591" y="92469"/>
                            </a:lnTo>
                            <a:cubicBezTo>
                              <a:pt x="5404294" y="87251"/>
                              <a:pt x="5402516" y="83200"/>
                              <a:pt x="5400279" y="80317"/>
                            </a:cubicBezTo>
                            <a:close/>
                            <a:moveTo>
                              <a:pt x="5387498" y="65714"/>
                            </a:moveTo>
                            <a:cubicBezTo>
                              <a:pt x="5384371" y="68558"/>
                              <a:pt x="5379874" y="69980"/>
                              <a:pt x="5374004" y="69980"/>
                            </a:cubicBezTo>
                            <a:lnTo>
                              <a:pt x="5354716" y="69980"/>
                            </a:lnTo>
                            <a:lnTo>
                              <a:pt x="5354716" y="38552"/>
                            </a:lnTo>
                            <a:lnTo>
                              <a:pt x="5374283" y="38552"/>
                            </a:lnTo>
                            <a:cubicBezTo>
                              <a:pt x="5379976" y="38552"/>
                              <a:pt x="5384371" y="39974"/>
                              <a:pt x="5387498" y="42807"/>
                            </a:cubicBezTo>
                            <a:cubicBezTo>
                              <a:pt x="5390610" y="45651"/>
                              <a:pt x="5392173" y="49447"/>
                              <a:pt x="5392173" y="54197"/>
                            </a:cubicBezTo>
                            <a:cubicBezTo>
                              <a:pt x="5392173" y="59034"/>
                              <a:pt x="5390610" y="62883"/>
                              <a:pt x="5387498" y="65714"/>
                            </a:cubicBezTo>
                            <a:close/>
                            <a:moveTo>
                              <a:pt x="4779331" y="120964"/>
                            </a:moveTo>
                            <a:lnTo>
                              <a:pt x="4794984" y="120964"/>
                            </a:lnTo>
                            <a:lnTo>
                              <a:pt x="4794984" y="25981"/>
                            </a:lnTo>
                            <a:lnTo>
                              <a:pt x="4779331" y="25981"/>
                            </a:lnTo>
                            <a:lnTo>
                              <a:pt x="4779331" y="120964"/>
                            </a:lnTo>
                            <a:close/>
                            <a:moveTo>
                              <a:pt x="4881981" y="30171"/>
                            </a:moveTo>
                            <a:cubicBezTo>
                              <a:pt x="4875133" y="26171"/>
                              <a:pt x="4867052" y="24165"/>
                              <a:pt x="4857738" y="24165"/>
                            </a:cubicBezTo>
                            <a:cubicBezTo>
                              <a:pt x="4848323" y="24165"/>
                              <a:pt x="4840192" y="26171"/>
                              <a:pt x="4833343" y="30171"/>
                            </a:cubicBezTo>
                            <a:cubicBezTo>
                              <a:pt x="4826495" y="34171"/>
                              <a:pt x="4821234" y="39873"/>
                              <a:pt x="4817550" y="47276"/>
                            </a:cubicBezTo>
                            <a:cubicBezTo>
                              <a:pt x="4813865" y="54679"/>
                              <a:pt x="4812035" y="63466"/>
                              <a:pt x="4812035" y="73612"/>
                            </a:cubicBezTo>
                            <a:cubicBezTo>
                              <a:pt x="4812035" y="83758"/>
                              <a:pt x="4813865" y="92520"/>
                              <a:pt x="4817550" y="99872"/>
                            </a:cubicBezTo>
                            <a:cubicBezTo>
                              <a:pt x="4821234" y="107225"/>
                              <a:pt x="4826495" y="112888"/>
                              <a:pt x="4833343" y="116837"/>
                            </a:cubicBezTo>
                            <a:cubicBezTo>
                              <a:pt x="4840192" y="120799"/>
                              <a:pt x="4848323" y="122780"/>
                              <a:pt x="4857738" y="122780"/>
                            </a:cubicBezTo>
                            <a:cubicBezTo>
                              <a:pt x="4867052" y="122780"/>
                              <a:pt x="4875133" y="120799"/>
                              <a:pt x="4881981" y="116837"/>
                            </a:cubicBezTo>
                            <a:cubicBezTo>
                              <a:pt x="4888830" y="112888"/>
                              <a:pt x="4894090" y="107225"/>
                              <a:pt x="4897774" y="99872"/>
                            </a:cubicBezTo>
                            <a:cubicBezTo>
                              <a:pt x="4901460" y="92520"/>
                              <a:pt x="4903301" y="83758"/>
                              <a:pt x="4903301" y="73612"/>
                            </a:cubicBezTo>
                            <a:cubicBezTo>
                              <a:pt x="4903301" y="63466"/>
                              <a:pt x="4901460" y="54679"/>
                              <a:pt x="4897774" y="47276"/>
                            </a:cubicBezTo>
                            <a:cubicBezTo>
                              <a:pt x="4894090" y="39873"/>
                              <a:pt x="4888830" y="34171"/>
                              <a:pt x="4881981" y="30171"/>
                            </a:cubicBezTo>
                            <a:close/>
                            <a:moveTo>
                              <a:pt x="4883798" y="92812"/>
                            </a:moveTo>
                            <a:cubicBezTo>
                              <a:pt x="4881422" y="98171"/>
                              <a:pt x="4878017" y="102311"/>
                              <a:pt x="4873596" y="105244"/>
                            </a:cubicBezTo>
                            <a:cubicBezTo>
                              <a:pt x="4869174" y="108177"/>
                              <a:pt x="4863888" y="109650"/>
                              <a:pt x="4857738" y="109650"/>
                            </a:cubicBezTo>
                            <a:cubicBezTo>
                              <a:pt x="4851487" y="109650"/>
                              <a:pt x="4846150" y="108177"/>
                              <a:pt x="4841729" y="105244"/>
                            </a:cubicBezTo>
                            <a:cubicBezTo>
                              <a:pt x="4837307" y="102311"/>
                              <a:pt x="4833902" y="98171"/>
                              <a:pt x="4831526" y="92812"/>
                            </a:cubicBezTo>
                            <a:cubicBezTo>
                              <a:pt x="4829150" y="87466"/>
                              <a:pt x="4827969" y="81067"/>
                              <a:pt x="4827969" y="73612"/>
                            </a:cubicBezTo>
                            <a:cubicBezTo>
                              <a:pt x="4827969" y="66069"/>
                              <a:pt x="4829150" y="59593"/>
                              <a:pt x="4831526" y="54197"/>
                            </a:cubicBezTo>
                            <a:cubicBezTo>
                              <a:pt x="4833902" y="48800"/>
                              <a:pt x="4837307" y="44622"/>
                              <a:pt x="4841729" y="41689"/>
                            </a:cubicBezTo>
                            <a:cubicBezTo>
                              <a:pt x="4846150" y="38755"/>
                              <a:pt x="4851487" y="37295"/>
                              <a:pt x="4857738" y="37295"/>
                            </a:cubicBezTo>
                            <a:cubicBezTo>
                              <a:pt x="4863888" y="37295"/>
                              <a:pt x="4869174" y="38755"/>
                              <a:pt x="4873596" y="41689"/>
                            </a:cubicBezTo>
                            <a:cubicBezTo>
                              <a:pt x="4878017" y="44622"/>
                              <a:pt x="4881422" y="48800"/>
                              <a:pt x="4883798" y="54197"/>
                            </a:cubicBezTo>
                            <a:cubicBezTo>
                              <a:pt x="4886174" y="59593"/>
                              <a:pt x="4887369" y="66069"/>
                              <a:pt x="4887369" y="73612"/>
                            </a:cubicBezTo>
                            <a:cubicBezTo>
                              <a:pt x="4887369" y="81067"/>
                              <a:pt x="4886174" y="87466"/>
                              <a:pt x="4883798" y="92812"/>
                            </a:cubicBezTo>
                            <a:close/>
                            <a:moveTo>
                              <a:pt x="4574016" y="31708"/>
                            </a:moveTo>
                            <a:cubicBezTo>
                              <a:pt x="4566837" y="27885"/>
                              <a:pt x="4558274" y="25981"/>
                              <a:pt x="4548299" y="25981"/>
                            </a:cubicBezTo>
                            <a:lnTo>
                              <a:pt x="4515734" y="25981"/>
                            </a:lnTo>
                            <a:lnTo>
                              <a:pt x="4515734" y="120964"/>
                            </a:lnTo>
                            <a:lnTo>
                              <a:pt x="4548299" y="120964"/>
                            </a:lnTo>
                            <a:cubicBezTo>
                              <a:pt x="4558274" y="120964"/>
                              <a:pt x="4566837" y="119072"/>
                              <a:pt x="4574016" y="115301"/>
                            </a:cubicBezTo>
                            <a:cubicBezTo>
                              <a:pt x="4581195" y="111530"/>
                              <a:pt x="4586735" y="106108"/>
                              <a:pt x="4590648" y="99034"/>
                            </a:cubicBezTo>
                            <a:cubicBezTo>
                              <a:pt x="4594562" y="91961"/>
                              <a:pt x="4596518" y="83479"/>
                              <a:pt x="4596518" y="73612"/>
                            </a:cubicBezTo>
                            <a:cubicBezTo>
                              <a:pt x="4596518" y="63644"/>
                              <a:pt x="4594562" y="55124"/>
                              <a:pt x="4590648" y="48050"/>
                            </a:cubicBezTo>
                            <a:cubicBezTo>
                              <a:pt x="4586735" y="40977"/>
                              <a:pt x="4581195" y="35530"/>
                              <a:pt x="4574016" y="31708"/>
                            </a:cubicBezTo>
                            <a:close/>
                            <a:moveTo>
                              <a:pt x="4576748" y="92254"/>
                            </a:moveTo>
                            <a:cubicBezTo>
                              <a:pt x="4574181" y="97422"/>
                              <a:pt x="4570496" y="101384"/>
                              <a:pt x="4565706" y="104127"/>
                            </a:cubicBezTo>
                            <a:cubicBezTo>
                              <a:pt x="4560903" y="106882"/>
                              <a:pt x="4555097" y="108254"/>
                              <a:pt x="4548299" y="108254"/>
                            </a:cubicBezTo>
                            <a:lnTo>
                              <a:pt x="4531388" y="108254"/>
                            </a:lnTo>
                            <a:lnTo>
                              <a:pt x="4531388" y="38692"/>
                            </a:lnTo>
                            <a:lnTo>
                              <a:pt x="4548299" y="38692"/>
                            </a:lnTo>
                            <a:cubicBezTo>
                              <a:pt x="4555097" y="38692"/>
                              <a:pt x="4560903" y="40064"/>
                              <a:pt x="4565706" y="42807"/>
                            </a:cubicBezTo>
                            <a:cubicBezTo>
                              <a:pt x="4570496" y="45562"/>
                              <a:pt x="4574181" y="49536"/>
                              <a:pt x="4576748" y="54755"/>
                            </a:cubicBezTo>
                            <a:cubicBezTo>
                              <a:pt x="4579301" y="59975"/>
                              <a:pt x="4580585" y="66260"/>
                              <a:pt x="4580585" y="73612"/>
                            </a:cubicBezTo>
                            <a:cubicBezTo>
                              <a:pt x="4580585" y="80876"/>
                              <a:pt x="4579301" y="87086"/>
                              <a:pt x="4576748" y="92254"/>
                            </a:cubicBezTo>
                            <a:close/>
                            <a:moveTo>
                              <a:pt x="5529689" y="42324"/>
                            </a:moveTo>
                            <a:lnTo>
                              <a:pt x="5536677" y="42324"/>
                            </a:lnTo>
                            <a:cubicBezTo>
                              <a:pt x="5536677" y="44559"/>
                              <a:pt x="5536487" y="46654"/>
                              <a:pt x="5536118" y="48609"/>
                            </a:cubicBezTo>
                            <a:cubicBezTo>
                              <a:pt x="5535749" y="50565"/>
                              <a:pt x="5535229" y="52520"/>
                              <a:pt x="5534581" y="54476"/>
                            </a:cubicBezTo>
                            <a:cubicBezTo>
                              <a:pt x="5533932" y="56432"/>
                              <a:pt x="5533094" y="58527"/>
                              <a:pt x="5532065" y="60761"/>
                            </a:cubicBezTo>
                            <a:lnTo>
                              <a:pt x="5540451" y="60761"/>
                            </a:lnTo>
                            <a:cubicBezTo>
                              <a:pt x="5542598" y="56939"/>
                              <a:pt x="5544224" y="53270"/>
                              <a:pt x="5545342" y="49727"/>
                            </a:cubicBezTo>
                            <a:cubicBezTo>
                              <a:pt x="5546461" y="46184"/>
                              <a:pt x="5547020" y="41816"/>
                              <a:pt x="5547020" y="36597"/>
                            </a:cubicBezTo>
                            <a:lnTo>
                              <a:pt x="5547020" y="25981"/>
                            </a:lnTo>
                            <a:lnTo>
                              <a:pt x="5529689" y="25981"/>
                            </a:lnTo>
                            <a:lnTo>
                              <a:pt x="5529689" y="42324"/>
                            </a:lnTo>
                            <a:close/>
                            <a:moveTo>
                              <a:pt x="4636770" y="25981"/>
                            </a:moveTo>
                            <a:lnTo>
                              <a:pt x="4600152" y="120964"/>
                            </a:lnTo>
                            <a:lnTo>
                              <a:pt x="4615806" y="120964"/>
                            </a:lnTo>
                            <a:lnTo>
                              <a:pt x="4623962" y="99593"/>
                            </a:lnTo>
                            <a:lnTo>
                              <a:pt x="4667189" y="99593"/>
                            </a:lnTo>
                            <a:lnTo>
                              <a:pt x="4675345" y="120964"/>
                            </a:lnTo>
                            <a:lnTo>
                              <a:pt x="4691698" y="120964"/>
                            </a:lnTo>
                            <a:lnTo>
                              <a:pt x="4655080" y="25981"/>
                            </a:lnTo>
                            <a:lnTo>
                              <a:pt x="4636770" y="25981"/>
                            </a:lnTo>
                            <a:close/>
                            <a:moveTo>
                              <a:pt x="4628654" y="87301"/>
                            </a:moveTo>
                            <a:lnTo>
                              <a:pt x="4642780" y="50286"/>
                            </a:lnTo>
                            <a:lnTo>
                              <a:pt x="4645576" y="41054"/>
                            </a:lnTo>
                            <a:lnTo>
                              <a:pt x="4648371" y="50286"/>
                            </a:lnTo>
                            <a:lnTo>
                              <a:pt x="4662498" y="87301"/>
                            </a:lnTo>
                            <a:lnTo>
                              <a:pt x="4628654" y="87301"/>
                            </a:lnTo>
                            <a:close/>
                            <a:moveTo>
                              <a:pt x="5477697" y="25981"/>
                            </a:moveTo>
                            <a:lnTo>
                              <a:pt x="5462043" y="25981"/>
                            </a:lnTo>
                            <a:lnTo>
                              <a:pt x="5462043" y="120964"/>
                            </a:lnTo>
                            <a:lnTo>
                              <a:pt x="5523679" y="120964"/>
                            </a:lnTo>
                            <a:lnTo>
                              <a:pt x="5523679" y="108254"/>
                            </a:lnTo>
                            <a:lnTo>
                              <a:pt x="5477697" y="108254"/>
                            </a:lnTo>
                            <a:lnTo>
                              <a:pt x="5477697" y="25981"/>
                            </a:lnTo>
                            <a:close/>
                            <a:moveTo>
                              <a:pt x="2835140" y="96660"/>
                            </a:moveTo>
                            <a:lnTo>
                              <a:pt x="2832345" y="106135"/>
                            </a:lnTo>
                            <a:lnTo>
                              <a:pt x="2829549" y="96660"/>
                            </a:lnTo>
                            <a:lnTo>
                              <a:pt x="2802575" y="25981"/>
                            </a:lnTo>
                            <a:lnTo>
                              <a:pt x="2786082" y="25981"/>
                            </a:lnTo>
                            <a:lnTo>
                              <a:pt x="2822840" y="120964"/>
                            </a:lnTo>
                            <a:lnTo>
                              <a:pt x="2841010" y="120964"/>
                            </a:lnTo>
                            <a:lnTo>
                              <a:pt x="2877628" y="25981"/>
                            </a:lnTo>
                            <a:lnTo>
                              <a:pt x="2862114" y="25981"/>
                            </a:lnTo>
                            <a:lnTo>
                              <a:pt x="2835140" y="96660"/>
                            </a:lnTo>
                            <a:close/>
                            <a:moveTo>
                              <a:pt x="2901528" y="25981"/>
                            </a:moveTo>
                            <a:lnTo>
                              <a:pt x="2890207" y="25981"/>
                            </a:lnTo>
                            <a:lnTo>
                              <a:pt x="2890207" y="120964"/>
                            </a:lnTo>
                            <a:lnTo>
                              <a:pt x="2955756" y="120964"/>
                            </a:lnTo>
                            <a:lnTo>
                              <a:pt x="2955756" y="108393"/>
                            </a:lnTo>
                            <a:lnTo>
                              <a:pt x="2905860" y="108393"/>
                            </a:lnTo>
                            <a:lnTo>
                              <a:pt x="2905860" y="78082"/>
                            </a:lnTo>
                            <a:lnTo>
                              <a:pt x="2950446" y="78082"/>
                            </a:lnTo>
                            <a:lnTo>
                              <a:pt x="2950446" y="65650"/>
                            </a:lnTo>
                            <a:lnTo>
                              <a:pt x="2905860" y="65650"/>
                            </a:lnTo>
                            <a:lnTo>
                              <a:pt x="2905860" y="38552"/>
                            </a:lnTo>
                            <a:lnTo>
                              <a:pt x="2955756" y="38552"/>
                            </a:lnTo>
                            <a:lnTo>
                              <a:pt x="2955756" y="25981"/>
                            </a:lnTo>
                            <a:lnTo>
                              <a:pt x="2901528" y="25981"/>
                            </a:lnTo>
                            <a:close/>
                            <a:moveTo>
                              <a:pt x="2498815" y="64393"/>
                            </a:moveTo>
                            <a:cubicBezTo>
                              <a:pt x="2495689" y="62527"/>
                              <a:pt x="2492258" y="61600"/>
                              <a:pt x="2488536" y="61600"/>
                            </a:cubicBezTo>
                            <a:cubicBezTo>
                              <a:pt x="2484813" y="61600"/>
                              <a:pt x="2481383" y="62527"/>
                              <a:pt x="2478270" y="64393"/>
                            </a:cubicBezTo>
                            <a:cubicBezTo>
                              <a:pt x="2475144" y="66260"/>
                              <a:pt x="2472654" y="68698"/>
                              <a:pt x="2470786" y="71720"/>
                            </a:cubicBezTo>
                            <a:cubicBezTo>
                              <a:pt x="2468918" y="74755"/>
                              <a:pt x="2467991" y="78171"/>
                              <a:pt x="2467991" y="81994"/>
                            </a:cubicBezTo>
                            <a:cubicBezTo>
                              <a:pt x="2467991" y="85815"/>
                              <a:pt x="2468918" y="89257"/>
                              <a:pt x="2470786" y="92330"/>
                            </a:cubicBezTo>
                            <a:cubicBezTo>
                              <a:pt x="2472654" y="95403"/>
                              <a:pt x="2475144" y="97866"/>
                              <a:pt x="2478270" y="99733"/>
                            </a:cubicBezTo>
                            <a:cubicBezTo>
                              <a:pt x="2481383" y="101599"/>
                              <a:pt x="2484813" y="102526"/>
                              <a:pt x="2488536" y="102526"/>
                            </a:cubicBezTo>
                            <a:cubicBezTo>
                              <a:pt x="2492258" y="102526"/>
                              <a:pt x="2495689" y="101599"/>
                              <a:pt x="2498815" y="99733"/>
                            </a:cubicBezTo>
                            <a:cubicBezTo>
                              <a:pt x="2501928" y="97866"/>
                              <a:pt x="2504418" y="95403"/>
                              <a:pt x="2506286" y="92330"/>
                            </a:cubicBezTo>
                            <a:cubicBezTo>
                              <a:pt x="2508154" y="89257"/>
                              <a:pt x="2509082" y="85815"/>
                              <a:pt x="2509082" y="81994"/>
                            </a:cubicBezTo>
                            <a:cubicBezTo>
                              <a:pt x="2509082" y="78171"/>
                              <a:pt x="2508154" y="74755"/>
                              <a:pt x="2506286" y="71720"/>
                            </a:cubicBezTo>
                            <a:cubicBezTo>
                              <a:pt x="2504418" y="68698"/>
                              <a:pt x="2501928" y="66260"/>
                              <a:pt x="2498815" y="64393"/>
                            </a:cubicBezTo>
                            <a:close/>
                            <a:moveTo>
                              <a:pt x="5801951" y="31708"/>
                            </a:moveTo>
                            <a:cubicBezTo>
                              <a:pt x="5794772" y="27885"/>
                              <a:pt x="5786208" y="25981"/>
                              <a:pt x="5776234" y="25981"/>
                            </a:cubicBezTo>
                            <a:lnTo>
                              <a:pt x="5743669" y="25981"/>
                            </a:lnTo>
                            <a:lnTo>
                              <a:pt x="5743669" y="120964"/>
                            </a:lnTo>
                            <a:lnTo>
                              <a:pt x="5776234" y="120964"/>
                            </a:lnTo>
                            <a:cubicBezTo>
                              <a:pt x="5786208" y="120964"/>
                              <a:pt x="5794772" y="119072"/>
                              <a:pt x="5801951" y="115301"/>
                            </a:cubicBezTo>
                            <a:cubicBezTo>
                              <a:pt x="5809129" y="111530"/>
                              <a:pt x="5814669" y="106108"/>
                              <a:pt x="5818582" y="99034"/>
                            </a:cubicBezTo>
                            <a:cubicBezTo>
                              <a:pt x="5822496" y="91961"/>
                              <a:pt x="5824453" y="83479"/>
                              <a:pt x="5824453" y="73612"/>
                            </a:cubicBezTo>
                            <a:cubicBezTo>
                              <a:pt x="5824453" y="63644"/>
                              <a:pt x="5822496" y="55124"/>
                              <a:pt x="5818582" y="48050"/>
                            </a:cubicBezTo>
                            <a:cubicBezTo>
                              <a:pt x="5814669" y="40977"/>
                              <a:pt x="5809129" y="35530"/>
                              <a:pt x="5801951" y="31708"/>
                            </a:cubicBezTo>
                            <a:close/>
                            <a:moveTo>
                              <a:pt x="5804670" y="92254"/>
                            </a:moveTo>
                            <a:cubicBezTo>
                              <a:pt x="5802116" y="97422"/>
                              <a:pt x="5798431" y="101384"/>
                              <a:pt x="5793628" y="104127"/>
                            </a:cubicBezTo>
                            <a:cubicBezTo>
                              <a:pt x="5788838" y="106882"/>
                              <a:pt x="5783032" y="108254"/>
                              <a:pt x="5776234" y="108254"/>
                            </a:cubicBezTo>
                            <a:lnTo>
                              <a:pt x="5759322" y="108254"/>
                            </a:lnTo>
                            <a:lnTo>
                              <a:pt x="5759322" y="38692"/>
                            </a:lnTo>
                            <a:lnTo>
                              <a:pt x="5776234" y="38692"/>
                            </a:lnTo>
                            <a:cubicBezTo>
                              <a:pt x="5783032" y="38692"/>
                              <a:pt x="5788838" y="40064"/>
                              <a:pt x="5793628" y="42807"/>
                            </a:cubicBezTo>
                            <a:cubicBezTo>
                              <a:pt x="5798431" y="45562"/>
                              <a:pt x="5802116" y="49536"/>
                              <a:pt x="5804670" y="54755"/>
                            </a:cubicBezTo>
                            <a:cubicBezTo>
                              <a:pt x="5807236" y="59975"/>
                              <a:pt x="5808519" y="66260"/>
                              <a:pt x="5808519" y="73612"/>
                            </a:cubicBezTo>
                            <a:cubicBezTo>
                              <a:pt x="5808519" y="80876"/>
                              <a:pt x="5807236" y="87086"/>
                              <a:pt x="5804670" y="92254"/>
                            </a:cubicBezTo>
                            <a:close/>
                            <a:moveTo>
                              <a:pt x="3033046" y="80317"/>
                            </a:moveTo>
                            <a:cubicBezTo>
                              <a:pt x="3031585" y="78432"/>
                              <a:pt x="3029615" y="77048"/>
                              <a:pt x="3027413" y="75895"/>
                            </a:cubicBezTo>
                            <a:cubicBezTo>
                              <a:pt x="3029160" y="75045"/>
                              <a:pt x="3030784" y="74056"/>
                              <a:pt x="3032272" y="72914"/>
                            </a:cubicBezTo>
                            <a:cubicBezTo>
                              <a:pt x="3038103" y="68444"/>
                              <a:pt x="3041013" y="61930"/>
                              <a:pt x="3041013" y="53359"/>
                            </a:cubicBezTo>
                            <a:cubicBezTo>
                              <a:pt x="3041013" y="44888"/>
                              <a:pt x="3037976" y="38197"/>
                              <a:pt x="3031928" y="33308"/>
                            </a:cubicBezTo>
                            <a:cubicBezTo>
                              <a:pt x="3025868" y="28419"/>
                              <a:pt x="3017711" y="25981"/>
                              <a:pt x="3007469" y="25981"/>
                            </a:cubicBezTo>
                            <a:lnTo>
                              <a:pt x="2971830" y="25981"/>
                            </a:lnTo>
                            <a:lnTo>
                              <a:pt x="2971830" y="120964"/>
                            </a:lnTo>
                            <a:lnTo>
                              <a:pt x="2987483" y="120964"/>
                            </a:lnTo>
                            <a:lnTo>
                              <a:pt x="2987483" y="82552"/>
                            </a:lnTo>
                            <a:lnTo>
                              <a:pt x="3006072" y="82552"/>
                            </a:lnTo>
                            <a:cubicBezTo>
                              <a:pt x="3009515" y="82552"/>
                              <a:pt x="3012361" y="82882"/>
                              <a:pt x="3014598" y="83530"/>
                            </a:cubicBezTo>
                            <a:cubicBezTo>
                              <a:pt x="3016834" y="84178"/>
                              <a:pt x="3018625" y="85435"/>
                              <a:pt x="3019972" y="87301"/>
                            </a:cubicBezTo>
                            <a:cubicBezTo>
                              <a:pt x="3021332" y="89167"/>
                              <a:pt x="3022424" y="91910"/>
                              <a:pt x="3023263" y="95542"/>
                            </a:cubicBezTo>
                            <a:lnTo>
                              <a:pt x="3028994" y="120964"/>
                            </a:lnTo>
                            <a:lnTo>
                              <a:pt x="3045486" y="120964"/>
                            </a:lnTo>
                            <a:lnTo>
                              <a:pt x="3038358" y="92469"/>
                            </a:lnTo>
                            <a:cubicBezTo>
                              <a:pt x="3037049" y="87251"/>
                              <a:pt x="3035283" y="83200"/>
                              <a:pt x="3033046" y="80317"/>
                            </a:cubicBezTo>
                            <a:close/>
                            <a:moveTo>
                              <a:pt x="3020252" y="65714"/>
                            </a:moveTo>
                            <a:cubicBezTo>
                              <a:pt x="3017138" y="68558"/>
                              <a:pt x="3012641" y="69980"/>
                              <a:pt x="3006771" y="69980"/>
                            </a:cubicBezTo>
                            <a:lnTo>
                              <a:pt x="2987483" y="69980"/>
                            </a:lnTo>
                            <a:lnTo>
                              <a:pt x="2987483" y="38552"/>
                            </a:lnTo>
                            <a:lnTo>
                              <a:pt x="3007051" y="38552"/>
                            </a:lnTo>
                            <a:cubicBezTo>
                              <a:pt x="3012730" y="38552"/>
                              <a:pt x="3017138" y="39974"/>
                              <a:pt x="3020252" y="42807"/>
                            </a:cubicBezTo>
                            <a:cubicBezTo>
                              <a:pt x="3023377" y="45651"/>
                              <a:pt x="3024940" y="49447"/>
                              <a:pt x="3024940" y="54197"/>
                            </a:cubicBezTo>
                            <a:cubicBezTo>
                              <a:pt x="3024940" y="59034"/>
                              <a:pt x="3023377" y="62883"/>
                              <a:pt x="3020252" y="65714"/>
                            </a:cubicBezTo>
                            <a:close/>
                            <a:moveTo>
                              <a:pt x="3121162" y="73815"/>
                            </a:moveTo>
                            <a:cubicBezTo>
                              <a:pt x="3118417" y="71822"/>
                              <a:pt x="3115342" y="70235"/>
                              <a:pt x="3111937" y="69067"/>
                            </a:cubicBezTo>
                            <a:cubicBezTo>
                              <a:pt x="3108533" y="67911"/>
                              <a:pt x="3105026" y="66971"/>
                              <a:pt x="3101392" y="66273"/>
                            </a:cubicBezTo>
                            <a:cubicBezTo>
                              <a:pt x="3097758" y="65574"/>
                              <a:pt x="3094238" y="64876"/>
                              <a:pt x="3090833" y="64178"/>
                            </a:cubicBezTo>
                            <a:cubicBezTo>
                              <a:pt x="3087428" y="63479"/>
                              <a:pt x="3084340" y="62603"/>
                              <a:pt x="3081545" y="61524"/>
                            </a:cubicBezTo>
                            <a:cubicBezTo>
                              <a:pt x="3078749" y="60457"/>
                              <a:pt x="3076551" y="58971"/>
                              <a:pt x="3074976" y="57053"/>
                            </a:cubicBezTo>
                            <a:cubicBezTo>
                              <a:pt x="3073387" y="55149"/>
                              <a:pt x="3072600" y="52609"/>
                              <a:pt x="3072600" y="49447"/>
                            </a:cubicBezTo>
                            <a:cubicBezTo>
                              <a:pt x="3072600" y="45727"/>
                              <a:pt x="3074112" y="42717"/>
                              <a:pt x="3077136" y="40432"/>
                            </a:cubicBezTo>
                            <a:cubicBezTo>
                              <a:pt x="3080160" y="38159"/>
                              <a:pt x="3084379" y="37015"/>
                              <a:pt x="3089791" y="37015"/>
                            </a:cubicBezTo>
                            <a:cubicBezTo>
                              <a:pt x="3095382" y="37015"/>
                              <a:pt x="3099994" y="38362"/>
                              <a:pt x="3103627" y="41067"/>
                            </a:cubicBezTo>
                            <a:cubicBezTo>
                              <a:pt x="3107261" y="43771"/>
                              <a:pt x="3109727" y="48050"/>
                              <a:pt x="3111035" y="53918"/>
                            </a:cubicBezTo>
                            <a:lnTo>
                              <a:pt x="3127667" y="53918"/>
                            </a:lnTo>
                            <a:cubicBezTo>
                              <a:pt x="3126549" y="46933"/>
                              <a:pt x="3124211" y="41270"/>
                              <a:pt x="3120679" y="36939"/>
                            </a:cubicBezTo>
                            <a:cubicBezTo>
                              <a:pt x="3117134" y="32609"/>
                              <a:pt x="3112725" y="29397"/>
                              <a:pt x="3107465" y="27302"/>
                            </a:cubicBezTo>
                            <a:cubicBezTo>
                              <a:pt x="3102204" y="25206"/>
                              <a:pt x="3096449" y="24165"/>
                              <a:pt x="3090210" y="24165"/>
                            </a:cubicBezTo>
                            <a:cubicBezTo>
                              <a:pt x="3082942" y="24165"/>
                              <a:pt x="3076806" y="25371"/>
                              <a:pt x="3071825" y="27797"/>
                            </a:cubicBezTo>
                            <a:cubicBezTo>
                              <a:pt x="3066844" y="30222"/>
                              <a:pt x="3063045" y="33448"/>
                              <a:pt x="3060440" y="37498"/>
                            </a:cubicBezTo>
                            <a:cubicBezTo>
                              <a:pt x="3057823" y="41549"/>
                              <a:pt x="3056527" y="45956"/>
                              <a:pt x="3056527" y="50704"/>
                            </a:cubicBezTo>
                            <a:cubicBezTo>
                              <a:pt x="3056527" y="55543"/>
                              <a:pt x="3057340" y="59504"/>
                              <a:pt x="3058967" y="62577"/>
                            </a:cubicBezTo>
                            <a:cubicBezTo>
                              <a:pt x="3060593" y="65650"/>
                              <a:pt x="3062791" y="68140"/>
                              <a:pt x="3065535" y="70044"/>
                            </a:cubicBezTo>
                            <a:cubicBezTo>
                              <a:pt x="3068280" y="71961"/>
                              <a:pt x="3071355" y="73473"/>
                              <a:pt x="3074760" y="74590"/>
                            </a:cubicBezTo>
                            <a:cubicBezTo>
                              <a:pt x="3078165" y="75707"/>
                              <a:pt x="3081685" y="76634"/>
                              <a:pt x="3085319" y="77384"/>
                            </a:cubicBezTo>
                            <a:cubicBezTo>
                              <a:pt x="3088953" y="78133"/>
                              <a:pt x="3092459" y="78895"/>
                              <a:pt x="3095865" y="79682"/>
                            </a:cubicBezTo>
                            <a:cubicBezTo>
                              <a:pt x="3099270" y="80482"/>
                              <a:pt x="3102370" y="81460"/>
                              <a:pt x="3105165" y="82615"/>
                            </a:cubicBezTo>
                            <a:cubicBezTo>
                              <a:pt x="3107960" y="83784"/>
                              <a:pt x="3110146" y="85409"/>
                              <a:pt x="3111734" y="87504"/>
                            </a:cubicBezTo>
                            <a:cubicBezTo>
                              <a:pt x="3113310" y="89600"/>
                              <a:pt x="3114110" y="92330"/>
                              <a:pt x="3114110" y="95682"/>
                            </a:cubicBezTo>
                            <a:cubicBezTo>
                              <a:pt x="3114110" y="99961"/>
                              <a:pt x="3112433" y="103415"/>
                              <a:pt x="3109079" y="106018"/>
                            </a:cubicBezTo>
                            <a:cubicBezTo>
                              <a:pt x="3105724" y="108622"/>
                              <a:pt x="3100781" y="109929"/>
                              <a:pt x="3094263" y="109929"/>
                            </a:cubicBezTo>
                            <a:cubicBezTo>
                              <a:pt x="3087923" y="109929"/>
                              <a:pt x="3082803" y="108507"/>
                              <a:pt x="3078890" y="105663"/>
                            </a:cubicBezTo>
                            <a:cubicBezTo>
                              <a:pt x="3074976" y="102831"/>
                              <a:pt x="3072320" y="98704"/>
                              <a:pt x="3070923" y="93308"/>
                            </a:cubicBezTo>
                            <a:lnTo>
                              <a:pt x="3054571" y="93308"/>
                            </a:lnTo>
                            <a:cubicBezTo>
                              <a:pt x="3055866" y="99923"/>
                              <a:pt x="3058319" y="105409"/>
                              <a:pt x="3061901" y="109790"/>
                            </a:cubicBezTo>
                            <a:cubicBezTo>
                              <a:pt x="3065485" y="114171"/>
                              <a:pt x="3070008" y="117422"/>
                              <a:pt x="3075459" y="119568"/>
                            </a:cubicBezTo>
                            <a:cubicBezTo>
                              <a:pt x="3080910" y="121714"/>
                              <a:pt x="3087136" y="122780"/>
                              <a:pt x="3094124" y="122780"/>
                            </a:cubicBezTo>
                            <a:cubicBezTo>
                              <a:pt x="3101112" y="122780"/>
                              <a:pt x="3107299" y="121663"/>
                              <a:pt x="3112713" y="119428"/>
                            </a:cubicBezTo>
                            <a:cubicBezTo>
                              <a:pt x="3118112" y="117193"/>
                              <a:pt x="3122369" y="113891"/>
                              <a:pt x="3125494" y="109511"/>
                            </a:cubicBezTo>
                            <a:cubicBezTo>
                              <a:pt x="3128620" y="105129"/>
                              <a:pt x="3130183" y="99822"/>
                              <a:pt x="3130183" y="93587"/>
                            </a:cubicBezTo>
                            <a:cubicBezTo>
                              <a:pt x="3130183" y="88749"/>
                              <a:pt x="3129357" y="84736"/>
                              <a:pt x="3127731" y="81574"/>
                            </a:cubicBezTo>
                            <a:cubicBezTo>
                              <a:pt x="3126105" y="78412"/>
                              <a:pt x="3123906" y="75822"/>
                              <a:pt x="3121162" y="73815"/>
                            </a:cubicBezTo>
                            <a:close/>
                            <a:moveTo>
                              <a:pt x="2625213" y="84787"/>
                            </a:moveTo>
                            <a:cubicBezTo>
                              <a:pt x="2625213" y="92609"/>
                              <a:pt x="2623193" y="98806"/>
                              <a:pt x="2619140" y="103365"/>
                            </a:cubicBezTo>
                            <a:cubicBezTo>
                              <a:pt x="2615087" y="107923"/>
                              <a:pt x="2609420" y="110209"/>
                              <a:pt x="2602152" y="110209"/>
                            </a:cubicBezTo>
                            <a:cubicBezTo>
                              <a:pt x="2594973" y="110209"/>
                              <a:pt x="2589345" y="107948"/>
                              <a:pt x="2585241" y="103428"/>
                            </a:cubicBezTo>
                            <a:cubicBezTo>
                              <a:pt x="2581136" y="98920"/>
                              <a:pt x="2579091" y="92698"/>
                              <a:pt x="2579091" y="84787"/>
                            </a:cubicBezTo>
                            <a:lnTo>
                              <a:pt x="2579091" y="25981"/>
                            </a:lnTo>
                            <a:lnTo>
                              <a:pt x="2563437" y="25981"/>
                            </a:lnTo>
                            <a:lnTo>
                              <a:pt x="2563437" y="84787"/>
                            </a:lnTo>
                            <a:cubicBezTo>
                              <a:pt x="2563437" y="92609"/>
                              <a:pt x="2565000" y="99365"/>
                              <a:pt x="2568125" y="105040"/>
                            </a:cubicBezTo>
                            <a:cubicBezTo>
                              <a:pt x="2571238" y="110717"/>
                              <a:pt x="2575686" y="115098"/>
                              <a:pt x="2581466" y="118171"/>
                            </a:cubicBezTo>
                            <a:cubicBezTo>
                              <a:pt x="2587248" y="121243"/>
                              <a:pt x="2594134" y="122780"/>
                              <a:pt x="2602152" y="122780"/>
                            </a:cubicBezTo>
                            <a:cubicBezTo>
                              <a:pt x="2610169" y="122780"/>
                              <a:pt x="2617044" y="121243"/>
                              <a:pt x="2622774" y="118171"/>
                            </a:cubicBezTo>
                            <a:cubicBezTo>
                              <a:pt x="2628504" y="115098"/>
                              <a:pt x="2632951" y="110717"/>
                              <a:pt x="2636115" y="105040"/>
                            </a:cubicBezTo>
                            <a:cubicBezTo>
                              <a:pt x="2639279" y="99365"/>
                              <a:pt x="2640867" y="92609"/>
                              <a:pt x="2640867" y="84787"/>
                            </a:cubicBezTo>
                            <a:lnTo>
                              <a:pt x="2640867" y="25981"/>
                            </a:lnTo>
                            <a:lnTo>
                              <a:pt x="2625213" y="25981"/>
                            </a:lnTo>
                            <a:lnTo>
                              <a:pt x="2625213" y="84787"/>
                            </a:lnTo>
                            <a:close/>
                            <a:moveTo>
                              <a:pt x="2722361" y="99182"/>
                            </a:moveTo>
                            <a:lnTo>
                              <a:pt x="2716340" y="87999"/>
                            </a:lnTo>
                            <a:lnTo>
                              <a:pt x="2676507" y="25981"/>
                            </a:lnTo>
                            <a:lnTo>
                              <a:pt x="2660155" y="25981"/>
                            </a:lnTo>
                            <a:lnTo>
                              <a:pt x="2660155" y="120964"/>
                            </a:lnTo>
                            <a:lnTo>
                              <a:pt x="2675808" y="120964"/>
                            </a:lnTo>
                            <a:lnTo>
                              <a:pt x="2675377" y="47685"/>
                            </a:lnTo>
                            <a:lnTo>
                              <a:pt x="2681538" y="59225"/>
                            </a:lnTo>
                            <a:lnTo>
                              <a:pt x="2721231" y="120964"/>
                            </a:lnTo>
                            <a:lnTo>
                              <a:pt x="2737584" y="120964"/>
                            </a:lnTo>
                            <a:lnTo>
                              <a:pt x="2737584" y="25981"/>
                            </a:lnTo>
                            <a:lnTo>
                              <a:pt x="2721931" y="25981"/>
                            </a:lnTo>
                            <a:lnTo>
                              <a:pt x="2722361" y="99182"/>
                            </a:lnTo>
                            <a:close/>
                            <a:moveTo>
                              <a:pt x="2757989" y="120964"/>
                            </a:moveTo>
                            <a:lnTo>
                              <a:pt x="2773643" y="120964"/>
                            </a:lnTo>
                            <a:lnTo>
                              <a:pt x="2773643" y="25981"/>
                            </a:lnTo>
                            <a:lnTo>
                              <a:pt x="2757989" y="25981"/>
                            </a:lnTo>
                            <a:lnTo>
                              <a:pt x="2757989" y="120964"/>
                            </a:lnTo>
                            <a:close/>
                            <a:moveTo>
                              <a:pt x="3206914" y="25981"/>
                            </a:moveTo>
                            <a:lnTo>
                              <a:pt x="3175187" y="25981"/>
                            </a:lnTo>
                            <a:lnTo>
                              <a:pt x="3175187" y="39111"/>
                            </a:lnTo>
                            <a:lnTo>
                              <a:pt x="3206914" y="39111"/>
                            </a:lnTo>
                            <a:lnTo>
                              <a:pt x="3206914" y="120964"/>
                            </a:lnTo>
                            <a:lnTo>
                              <a:pt x="3222568" y="120964"/>
                            </a:lnTo>
                            <a:lnTo>
                              <a:pt x="3222568" y="39111"/>
                            </a:lnTo>
                            <a:lnTo>
                              <a:pt x="3254154" y="39111"/>
                            </a:lnTo>
                            <a:lnTo>
                              <a:pt x="3254154" y="25981"/>
                            </a:lnTo>
                            <a:lnTo>
                              <a:pt x="3206914" y="25981"/>
                            </a:lnTo>
                            <a:close/>
                            <a:moveTo>
                              <a:pt x="5585315" y="25981"/>
                            </a:moveTo>
                            <a:lnTo>
                              <a:pt x="5548697" y="120964"/>
                            </a:lnTo>
                            <a:lnTo>
                              <a:pt x="5564351" y="120964"/>
                            </a:lnTo>
                            <a:lnTo>
                              <a:pt x="5572507" y="99593"/>
                            </a:lnTo>
                            <a:lnTo>
                              <a:pt x="5615734" y="99593"/>
                            </a:lnTo>
                            <a:lnTo>
                              <a:pt x="5623890" y="120964"/>
                            </a:lnTo>
                            <a:lnTo>
                              <a:pt x="5640243" y="120964"/>
                            </a:lnTo>
                            <a:lnTo>
                              <a:pt x="5603625" y="25981"/>
                            </a:lnTo>
                            <a:lnTo>
                              <a:pt x="5585315" y="25981"/>
                            </a:lnTo>
                            <a:close/>
                            <a:moveTo>
                              <a:pt x="5577199" y="87301"/>
                            </a:moveTo>
                            <a:lnTo>
                              <a:pt x="5591325" y="50286"/>
                            </a:lnTo>
                            <a:lnTo>
                              <a:pt x="5594121" y="41054"/>
                            </a:lnTo>
                            <a:lnTo>
                              <a:pt x="5596916" y="50286"/>
                            </a:lnTo>
                            <a:lnTo>
                              <a:pt x="5611042" y="87301"/>
                            </a:lnTo>
                            <a:lnTo>
                              <a:pt x="5577199" y="87301"/>
                            </a:lnTo>
                            <a:close/>
                            <a:moveTo>
                              <a:pt x="3490471" y="25981"/>
                            </a:moveTo>
                            <a:lnTo>
                              <a:pt x="3453853" y="120964"/>
                            </a:lnTo>
                            <a:lnTo>
                              <a:pt x="3469506" y="120964"/>
                            </a:lnTo>
                            <a:lnTo>
                              <a:pt x="3477662" y="99593"/>
                            </a:lnTo>
                            <a:lnTo>
                              <a:pt x="3520890" y="99593"/>
                            </a:lnTo>
                            <a:lnTo>
                              <a:pt x="3529046" y="120964"/>
                            </a:lnTo>
                            <a:lnTo>
                              <a:pt x="3545399" y="120964"/>
                            </a:lnTo>
                            <a:lnTo>
                              <a:pt x="3508780" y="25981"/>
                            </a:lnTo>
                            <a:lnTo>
                              <a:pt x="3490471" y="25981"/>
                            </a:lnTo>
                            <a:close/>
                            <a:moveTo>
                              <a:pt x="3482354" y="87301"/>
                            </a:moveTo>
                            <a:lnTo>
                              <a:pt x="3496481" y="50286"/>
                            </a:lnTo>
                            <a:lnTo>
                              <a:pt x="3499276" y="41054"/>
                            </a:lnTo>
                            <a:lnTo>
                              <a:pt x="3502071" y="50286"/>
                            </a:lnTo>
                            <a:lnTo>
                              <a:pt x="3516198" y="87301"/>
                            </a:lnTo>
                            <a:lnTo>
                              <a:pt x="3482354" y="87301"/>
                            </a:lnTo>
                            <a:close/>
                            <a:moveTo>
                              <a:pt x="3619194" y="80317"/>
                            </a:moveTo>
                            <a:cubicBezTo>
                              <a:pt x="3617732" y="78432"/>
                              <a:pt x="3615764" y="77047"/>
                              <a:pt x="3613566" y="75894"/>
                            </a:cubicBezTo>
                            <a:cubicBezTo>
                              <a:pt x="3615314" y="75044"/>
                              <a:pt x="3616942" y="74056"/>
                              <a:pt x="3618432" y="72914"/>
                            </a:cubicBezTo>
                            <a:cubicBezTo>
                              <a:pt x="3624251" y="68444"/>
                              <a:pt x="3627161" y="61930"/>
                              <a:pt x="3627161" y="53359"/>
                            </a:cubicBezTo>
                            <a:cubicBezTo>
                              <a:pt x="3627161" y="44888"/>
                              <a:pt x="3624137" y="38197"/>
                              <a:pt x="3618076" y="33308"/>
                            </a:cubicBezTo>
                            <a:cubicBezTo>
                              <a:pt x="3612016" y="28419"/>
                              <a:pt x="3603871" y="25981"/>
                              <a:pt x="3593617" y="25981"/>
                            </a:cubicBezTo>
                            <a:lnTo>
                              <a:pt x="3557978" y="25981"/>
                            </a:lnTo>
                            <a:lnTo>
                              <a:pt x="3557978" y="120964"/>
                            </a:lnTo>
                            <a:lnTo>
                              <a:pt x="3573631" y="120964"/>
                            </a:lnTo>
                            <a:lnTo>
                              <a:pt x="3573631" y="82552"/>
                            </a:lnTo>
                            <a:lnTo>
                              <a:pt x="3592220" y="82552"/>
                            </a:lnTo>
                            <a:cubicBezTo>
                              <a:pt x="3595663" y="82552"/>
                              <a:pt x="3598509" y="82882"/>
                              <a:pt x="3600745" y="83530"/>
                            </a:cubicBezTo>
                            <a:cubicBezTo>
                              <a:pt x="3602982" y="84178"/>
                              <a:pt x="3604773" y="85435"/>
                              <a:pt x="3606133" y="87301"/>
                            </a:cubicBezTo>
                            <a:cubicBezTo>
                              <a:pt x="3607480" y="89167"/>
                              <a:pt x="3608572" y="91910"/>
                              <a:pt x="3609411" y="95542"/>
                            </a:cubicBezTo>
                            <a:lnTo>
                              <a:pt x="3615141" y="120964"/>
                            </a:lnTo>
                            <a:lnTo>
                              <a:pt x="3631634" y="120964"/>
                            </a:lnTo>
                            <a:lnTo>
                              <a:pt x="3624505" y="92469"/>
                            </a:lnTo>
                            <a:cubicBezTo>
                              <a:pt x="3623197" y="87251"/>
                              <a:pt x="3621430" y="83200"/>
                              <a:pt x="3619194" y="80317"/>
                            </a:cubicBezTo>
                            <a:close/>
                            <a:moveTo>
                              <a:pt x="3606412" y="65714"/>
                            </a:moveTo>
                            <a:cubicBezTo>
                              <a:pt x="3603286" y="68558"/>
                              <a:pt x="3598789" y="69980"/>
                              <a:pt x="3592919" y="69980"/>
                            </a:cubicBezTo>
                            <a:lnTo>
                              <a:pt x="3573631" y="69980"/>
                            </a:lnTo>
                            <a:lnTo>
                              <a:pt x="3573631" y="38552"/>
                            </a:lnTo>
                            <a:lnTo>
                              <a:pt x="3593198" y="38552"/>
                            </a:lnTo>
                            <a:cubicBezTo>
                              <a:pt x="3598878" y="38552"/>
                              <a:pt x="3603286" y="39974"/>
                              <a:pt x="3606412" y="42807"/>
                            </a:cubicBezTo>
                            <a:cubicBezTo>
                              <a:pt x="3609525" y="45651"/>
                              <a:pt x="3611088" y="49447"/>
                              <a:pt x="3611088" y="54197"/>
                            </a:cubicBezTo>
                            <a:cubicBezTo>
                              <a:pt x="3611088" y="59034"/>
                              <a:pt x="3609525" y="62883"/>
                              <a:pt x="3606412" y="65714"/>
                            </a:cubicBezTo>
                            <a:close/>
                            <a:moveTo>
                              <a:pt x="5708727" y="84787"/>
                            </a:moveTo>
                            <a:cubicBezTo>
                              <a:pt x="5708727" y="92609"/>
                              <a:pt x="5706695" y="98806"/>
                              <a:pt x="5702654" y="103365"/>
                            </a:cubicBezTo>
                            <a:cubicBezTo>
                              <a:pt x="5698588" y="107923"/>
                              <a:pt x="5692934" y="110209"/>
                              <a:pt x="5685666" y="110209"/>
                            </a:cubicBezTo>
                            <a:cubicBezTo>
                              <a:pt x="5678487" y="110209"/>
                              <a:pt x="5672859" y="107948"/>
                              <a:pt x="5668755" y="103428"/>
                            </a:cubicBezTo>
                            <a:cubicBezTo>
                              <a:pt x="5664651" y="98920"/>
                              <a:pt x="5662605" y="92698"/>
                              <a:pt x="5662605" y="84787"/>
                            </a:cubicBezTo>
                            <a:lnTo>
                              <a:pt x="5662605" y="25981"/>
                            </a:lnTo>
                            <a:lnTo>
                              <a:pt x="5646951" y="25981"/>
                            </a:lnTo>
                            <a:lnTo>
                              <a:pt x="5646951" y="84787"/>
                            </a:lnTo>
                            <a:cubicBezTo>
                              <a:pt x="5646951" y="92609"/>
                              <a:pt x="5648514" y="99365"/>
                              <a:pt x="5651640" y="105040"/>
                            </a:cubicBezTo>
                            <a:cubicBezTo>
                              <a:pt x="5654753" y="110717"/>
                              <a:pt x="5659200" y="115098"/>
                              <a:pt x="5664981" y="118171"/>
                            </a:cubicBezTo>
                            <a:cubicBezTo>
                              <a:pt x="5670763" y="121243"/>
                              <a:pt x="5677649" y="122780"/>
                              <a:pt x="5685666" y="122780"/>
                            </a:cubicBezTo>
                            <a:cubicBezTo>
                              <a:pt x="5693683" y="122780"/>
                              <a:pt x="5700545" y="121243"/>
                              <a:pt x="5706288" y="118171"/>
                            </a:cubicBezTo>
                            <a:cubicBezTo>
                              <a:pt x="5712019" y="115098"/>
                              <a:pt x="5716465" y="110717"/>
                              <a:pt x="5719630" y="105040"/>
                            </a:cubicBezTo>
                            <a:cubicBezTo>
                              <a:pt x="5722793" y="99365"/>
                              <a:pt x="5724381" y="92609"/>
                              <a:pt x="5724381" y="84787"/>
                            </a:cubicBezTo>
                            <a:lnTo>
                              <a:pt x="5724381" y="25981"/>
                            </a:lnTo>
                            <a:lnTo>
                              <a:pt x="5708727" y="25981"/>
                            </a:lnTo>
                            <a:lnTo>
                              <a:pt x="5708727" y="84787"/>
                            </a:lnTo>
                            <a:close/>
                            <a:moveTo>
                              <a:pt x="3145278" y="120964"/>
                            </a:moveTo>
                            <a:lnTo>
                              <a:pt x="3160931" y="120964"/>
                            </a:lnTo>
                            <a:lnTo>
                              <a:pt x="3160931" y="25981"/>
                            </a:lnTo>
                            <a:lnTo>
                              <a:pt x="3145278" y="25981"/>
                            </a:lnTo>
                            <a:lnTo>
                              <a:pt x="3145278" y="120964"/>
                            </a:lnTo>
                            <a:close/>
                            <a:moveTo>
                              <a:pt x="3646029" y="120964"/>
                            </a:moveTo>
                            <a:lnTo>
                              <a:pt x="3661683" y="120964"/>
                            </a:lnTo>
                            <a:lnTo>
                              <a:pt x="3661683" y="25981"/>
                            </a:lnTo>
                            <a:lnTo>
                              <a:pt x="3646029" y="25981"/>
                            </a:lnTo>
                            <a:lnTo>
                              <a:pt x="3646029" y="120964"/>
                            </a:lnTo>
                            <a:close/>
                            <a:moveTo>
                              <a:pt x="3279718" y="25981"/>
                            </a:moveTo>
                            <a:lnTo>
                              <a:pt x="3268398" y="25981"/>
                            </a:lnTo>
                            <a:lnTo>
                              <a:pt x="3268398" y="120964"/>
                            </a:lnTo>
                            <a:lnTo>
                              <a:pt x="3333947" y="120964"/>
                            </a:lnTo>
                            <a:lnTo>
                              <a:pt x="3333947" y="108393"/>
                            </a:lnTo>
                            <a:lnTo>
                              <a:pt x="3284051" y="108393"/>
                            </a:lnTo>
                            <a:lnTo>
                              <a:pt x="3284051" y="78082"/>
                            </a:lnTo>
                            <a:lnTo>
                              <a:pt x="3328636" y="78082"/>
                            </a:lnTo>
                            <a:lnTo>
                              <a:pt x="3328636" y="65650"/>
                            </a:lnTo>
                            <a:lnTo>
                              <a:pt x="3284051" y="65650"/>
                            </a:lnTo>
                            <a:lnTo>
                              <a:pt x="3284051" y="38552"/>
                            </a:lnTo>
                            <a:lnTo>
                              <a:pt x="3333947" y="38552"/>
                            </a:lnTo>
                            <a:lnTo>
                              <a:pt x="3333947" y="25981"/>
                            </a:lnTo>
                            <a:lnTo>
                              <a:pt x="3279718" y="25981"/>
                            </a:lnTo>
                            <a:close/>
                            <a:moveTo>
                              <a:pt x="3450358" y="40152"/>
                            </a:moveTo>
                            <a:cubicBezTo>
                              <a:pt x="3447474" y="35644"/>
                              <a:pt x="3443345" y="32152"/>
                              <a:pt x="3437996" y="29676"/>
                            </a:cubicBezTo>
                            <a:cubicBezTo>
                              <a:pt x="3432634" y="27213"/>
                              <a:pt x="3426230" y="25981"/>
                              <a:pt x="3418772" y="25981"/>
                            </a:cubicBezTo>
                            <a:lnTo>
                              <a:pt x="3384948" y="25981"/>
                            </a:lnTo>
                            <a:lnTo>
                              <a:pt x="3384948" y="120964"/>
                            </a:lnTo>
                            <a:lnTo>
                              <a:pt x="3400602" y="120964"/>
                            </a:lnTo>
                            <a:lnTo>
                              <a:pt x="3400602" y="87301"/>
                            </a:lnTo>
                            <a:lnTo>
                              <a:pt x="3419051" y="87301"/>
                            </a:lnTo>
                            <a:cubicBezTo>
                              <a:pt x="3429864" y="87301"/>
                              <a:pt x="3438504" y="84622"/>
                              <a:pt x="3444984" y="79263"/>
                            </a:cubicBezTo>
                            <a:cubicBezTo>
                              <a:pt x="3451451" y="73917"/>
                              <a:pt x="3454691" y="66349"/>
                              <a:pt x="3454691" y="56571"/>
                            </a:cubicBezTo>
                            <a:cubicBezTo>
                              <a:pt x="3454691" y="50145"/>
                              <a:pt x="3453256" y="44673"/>
                              <a:pt x="3450358" y="40152"/>
                            </a:cubicBezTo>
                            <a:close/>
                            <a:moveTo>
                              <a:pt x="3433307" y="69841"/>
                            </a:moveTo>
                            <a:cubicBezTo>
                              <a:pt x="3429775" y="73105"/>
                              <a:pt x="3424743" y="74730"/>
                              <a:pt x="3418213" y="74730"/>
                            </a:cubicBezTo>
                            <a:lnTo>
                              <a:pt x="3400602" y="74730"/>
                            </a:lnTo>
                            <a:lnTo>
                              <a:pt x="3400602" y="38552"/>
                            </a:lnTo>
                            <a:lnTo>
                              <a:pt x="3418632" y="38552"/>
                            </a:lnTo>
                            <a:cubicBezTo>
                              <a:pt x="3424883" y="38552"/>
                              <a:pt x="3429775" y="40178"/>
                              <a:pt x="3433307" y="43441"/>
                            </a:cubicBezTo>
                            <a:cubicBezTo>
                              <a:pt x="3436852" y="46704"/>
                              <a:pt x="3438618" y="51124"/>
                              <a:pt x="3438618" y="56711"/>
                            </a:cubicBezTo>
                            <a:cubicBezTo>
                              <a:pt x="3438618" y="62209"/>
                              <a:pt x="3436852" y="66577"/>
                              <a:pt x="3433307" y="69841"/>
                            </a:cubicBezTo>
                            <a:close/>
                          </a:path>
                        </a:pathLst>
                      </a:custGeom>
                      <a:solidFill>
                        <a:schemeClr val="tx1"/>
                      </a:solidFill>
                      <a:ln w="12695" cap="flat">
                        <a:noFill/>
                        <a:prstDash val="solid"/>
                        <a:miter/>
                      </a:ln>
                    </wps:spPr>
                    <wps:bodyPr/>
                  </wps:wsp>
                </a:graphicData>
              </a:graphic>
            </wp:inline>
          </w:drawing>
        </mc:Choice>
        <mc:Fallback xmlns:a="http://schemas.openxmlformats.org/drawingml/2006/main" xmlns:arto="http://schemas.microsoft.com/office/word/2006/arto" xmlns:w16cei="http://schemas.microsoft.com/office/word/2026/wordml/cei">
          <w:pict>
            <v:shape id="Forme libre : forme 1220785777" style="width:487.55pt;height:9.6pt;visibility:visible;mso-wrap-style:square;mso-left-percent:-10001;mso-top-percent:-10001;mso-position-horizontal:absolute;mso-position-horizontal-relative:char;mso-position-vertical:absolute;mso-position-vertical-relative:line;mso-left-percent:-10001;mso-top-percent:-10001;v-text-anchor:top" coordsize="6183228,122780" o:spid="_x0000_s1026" fillcolor="black [3213]" stroked="f" strokeweight=".35264mm" path="m5964777,120964r15653,l5980430,25981r-15653,l5964777,120964xm1520234,29676v-5362,-2463,-11766,-3695,-19224,-3695l1467186,25981r,94983l1482840,120964r,-33663l1501289,87301v10813,,19453,-2679,25933,-8038c1533689,73917,1536929,66349,1536929,56571v,-6426,-1448,-11898,-4333,-16419c1529712,35644,1525582,32152,1520234,29676xm1515545,69841v-3545,3264,-8576,4889,-15095,4889l1482840,74730r,-36178l1500869,38552v6239,,11131,1626,14676,4889c1519090,46704,1520856,51124,1520856,56711v,5498,-1766,9866,-5311,13130xm6067427,30171v-6848,-4000,-14929,-6006,-24243,-6006c6033770,24165,6025638,26171,6018789,30171v-6848,4000,-12108,9702,-15793,17105c5999311,54679,5997481,63466,5997481,73612v,10146,1830,18908,5515,26260c6006681,107225,6011941,112888,6018789,116837v6849,3962,14981,5943,24395,5943c6052498,122780,6060579,120799,6067427,116837v6849,-3949,12109,-9612,15794,-16965c6086906,92520,6088748,83758,6088748,73612v,-10146,-1842,-18933,-5527,-26336c6079536,39873,6074276,34171,6067427,30171xm6069244,92812v-2376,5359,-5781,9499,-10203,12432c6054620,108177,6049334,109650,6043184,109650v-6251,,-11587,-1473,-16009,-4406c6022754,102311,6019348,98171,6016972,92812v-2376,-5346,-3558,-11745,-3558,-19200c6013414,66069,6014596,59593,6016972,54197v2376,-5397,5782,-9575,10203,-12508c6031597,38755,6036933,37295,6043184,37295v6150,,11436,1460,15857,4394c6063463,44622,6066868,48800,6069244,54197v2377,5396,3571,11872,3571,19415c6072815,81067,6071621,87466,6069244,92812xm1309621,64393v-3126,-1866,-6544,-2793,-10267,-2793c1295619,61600,1292201,62527,1289076,64393v-3126,1867,-5617,4305,-7472,7327c1279736,74755,1278809,78171,1278809,81994v,3821,927,7263,2795,10336c1283459,95403,1285950,97866,1289076,99733v3125,1866,6543,2793,10278,2793c1303077,102526,1306495,101599,1309621,99733v3125,-1867,5615,-4330,7484,-7403c1318960,89257,1319900,85815,1319900,81994v,-3823,-940,-7239,-2795,-10274c1315236,68698,1312746,66260,1309621,64393xm1217046,80317v-1463,-1885,-3433,-3269,-5634,-4423c1213158,75044,1214783,74056,1216270,72914v5820,-4470,8742,-10984,8742,-19555c1225012,44888,1221976,38197,1215928,33308v-6061,-4889,-14219,-7327,-24459,-7327l1155829,25981r,94983l1171483,120964r,-38412l1190071,82552v3444,,6290,330,8526,978c1200833,84178,1202625,85435,1203972,87301v1346,1866,2452,4609,3290,8241l1212992,120964r16493,l1222357,92469v-1309,-5218,-3075,-9269,-5311,-12152xm1204251,65714v-3126,2844,-7611,4266,-13481,4266l1171483,69980r,-31428l1191049,38552v5680,,10076,1422,13202,4255c1207376,45651,1208939,49447,1208939,54197v,4837,-1563,8686,-4688,11517xm1399680,25981r-36618,94983l1378715,120964r8156,-21371l1430099,99593r8156,21371l1454607,120964,1417989,25981r-18309,xm1391563,87301r14127,-37015l1408486,41054r2795,9232l1425407,87301r-33844,xm1669566,65790r-46123,l1623443,25981r-15653,l1607790,120964r15653,l1623443,78501r46123,l1669566,120964r15653,l1685219,25981r-15653,l1669566,65790xm5106151,29676v-5362,-2463,-11766,-3695,-19211,-3695l5053117,25981r,94983l5068770,120964r,-33663l5087219,87301v10800,,19440,-2679,25920,-8038c5119619,73917,5122859,66349,5122859,56571v,-6426,-1448,-11898,-4332,-16419c5115629,35644,5111513,32152,5106151,29676xm5101476,69841v-3546,3264,-8577,4889,-15096,4889l5068770,74730r,-36178l5086800,38552v6239,,11130,1626,14676,4889c5105007,46704,5106786,51124,5106786,56711v,5498,-1779,9866,-5310,13130xm1551045,89257r37597,l1588642,76546r-37597,l1551045,89257xm2117410,73815v-2744,-1993,-5819,-3580,-9225,-4748c2104780,67911,2101273,66971,2097639,66273v-3634,-699,-7153,-1397,-10558,-2095c2083676,63479,2080588,62603,2077793,61524v-2795,-1067,-4994,-2553,-6569,-4471c2069636,55149,2068848,52609,2068848,49447v,-3720,1512,-6730,4536,-9015c2076408,38159,2080626,37015,2086039,37015v5591,,10203,1347,13837,4052c2103510,43771,2105975,48050,2107284,53918r16631,c2122797,46933,2120459,41270,2116927,36939v-3545,-4330,-7954,-7542,-13214,-9637c2098453,25206,2092697,24165,2086458,24165v-7267,,-13405,1206,-18385,3632c2063092,30222,2059293,33448,2056689,37498v-2618,4051,-3914,8458,-3914,13206c2052775,55543,2053588,59504,2055215,62577v1626,3073,3824,5563,6568,7467c2064528,71961,2067602,73473,2071008,74590v3405,1117,6925,2044,10558,2794c2085200,78133,2088707,78895,2092112,79682v3406,800,6506,1778,9301,2933c2104209,83784,2106394,85409,2107982,87504v1575,2096,2376,4826,2376,8178c2110358,99961,2108681,103415,2105326,106018v-3354,2604,-8296,3911,-14814,3911c2084171,109929,2079050,108507,2075137,105663v-3913,-2832,-6568,-6959,-7966,-12355l2050818,93308v1296,6615,3748,12101,7332,16482c2061733,114171,2066256,117422,2071706,119568v5451,2146,11677,3212,18665,3212c2097360,122780,2103548,121663,2108960,119428v5400,-2235,9657,-5537,12783,-9917c2124868,105129,2126431,99822,2126431,93587v,-4838,-826,-8851,-2452,-12013c2122352,78412,2120155,75822,2117410,73815xm2152834,25981r-11321,l2141513,120964r65549,l2207062,108393r-49896,l2157166,78082r44586,l2201752,65650r-44586,l2157166,38552r49896,l2207062,25981r-54228,xm5841644,120964r15653,l5857297,25981r-15653,l5841644,120964xm2284352,80317v-1462,-1885,-3427,-3268,-5624,-4422c2280476,75045,2282103,74056,2283590,72914v5820,-4470,8729,-10984,8729,-19555c2292319,44888,2289295,38197,2283234,33308v-6048,-4889,-14205,-7327,-24459,-7327l2223136,25981r,94983l2238789,120964r,-38412l2257378,82552v3456,,6289,330,8525,978c2268140,84178,2269944,85435,2271291,87301v1347,1866,2439,4609,3278,8241l2280300,120964r16492,l2289664,92469v-1297,-5218,-3075,-9269,-5312,-12152xm2271571,65714v-3127,2844,-7624,4266,-13494,4266l2238789,69980r,-31428l2258356,38552v5692,,10088,1422,13215,4255c2274696,45651,2276246,49447,2276246,54197v,4837,-1550,8686,-4675,11517xm1922235,120964r15653,l1937888,25981r-15653,l1922235,120964xm1856622,64393v-3113,-1866,-6544,-2793,-10267,-2793c1842620,61600,1839202,62527,1836076,64393v-3113,1867,-5616,4305,-7471,7327c1826737,74755,1825810,78171,1825810,81994v,3821,927,7263,2795,10336c1830460,95403,1832963,97866,1836076,99733v3126,1866,6544,2793,10279,2793c1850078,102526,1853509,101599,1856622,99733v3126,-1867,5616,-4330,7483,-7403c1865960,89257,1866901,85815,1866901,81994v,-3823,-941,-7239,-2796,-10274c1862238,68698,1859748,66260,1856622,64393xm1758659,29676v-5349,-2463,-11753,-3695,-19211,-3695l1705625,25981r,94983l1721279,120964r,-33663l1739727,87301v10813,,19453,-2679,25921,-8038c1772127,73917,1775367,66349,1775367,56571v,-6426,-1448,-11898,-4333,-16419c1768150,35644,1764021,32152,1758659,29676xm1753983,69841v-3544,3264,-8576,4889,-15094,4889l1721279,74730r,-36178l1739308,38552v6239,,11131,1626,14675,4889c1757528,46704,1759295,51124,1759295,56711v,5498,-1767,9866,-5312,13130xm2020501,99183r-6021,-11184l1974646,25981r-16352,l1958294,120964r15654,l1973517,47685r6161,11540l2019371,120964r16353,l2035724,25981r-15654,l2020501,99183xm5903280,25981r-31727,l5871553,39111r31727,l5903280,120964r15654,l5918934,39111r31587,l5950521,25981r-47241,xm989789,25981r-11322,l978467,120964r65550,l1044017,108393r-49896,l994121,78082r44585,l1038706,65650r-44585,l994121,38552r49896,l1044017,25981r-54228,xm485530,84787v,7822,-2020,14019,-6074,18578c475404,107923,469736,110209,462469,110209v-7179,,-12808,-2261,-16912,-6781c441453,98920,439408,92698,439408,84787r,-58806l423754,25981r,58806c423754,92609,425317,99365,428442,105040v3113,5677,7560,10058,13342,13131c447564,121243,454451,122780,462469,122780v8017,,14891,-1537,20621,-4609c488821,115098,493268,110717,496431,105040v3164,-5675,4753,-12431,4753,-20253l501184,25981r-15654,l485530,84787xm301600,120964r15653,l317253,25981r-15653,l301600,120964xm195175,73815v-2744,-1993,-5819,-3580,-9224,-4748c182545,67911,179039,66971,175405,66273v-3634,-699,-7154,-1397,-10559,-2095c161441,63479,158354,62603,155558,61524v-2795,-1067,-4994,-2553,-6569,-4471c147401,55149,146613,52609,146613,49447v,-3720,1512,-6730,4536,-9015c154173,38159,158392,37015,163804,37015v5590,,10203,1347,13837,4052c181274,43771,183740,48050,185049,53918r16631,c200562,46933,198225,41270,194692,36939v-3545,-4330,-7953,-7542,-13214,-9637c176218,25206,170462,24165,164223,24165v-7268,,-13404,1206,-18385,3632c140857,30222,137058,33448,134453,37498v-2617,4051,-3913,8458,-3913,13206c130540,55543,131354,59504,132980,62577v1626,3073,3824,5563,6568,7467c142293,71961,145368,73473,148773,74590v3405,1117,6924,2044,10558,2794c162966,78133,166472,78895,169878,79682v3405,800,6505,1778,9300,2933c181974,83784,184159,85409,185748,87504v1575,2096,2375,4826,2375,8178c188123,99961,186446,103415,183091,106018v-3354,2604,-8296,3911,-14814,3911c161936,109929,156816,108507,152903,105663v-3914,-2832,-6570,-6959,-7967,-12355l128583,93308v1296,6615,3748,12101,7332,16482c139498,114171,144021,117422,149472,119568v5451,2146,11677,3212,18665,3212c175125,122780,181313,121663,186725,119428v5400,-2235,9657,-5537,12782,-9917c202633,105129,204196,99822,204196,93587v,-4838,-826,-8851,-2452,-12013c200118,78412,197919,75822,195175,73815xm363236,25981r-31727,l331509,39111r31727,l363236,120964r15654,l378890,39111r31586,l410476,25981r-47240,xm240116,25981r-31727,l208389,39111r31727,l240116,120964r15653,l255769,39111r31587,l287356,25981r-47240,xm98267,99183l92245,87999,52412,25981r-16353,l36059,120964r15654,l51282,47685r6161,11540l97137,120964r16352,l113489,25981r-15654,l98267,99183xm3323745,r-17751,l3293835,16901r13837,l3323745,xm1120888,84787v,7822,-2034,14019,-6086,18578c1110748,107923,1105094,110209,1097827,110209v-7179,,-12821,-2261,-16912,-6781c1076810,98920,1074765,92698,1074765,84787r,-58806l1059112,25981r,58806c1059112,92609,1060661,99365,1063787,105040v3126,5677,7573,10058,13354,13131c1082910,121243,1089809,122780,1097827,122780v8004,,14878,-1537,20608,-4609c1124166,115098,1128613,110717,1131789,105040v3164,-5675,4752,-12431,4752,-20253l1136541,25981r-15653,l1120888,84787xm,120964r15654,l15654,25981,,25981r,94983xm4076758,r-17750,l4046848,16901r13838,l4076758,xm872030,73815v-2744,-1993,-5819,-3580,-9224,-4748c859413,67911,855894,66971,852260,66273v-3634,-699,-7154,-1397,-10559,-2095c838308,63479,835209,62603,832413,61524v-2795,-1067,-4980,-2553,-6569,-4471c824256,55149,823468,52609,823468,49447v,-3720,1512,-6730,4536,-9015c831041,38159,835259,37015,840659,37015v5590,,10203,1347,13837,4052c858129,43771,860595,48050,861904,53918r16631,c877417,46933,875092,41270,871547,36939v-3545,-4330,-7941,-7542,-13214,-9637c853073,25206,847317,24165,841078,24165v-7268,,-13392,1206,-18385,3632c817712,30222,813913,33448,811308,37498v-2604,4051,-3913,8458,-3913,13206c807395,55543,808209,59504,809835,62577v1638,3073,3824,5563,6568,7467c819161,71961,822236,73473,825628,74590v3405,1117,6925,2044,10559,2794c839821,78133,843340,78895,846733,79682v3405,800,6505,1778,9300,2933c858829,83784,861014,85409,862603,87504v1588,2096,2375,4826,2375,8178c864978,99961,863301,103415,859946,106018v-3354,2604,-8296,3911,-14814,3911c838791,109929,833671,108507,829758,105663v-3914,-2832,-6570,-6959,-7967,-12355l805439,93308v1309,6615,3748,12101,7331,16482c816365,114171,820876,117422,826327,119568v5451,2146,11677,3212,18665,3212c851980,122780,858181,121663,863580,119428v5400,-2235,9669,-5537,12783,-9917c879488,105129,881051,99822,881051,93587v,-4838,-813,-8851,-2452,-12013c876973,78412,874787,75822,872030,73815xm745200,25981r-36618,94983l724235,120964r8156,-21371l775619,99593r8156,21371l800128,120964,763509,25981r-18309,xm737083,87301l751210,50286r2795,-9232l756800,50286r14127,37015l737083,87301xm916971,25981r-31727,l885244,39111r31727,l916971,120964r15654,l932625,39111r31586,l964211,25981r-47240,xm546048,25981r-31727,l514321,39111r31727,l546048,120964r15654,l561702,39111r31586,l593288,25981r-47240,xm2397562,25981r-5451,l2365556,91771r-3268,10112l2359127,91771,2332292,25981r-21105,l2311187,120964r15654,l2326390,44408r6740,19846l2356331,120964r11181,l2390573,64393r6882,-20337l2397003,120964r15654,l2412657,25981r-15095,xm4982560,99183r-6021,-11184l4936706,25981r-16353,l4920353,120964r15654,l4935576,47685r6161,11540l4981430,120964r16353,l4997783,25981r-15654,l4982560,99183xm6167575,25981r431,73208l6161985,87999,6122152,25981r-16353,l6105799,120964r15654,l6121022,47693r6161,11532l6166864,120964r16365,l6183229,25981r-15654,xm705087,40152v-2884,-4508,-7013,-8000,-12362,-10476c687363,27213,680959,25981,673501,25981r-33824,l639677,120964r15654,l655331,87301r18449,c684593,87301,693233,84622,699713,79263v6467,-5346,9707,-12914,9707,-22692c709420,50145,707971,44673,705087,40152xm688036,69841v-3545,3264,-8576,4889,-15094,4889l655331,74730r,-36178l673361,38552v6239,,11130,1626,14675,4889c691581,46704,693347,51124,693347,56711v,5498,-1766,9866,-5311,13130xm5304121,84787v,7822,-2020,14019,-6073,18578c5293995,107923,5288328,110209,5281060,110209v-7166,,-12807,-2261,-16911,-6781c5260057,98920,5257999,92698,5257999,84787r,-58806l5242345,25981r,58806c5242345,92609,5243908,99365,5247034,105040v3113,5677,7573,10058,13341,13131c5266157,121243,5273055,122780,5281060,122780v8017,,14891,-1537,20622,-4609c5307412,115098,5311859,110717,5315023,105040v3177,-5675,4752,-12431,4752,-20253l5319775,25981r-15654,l5304121,84787xm5204964,30171v-6848,-4000,-14929,-6006,-24255,-6006c5171307,24165,5163175,26171,5156326,30171v-6848,4000,-12108,9702,-15793,17105c5136849,54679,5135006,63466,5135006,73612v,10146,1843,18908,5527,26260c5144218,107225,5149478,112888,5156326,116837v6849,3962,14981,5943,24383,5943c5190035,122780,5198116,120799,5204964,116837v6849,-3949,12109,-9612,15794,-16965c5224443,92520,5226272,83758,5226272,73612v,-10146,-1829,-18933,-5514,-26336c5217073,39873,5211813,34171,5204964,30171xm5206781,92812v-2376,5359,-5781,9499,-10202,12432c5192157,108177,5186859,109650,5180709,109650v-6238,,-11575,-1473,-15996,-4406c5160291,102311,5156885,98171,5154509,92812v-2375,-5346,-3569,-11745,-3569,-19200c5150940,66069,5152134,59593,5154509,54197v2376,-5397,5782,-9575,10204,-12508c5169134,38755,5174471,37295,5180709,37295v6150,,11448,1460,15870,4394c5201000,44622,5204405,48800,5206781,54197v2377,5396,3559,11872,3559,19415c5210340,81067,5209158,87466,5206781,92812xm4168787,64393v-3126,-1866,-6543,-2793,-10279,-2793c4154786,61600,4151367,62527,4148242,64393v-3126,1867,-5616,4305,-7484,7327c4138903,74755,4137963,78171,4137963,81994v,3821,940,7263,2795,10336c4142626,95403,4145116,97866,4148242,99733v3125,1866,6544,2793,10266,2793c4162244,102526,4165661,101599,4168787,99733v3126,-1867,5616,-4330,7472,-7403c4178126,89257,4179054,85815,4179054,81994v,-3823,-928,-7239,-2795,-10274c4174403,68698,4171913,66260,4168787,64393xm3743369,73815v-2744,-1993,-5819,-3580,-9225,-4748c3730752,67911,3727232,66971,3723598,66273v-3634,-699,-7153,-1397,-10558,-2095c3709647,63479,3706547,62603,3703752,61524v-2795,-1067,-4981,-2553,-6569,-4471c3695595,55149,3694807,52609,3694807,49447v,-3720,1512,-6730,4536,-9015c3702380,38159,3706598,37015,3711998,37015v5590,,10203,1347,13837,4052c3729469,43771,3731934,48050,3733243,53918r16631,c3748756,46933,3746431,41270,3742886,36939v-3545,-4330,-7941,-7542,-13214,-9637c3724412,25206,3718656,24165,3712417,24165v-7267,,-13392,1206,-18385,3632c3689051,30222,3685252,33448,3682647,37498v-2604,4051,-3913,8458,-3913,13206c3678734,55543,3679547,59504,3681174,62577v1638,3073,3824,5563,6568,7467c3690500,71961,3693575,73473,3696967,74590v3405,1117,6925,2044,10558,2794c3711159,78133,3714679,78895,3718071,79682v3406,800,6506,1778,9301,2933c3730168,83784,3732353,85409,3733941,87504v1589,2096,2376,4826,2376,8178c3736317,99961,3734640,103415,3731285,106018v-3354,2604,-8296,3911,-14814,3911c3710130,109929,3705010,108507,3701096,105663v-3913,-2832,-6568,-6959,-7966,-12355l3676777,93308v1309,6615,3748,12101,7332,16482c3687704,114171,3692215,117422,3697665,119568v5452,2146,11677,3212,18665,3212c3723319,122780,3729519,121663,3734919,119428v5400,-2235,9669,-5537,12783,-9917c3750827,105129,3752390,99822,3752390,93587v,-4838,-813,-8851,-2452,-12013c3748311,78412,3746126,75822,3743369,73815xm4379540,30171v-6849,-4000,-14942,-6006,-24256,-6006c4345870,24165,4337750,26171,4330902,30171v-6849,4000,-12122,9702,-15794,17105c4311423,54679,4309581,63466,4309581,73612v,10146,1842,18908,5527,26260c4318780,107225,4324053,112888,4330902,116837v6848,3962,14968,5943,24382,5943c4364598,122780,4372691,120799,4379540,116837v6848,-3949,12108,-9612,15793,-16965c4399005,92520,4400847,83758,4400847,73612v,-10146,-1842,-18933,-5514,-26336c4391648,39873,4386388,34171,4379540,30171xm4381357,92812v-2376,5359,-5782,9499,-10203,12432c4366720,108177,4361434,109650,4355284,109650v-6238,,-11575,-1473,-15996,-4406c4334854,102311,4331461,98171,4329085,92812v-2377,-5346,-3571,-11745,-3571,-19200c4325514,66069,4326708,59593,4329085,54197v2376,-5397,5769,-9575,10203,-12508c4343709,38755,4349046,37295,4355284,37295v6150,,11436,1460,15870,4394c4375575,44622,4378981,48800,4381357,54197v2376,5396,3558,11872,3558,19415c4384915,81067,4383733,87466,4381357,92812xm4480106,99183r-6022,-11184l4434252,25981r-16353,l4417899,120964r15654,l4433122,47685r6161,11540l4478976,120964r16353,l4495329,25981r-15654,l4480106,99183xm3898292,120964r15653,l3913945,25981r-15653,l3898292,120964xm3827850,41689v4091,-2934,9034,-4394,14816,-4394c3848345,37295,3853288,38755,3857480,41689v4193,2933,7129,7111,8805,12508l3882638,54197v-1500,-6515,-4155,-12038,-7966,-16559c3870847,33130,3866209,29752,3860758,27517v-5450,-2234,-11346,-3352,-17674,-3352c3833949,24165,3826097,26171,3819528,30171v-6569,4000,-11626,9702,-15158,17105c3800825,54679,3799059,63466,3799059,73612v,10146,1740,18908,5235,26260c3807788,107225,3812794,112888,3819324,116837v6519,3962,14295,5943,23342,5943c3848904,122780,3854723,121637,3860136,119352v5400,-2273,10038,-5626,13900,-10057c3877912,104876,3880720,99542,3882498,93308r-16492,c3864139,98615,3861140,102666,3856985,105460v-4142,2794,-8920,4190,-14319,4190c3836795,109650,3831802,108202,3827711,105320v-4104,-2882,-7243,-7009,-9441,-12368c3816084,87606,3814992,81155,3814992,73612v,-7543,1118,-14019,3355,-19415c3820582,48800,3823746,44622,3827850,41689xm4032733,25981r-11321,l4021412,120964r65549,l4086961,108393r-49896,l4037065,78082r44585,l4081650,65650r-44585,l4037065,38552r49896,l4086961,25981r-54228,xm3959928,25981r-31726,l3928202,39111r31726,l3959928,120964r15654,l3975582,39111r31586,l4007168,25981r-47240,xm4245708,25981r-11320,l4234388,120964r15653,l4250041,81015r44585,l4294626,68444r-44585,l4250041,38552r49896,l4299937,25981r-54229,xm4717834,25981r-31727,l4686107,39111r31727,l4717834,120964r15653,l4733487,39111r31587,l4765074,25981r-47240,xm5400279,80317v-1461,-1885,-3430,-3269,-5628,-4422c5396399,75045,5398027,74056,5399517,72914v5820,-4470,8729,-10984,8729,-19555c5408246,44888,5405223,38197,5399161,33308v-6047,-4889,-14205,-7327,-24459,-7327l5339063,25981r,94983l5354716,120964r,-38412l5373305,82552v3456,,6289,330,8526,978c5384067,84178,5385858,85435,5387218,87301v1347,1866,2439,4609,3278,8241l5396227,120964r16492,l5405591,92469v-1297,-5218,-3075,-9269,-5312,-12152xm5387498,65714v-3127,2844,-7624,4266,-13494,4266l5354716,69980r,-31428l5374283,38552v5693,,10088,1422,13215,4255c5390610,45651,5392173,49447,5392173,54197v,4837,-1563,8686,-4675,11517xm4779331,120964r15653,l4794984,25981r-15653,l4779331,120964xm4881981,30171v-6848,-4000,-14929,-6006,-24243,-6006c4848323,24165,4840192,26171,4833343,30171v-6848,4000,-12109,9702,-15793,17105c4813865,54679,4812035,63466,4812035,73612v,10146,1830,18908,5515,26260c4821234,107225,4826495,112888,4833343,116837v6849,3962,14980,5943,24395,5943c4867052,122780,4875133,120799,4881981,116837v6849,-3949,12109,-9612,15793,-16965c4901460,92520,4903301,83758,4903301,73612v,-10146,-1841,-18933,-5527,-26336c4894090,39873,4888830,34171,4881981,30171xm4883798,92812v-2376,5359,-5781,9499,-10202,12432c4869174,108177,4863888,109650,4857738,109650v-6251,,-11588,-1473,-16009,-4406c4837307,102311,4833902,98171,4831526,92812v-2376,-5346,-3557,-11745,-3557,-19200c4827969,66069,4829150,59593,4831526,54197v2376,-5397,5781,-9575,10203,-12508c4846150,38755,4851487,37295,4857738,37295v6150,,11436,1460,15858,4394c4878017,44622,4881422,48800,4883798,54197v2376,5396,3571,11872,3571,19415c4887369,81067,4886174,87466,4883798,92812xm4574016,31708v-7179,-3823,-15742,-5727,-25717,-5727l4515734,25981r,94983l4548299,120964v9975,,18538,-1892,25717,-5663c4581195,111530,4586735,106108,4590648,99034v3914,-7073,5870,-15555,5870,-25422c4596518,63644,4594562,55124,4590648,48050v-3913,-7073,-9453,-12520,-16632,-16342xm4576748,92254v-2567,5168,-6252,9130,-11042,11873c4560903,106882,4555097,108254,4548299,108254r-16911,l4531388,38692r16911,c4555097,38692,4560903,40064,4565706,42807v4790,2755,8475,6729,11042,11948c4579301,59975,4580585,66260,4580585,73612v,7264,-1284,13474,-3837,18642xm5529689,42324r6988,c5536677,44559,5536487,46654,5536118,48609v-369,1956,-889,3911,-1537,5867c5533932,56432,5533094,58527,5532065,60761r8386,c5542598,56939,5544224,53270,5545342,49727v1119,-3543,1678,-7911,1678,-13130l5547020,25981r-17331,l5529689,42324xm4636770,25981r-36618,94983l4615806,120964r8156,-21371l4667189,99593r8156,21371l4691698,120964,4655080,25981r-18310,xm4628654,87301r14126,-37015l4645576,41054r2795,9232l4662498,87301r-33844,xm5477697,25981r-15654,l5462043,120964r61636,l5523679,108254r-45982,l5477697,25981xm2835140,96660r-2795,9475l2829549,96660,2802575,25981r-16493,l2822840,120964r18170,l2877628,25981r-15514,l2835140,96660xm2901528,25981r-11321,l2890207,120964r65549,l2955756,108393r-49896,l2905860,78082r44586,l2950446,65650r-44586,l2905860,38552r49896,l2955756,25981r-54228,xm2498815,64393v-3126,-1866,-6557,-2793,-10279,-2793c2484813,61600,2481383,62527,2478270,64393v-3126,1867,-5616,4305,-7484,7327c2468918,74755,2467991,78171,2467991,81994v,3821,927,7263,2795,10336c2472654,95403,2475144,97866,2478270,99733v3113,1866,6543,2793,10266,2793c2492258,102526,2495689,101599,2498815,99733v3113,-1867,5603,-4330,7471,-7403c2508154,89257,2509082,85815,2509082,81994v,-3823,-928,-7239,-2796,-10274c2504418,68698,2501928,66260,2498815,64393xm5801951,31708v-7179,-3823,-15743,-5727,-25717,-5727l5743669,25981r,94983l5776234,120964v9974,,18538,-1892,25717,-5663c5809129,111530,5814669,106108,5818582,99034v3914,-7073,5871,-15555,5871,-25422c5824453,63644,5822496,55124,5818582,48050v-3913,-7073,-9453,-12520,-16631,-16342xm5804670,92254v-2554,5168,-6239,9130,-11042,11873c5788838,106882,5783032,108254,5776234,108254r-16912,l5759322,38692r16912,c5783032,38692,5788838,40064,5793628,42807v4803,2755,8488,6729,11042,11948c5807236,59975,5808519,66260,5808519,73612v,7264,-1283,13474,-3849,18642xm3033046,80317v-1461,-1885,-3431,-3269,-5633,-4422c3029160,75045,3030784,74056,3032272,72914v5831,-4470,8741,-10984,8741,-19555c3041013,44888,3037976,38197,3031928,33308v-6060,-4889,-14217,-7327,-24459,-7327l2971830,25981r,94983l2987483,120964r,-38412l3006072,82552v3443,,6289,330,8526,978c3016834,84178,3018625,85435,3019972,87301v1360,1866,2452,4609,3291,8241l3028994,120964r16492,l3038358,92469v-1309,-5218,-3075,-9269,-5312,-12152xm3020252,65714v-3114,2844,-7611,4266,-13481,4266l2987483,69980r,-31428l3007051,38552v5679,,10087,1422,13201,4255c3023377,45651,3024940,49447,3024940,54197v,4837,-1563,8686,-4688,11517xm3121162,73815v-2745,-1993,-5820,-3580,-9225,-4748c3108533,67911,3105026,66971,3101392,66273v-3634,-699,-7154,-1397,-10559,-2095c3087428,63479,3084340,62603,3081545,61524v-2796,-1067,-4994,-2553,-6569,-4471c3073387,55149,3072600,52609,3072600,49447v,-3720,1512,-6730,4536,-9015c3080160,38159,3084379,37015,3089791,37015v5591,,10203,1347,13836,4052c3107261,43771,3109727,48050,3111035,53918r16632,c3126549,46933,3124211,41270,3120679,36939v-3545,-4330,-7954,-7542,-13214,-9637c3102204,25206,3096449,24165,3090210,24165v-7268,,-13404,1206,-18385,3632c3066844,30222,3063045,33448,3060440,37498v-2617,4051,-3913,8458,-3913,13206c3056527,55543,3057340,59504,3058967,62577v1626,3073,3824,5563,6568,7467c3068280,71961,3071355,73473,3074760,74590v3405,1117,6925,2044,10559,2794c3088953,78133,3092459,78895,3095865,79682v3405,800,6505,1778,9300,2933c3107960,83784,3110146,85409,3111734,87504v1576,2096,2376,4826,2376,8178c3114110,99961,3112433,103415,3109079,106018v-3355,2604,-8298,3911,-14816,3911c3087923,109929,3082803,108507,3078890,105663v-3914,-2832,-6570,-6959,-7967,-12355l3054571,93308v1295,6615,3748,12101,7330,16482c3065485,114171,3070008,117422,3075459,119568v5451,2146,11677,3212,18665,3212c3101112,122780,3107299,121663,3112713,119428v5399,-2235,9656,-5537,12781,-9917c3128620,105129,3130183,99822,3130183,93587v,-4838,-826,-8851,-2452,-12013c3126105,78412,3123906,75822,3121162,73815xm2625213,84787v,7822,-2020,14019,-6073,18578c2615087,107923,2609420,110209,2602152,110209v-7179,,-12807,-2261,-16911,-6781c2581136,98920,2579091,92698,2579091,84787r,-58806l2563437,25981r,58806c2563437,92609,2565000,99365,2568125,105040v3113,5677,7561,10058,13341,13131c2587248,121243,2594134,122780,2602152,122780v8017,,14892,-1537,20622,-4609c2628504,115098,2632951,110717,2636115,105040v3164,-5675,4752,-12431,4752,-20253l2640867,25981r-15654,l2625213,84787xm2722361,99182r-6021,-11183l2676507,25981r-16352,l2660155,120964r15653,l2675377,47685r6161,11540l2721231,120964r16353,l2737584,25981r-15653,l2722361,99182xm2757989,120964r15654,l2773643,25981r-15654,l2757989,120964xm3206914,25981r-31727,l3175187,39111r31727,l3206914,120964r15654,l3222568,39111r31586,l3254154,25981r-47240,xm5585315,25981r-36618,94983l5564351,120964r8156,-21371l5615734,99593r8156,21371l5640243,120964,5603625,25981r-18310,xm5577199,87301r14126,-37015l5594121,41054r2795,9232l5611042,87301r-33843,xm3490471,25981r-36618,94983l3469506,120964r8156,-21371l3520890,99593r8156,21371l3545399,120964,3508780,25981r-18309,xm3482354,87301r14127,-37015l3499276,41054r2795,9232l3516198,87301r-33844,xm3619194,80317v-1462,-1885,-3430,-3270,-5628,-4423c3615314,75044,3616942,74056,3618432,72914v5819,-4470,8729,-10984,8729,-19555c3627161,44888,3624137,38197,3618076,33308v-6060,-4889,-14205,-7327,-24459,-7327l3557978,25981r,94983l3573631,120964r,-38412l3592220,82552v3443,,6289,330,8525,978c3602982,84178,3604773,85435,3606133,87301v1347,1866,2439,4609,3278,8241l3615141,120964r16493,l3624505,92469v-1308,-5218,-3075,-9269,-5311,-12152xm3606412,65714v-3126,2844,-7623,4266,-13493,4266l3573631,69980r,-31428l3593198,38552v5680,,10088,1422,13214,4255c3609525,45651,3611088,49447,3611088,54197v,4837,-1563,8686,-4676,11517xm5708727,84787v,7822,-2032,14019,-6073,18578c5698588,107923,5692934,110209,5685666,110209v-7179,,-12807,-2261,-16911,-6781c5664651,98920,5662605,92698,5662605,84787r,-58806l5646951,25981r,58806c5646951,92609,5648514,99365,5651640,105040v3113,5677,7560,10058,13341,13131c5670763,121243,5677649,122780,5685666,122780v8017,,14879,-1537,20622,-4609c5712019,115098,5716465,110717,5719630,105040v3163,-5675,4751,-12431,4751,-20253l5724381,25981r-15654,l5708727,84787xm3145278,120964r15653,l3160931,25981r-15653,l3145278,120964xm3646029,120964r15654,l3661683,25981r-15654,l3646029,120964xm3279718,25981r-11320,l3268398,120964r65549,l3333947,108393r-49896,l3284051,78082r44585,l3328636,65650r-44585,l3284051,38552r49896,l3333947,25981r-54229,xm3450358,40152v-2884,-4508,-7013,-8000,-12362,-10476c3432634,27213,3426230,25981,3418772,25981r-33824,l3384948,120964r15654,l3400602,87301r18449,c3429864,87301,3438504,84622,3444984,79263v6467,-5346,9707,-12914,9707,-22692c3454691,50145,3453256,44673,3450358,40152xm3433307,69841v-3532,3264,-8564,4889,-15094,4889l3400602,74730r,-36178l3418632,38552v6251,,11143,1626,14675,4889c3436852,46704,3438618,51124,3438618,56711v,5498,-1766,9866,-5311,13130x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" w14:anchorId="1370DF9A">
              <v:stroke joinstyle="miter"/>
              <v:path arrowok="t" o:connecttype="custom" o:connectlocs="5973239,120179;5988914,120179;5988914,25812;5973239,25812;5973239,120179;1522391,29483;1503139,25812;1469267,25812;1469267,120179;1484944,120179;1484944,86734;1503419,86734;1529389,78748;1539109,56204;1534770,39891;1522391,29483;1517695,69388;1502579,74245;1484944,74245;1484944,38302;1502998,38302;1517695,43159;1523014,56343;1517695,69388;6076035,29975;6051757,24008;6027328,29975;6011512,46969;6005989,73134;6011512,99224;6027328,116079;6051757,121983;6076035,116079;6091851,99224;6097386,73134;6091851,46969;6076035,29975;6077854,92210;6067637,104561;6051757,108938;6035726,104561;6025508,92210;6021945,73134;6025508,53845;6035726,41418;6051757,37053;6067637,41418;6077854,53845;6081430,73134;6077854,92210;1311479,63975;1301197,61200;1290905,63975;1283422,71254;1280623,81462;1283422,91731;1290905,99086;1301197,101860;1311479,99086;1318974,91731;1321773,81462;1318974,71254;1311479,63975;1218773,79796;1213131,75401;1217995,72441;1226750,53013;1217653,33092;1193159,25812;1157469,25812;1157469,120179;1173145,120179;1173145,82016;1191759,82016;1200297,82988;1205680,86734;1208975,94922;1214713,120179;1231229,120179;1224091,91869;1218773,79796;1205959,65287;1192459,69526;1173145,69526;1173145,38302;1192739,38302;1205959,42529;1210654,53845;1205959,65287;1401666,25812;1364996,120179;1380671,120179;1388839,98947;1432128,98947;1440295,120179;1456671,120179;1420001,25812;1401666,25812;1393537,86734;1407684,49960;1410484,40788;1413283,49960;1427429,86734;1393537,86734;1671935,65363;1625746,65363;1625746,25812;1610071,25812;1610071,120179;1625746,120179;1625746,77991;1671935,77991;1671935,120179;1687610,120179;1687610,25812;1671935,25812;1671935,65363;5113395,29483;5094157,25812;5060286,25812;5060286,120179;5075961,120179;5075961,86734;5094436,86734;5120393,78748;5130127,56204;5125789,39891;5113395,29483;5108713,69388;5093596,74245;5075961,74245;5075961,38302;5094017,38302;5108713,43159;5114031,56343;5108713,69388;1553245,88678;1590896,88678;1590896,76049;1553245,76049;1553245,88678;2120414,73336;2111176,68619;2100615,65843;2090042,63761;2080741,61125;2074162,56683;2071783,49126;2076325,40170;2088998,36775;2102855,40800;2110274,53568;2126928,53568;2119930,36699;2106697,27125;2089418,24008;2071007,27617;2059607,37255;2055687,50375;2058131,62171;2064708,69589;2073946,74106;2084519,76882;2095080,79165;2104394,82079;2110973,86936;2113352,95061;2108313,105330;2093478,109215;2078081,104977;2070104,92702;2053727,92702;2061070,109077;2074645,118792;2093337,121983;2111952,118653;2124753,108800;2129448,92980;2126992,81044;2120414,73336;2155888,25812;2144551,25812;2144551,120179;2210193,120179;2210193,107689;2160226,107689;2160226,77575;2204876,77575;2204876,65224;2160226,65224;2160226,38302;2210193,38302;2210193,25812;2155888,25812;5849931,120179;5865607,120179;5865607,25812;5849931,25812;5849931,120179;2287593,79796;2281961,75402;2286830,72441;2295571,53013;2286473,33092;2261979,25812;2226290,25812;2226290,120179;2241965,120179;2241965,82016;2260580,82016;2269118,82988;2274513,86734;2277796,94922;2283535,120179;2300050,120179;2292912,91869;2287593,79796;2274794,65287;2261280,69526;2241965,69526;2241965,38302;2261560,38302;2274794,42529;2279475,53845;2274794,65287;1924962,120179;1940637,120179;1940637,25812;1924962,25812;1924962,120179;1859256,63975;1848974,61200;1838681,63975;1831199,71254;1828400,81462;1831199,91731;1838681,99086;1848974,101860;1859256,99086;1866750,91731;1869550,81462;1866750,71254;1859256,63975;1761154,29483;1741916,25812;1708045,25812;1708045,120179;1723721,120179;1723721,86734;1742195,86734;1768153,78748;1777886,56204;1773547,39891;1761154,29483;1756471,69388;1741356,74245;1723721,74245;1723721,38302;1741776,38302;1756471,43159;1761791,56343;1756471,69388;2023367,98539;2017338,87428;1977447,25812;1961072,25812;1961072,120179;1976748,120179;1976317,47375;1982487,58841;2022236,120179;2038612,120179;2038612,25812;2022936,25812;2023367,98539;5911655,25812;5879883,25812;5879883,38857;5911655,38857;5911655,120179;5927331,120179;5927331,38857;5958963,38857;5958963,25812;5911655,25812;991193,25812;979855,25812;979855,120179;1045498,120179;1045498,107689;995531,107689;995531,77575;1040180,77575;1040180,65224;995531,65224;995531,38302;1045498,38302;1045498,25812;991193,25812;486219,84237;480136,102694;463125,109494;446189,102757;440031,84237;440031,25812;424355,25812;424355,84237;429050,104358;442411,117404;463125,121983;483775,117404;497135,104358;501895,84237;501895,25812;486219,25812;486219,84237;302028,120179;317703,120179;317703,25812;302028,25812;302028,120179;195452,73336;186215,68619;175654,65843;165080,63761;155779,61125;149200,56683;146821,49126;151363,40170;164036,36775;177893,40800;185312,53568;201966,53568;194968,36699;181735,27125;164456,24008;146045,27617;134644,37255;130725,50375;133169,62171;139746,69589;148984,74106;159557,76882;170119,79165;179432,82079;186012,86936;188390,95061;183351,105330;168516,109215;153120,104977;145142,92702;128765,92702;136108,109077;149684,118792;168376,121983;186990,118653;199790,108800;204486,92980;202030,81044;195452,73336;363751,25812;331979,25812;331979,38857;363751,38857;363751,120179;379428,120179;379428,38857;411058,38857;411058,25812;363751,25812;240457,25812;208685,25812;208685,38857;240457,38857;240457,120179;256132,120179;256132,38857;287764,38857;287764,25812;240457,25812;98406,98539;92376,87428;52486,25812;36110,25812;36110,120179;51786,120179;51355,47375;57524,58841;97275,120179;113650,120179;113650,25812;97974,25812;98406,98539;3328460,0;3310684,0;3298508,16791;3312365,16791;3328460,0;1122478,84237;1116384,102694;1099384,109494;1082448,102757;1076290,84237;1076290,25812;1060615,25812;1060615,84237;1065296,104358;1078669,117404;1099384,121983;1120022,117404;1133395,104358;1138153,84237;1138153,25812;1122478,25812;1122478,84237;0,120179;15676,120179;15676,25812;0,25812;0,120179;4082542,0;4064766,0;4052589,16791;4066447,16791;4082542,0;873267,73336;864030,68619;853469,65843;842895,63761;833594,61125;827016,56683;824636,49126;829179,40170;841852,36775;855708,40800;863127,53568;879781,53568;872783,36699;859551,27125;842271,24008;823860,27617;812459,37255;808540,50375;810984,62171;817561,69589;826799,74106;837373,76882;847934,79165;857247,82079;863827,86936;866205,95061;861166,105330;846331,109215;830935,104977;822957,92702;806582,92702;813923,109077;827499,118792;846191,121983;864805,118653;877606,108800;882301,92980;879845,81044;873267,73336;746257,25812;709587,120179;725262,120179;733430,98947;776719,98947;784887,120179;801263,120179;764592,25812;746257,25812;738129,86734;752276,49960;755075,40788;757874,49960;772021,86734;738129,86734;918272,25812;886500,25812;886500,38857;918272,38857;918272,120179;933948,120179;933948,38857;965579,38857;965579,25812;918272,25812;546823,25812;515051,25812;515051,38857;546823,38857;546823,120179;562499,120179;562499,38857;594130,38857;594130,25812;546823,25812;2400963,25812;2395505,25812;2368912,91175;2365639,101222;2362474,91175;2335601,25812;2314466,25812;2314466,120179;2330142,120179;2329690,44120;2336440,63837;2359674,120179;2370871,120179;2393964,63975;2400856,43770;2400404,120179;2416080,120179;2416080,25812;2400963,25812;4989629,98539;4983599,87428;4943710,25812;4927333,25812;4927333,120179;4943010,120179;4942578,47375;4948748,58841;4988497,120179;5004873,120179;5004873,25812;4989197,25812;4989629,98539;6176325,25812;6176756,98545;6170727,87428;6130837,25812;6114461,25812;6114461,120179;6130137,120179;6129706,47383;6135875,58841;6175613,120179;6192001,120179;6192001,25812;6176325,25812;706087,39891;693708,29483;674456,25812;640584,25812;640584,120179;656261,120179;656261,86734;674736,86734;700706,78748;710426,56204;706087,39891;689012,69388;673897,74245;656261,74245;656261,38302;674316,38302;689012,43159;694331,56343;689012,69388;5311646,84237;5305564,102694;5288552,109494;5271617,102757;5265458,84237;5265458,25812;5249782,25812;5249782,84237;5254478,104358;5267838,117404;5288552,121983;5309203,117404;5322563,104358;5327322,84237;5327322,25812;5311646,25812;5311646,84237;5212348,29975;5188059,24008;5163641,29975;5147826,46969;5142291,73134;5147826,99224;5163641,116079;5188059,121983;5212348,116079;5228165,99224;5233686,73134;5228165,46969;5212348,29975;5214168,92210;5203951,104561;5188059,108938;5172040,104561;5161822,92210;5158248,73134;5161822,53845;5172040,41418;5188059,37053;5203951,41418;5214168,53845;5217732,73134;5214168,92210;4174701,63975;4164408,61200;4154127,63975;4146632,71254;4143833,81462;4146632,91731;4154127,99086;4164408,101860;4174701,99086;4182184,91731;4184983,81462;4182184,71254;4174701,63975;3748680,73336;3739442,68619;3728881,65843;3718308,63761;3709006,61125;3702428,56683;3700049,49126;3704591,40170;3717264,36775;3731121,40800;3738539,53568;3755194,53568;3748196,36699;3734963,27125;3717684,24008;3699273,27617;3687871,37255;3683953,50375;3686396,62171;3692974,69589;3702212,74106;3712785,76882;3723346,79165;3732660,82079;3739238,86936;3741618,95061;3736578,105330;3721743,109215;3706347,104977;3698369,92702;3681993,92702;3689336,109077;3702911,118792;3721602,121983;3740218,118653;3753019,108800;3757713,92980;3755258,81044;3748680,73336;4385753,29975;4361463,24008;4337046,29975;4321230,46969;4315695,73134;4321230,99224;4337046,116079;4361463,121983;4385753,116079;4401569,99224;4407090,73134;4401569,46969;4385753,29975;4387573,92210;4377355,104561;4361463,108938;4345444,104561;4335227,92210;4331651,73134;4335227,53845;4345444,41418;4361463,37053;4377355,41418;4387573,53845;4391136,73134;4387573,92210;4486462,98539;4480431,87428;4440543,25812;4424167,25812;4424167,120179;4439843,120179;4439411,47375;4445581,58841;4485330,120179;4501706,120179;4501706,25812;4486030,25812;4486462,98539;3903822,120179;3919498,120179;3919498,25812;3903822,25812;3903822,120179;3833280,41418;3848117,37053;3862953,41418;3871770,53845;3888146,53845;3880169,37394;3866235,27338;3848536,24008;3824947,29975;3809767,46969;3804449,73134;3809691,99224;3824742,116079;3848117,121983;3865612,118577;3879532,108586;3888006,92702;3871491,92702;3862457,104775;3848117,108938;3833141,104636;3823687,92349;3820404,73134;3823764,53845;3833280,41418;4038454,25812;4027117,25812;4027117,120179;4092759,120179;4092759,107689;4042792,107689;4042792,77575;4087441,77575;4087441,65224;4042792,65224;4042792,38302;4092759,38302;4092759,25812;4038454,25812;3965546,25812;3933775,25812;3933775,38857;3965546,38857;3965546,120179;3981222,120179;3981222,38857;4012853,38857;4012853,25812;3965546,25812;4251731,25812;4240395,25812;4240395,120179;4256070,120179;4256070,80489;4300719,80489;4300719,68000;4256070,68000;4256070,38302;4306037,38302;4306037,25812;4251731,25812;4724527,25812;4692755,25812;4692755,38857;4724527,38857;4724527,120179;4740202,120179;4740202,38857;4771834,38857;4771834,25812;4724527,25812;5407940,79796;5402304,75402;5407177,72441;5415919,53013;5406821,33092;5382327,25812;5346637,25812;5346637,120179;5362313,120179;5362313,82016;5380928,82016;5389466,82988;5394861,86734;5398143,94922;5403883,120179;5420398,120179;5413260,91869;5407940,79796;5395141,65287;5381628,69526;5362313,69526;5362313,38302;5381907,38302;5395141,42529;5399823,53845;5395141,65287;4786111,120179;4801787,120179;4801787,25812;4786111,25812;4786111,120179;4888907,29975;4864630,24008;4840200,29975;4824385,46969;4818862,73134;4824385,99224;4840200,116079;4864630,121983;4888907,116079;4904722,99224;4910257,73134;4904722,46969;4888907,29975;4890727,92210;4880510,104561;4864630,108938;4848598,104561;4838380,92210;4834818,73134;4838380,53845;4848598,41418;4864630,37053;4880510,41418;4890727,53845;4894303,73134;4890727,92210;4580505,31502;4554752,25812;4522140,25812;4522140,120179;4554752,120179;4580505,114553;4597161,98391;4603039,73134;4597161,47738;4580505,31502;4583241,91655;4572183,103451;4554752,107551;4537817,107551;4537817,38441;4554752,38441;4572183,42529;4583241,54400;4587083,73134;4583241,91655;5537534,42049;5544532,42049;5543972,48293;5542433,54122;5539913,60367;5548311,60367;5553209,49404;5554889,36359;5554889,25812;5537534,25812;5537534,42049;4643348,25812;4606678,120179;4622354,120179;4630522,98947;4673810,98947;4681978,120179;4698354,120179;4661684,25812;4643348,25812;4635221,86734;4649367,49960;4652167,40788;4654966,49960;4669113,86734;4635221,86734;5485468,25812;5469792,25812;5469792,120179;5531515,120179;5531515,107551;5485468,107551;5485468,25812;2839162,96033;2836363,105446;2833563,96033;2806551,25812;2790035,25812;2826845,120179;2845040,120179;2881710,25812;2866174,25812;2839162,96033;2905644,25812;2894307,25812;2894307,120179;2959949,120179;2959949,107689;2909982,107689;2909982,77575;2954632,77575;2954632,65224;2909982,65224;2909982,38302;2959949,38302;2959949,25812;2905644,25812;2502360,63975;2492066,61200;2481786,63975;2474291,71254;2471492,81462;2474291,91731;2481786,99086;2492066,101860;2502360,99086;2509842,91731;2512642,81462;2509842,71254;2502360,63975;5810182,31502;5784429,25812;5751817,25812;5751817,120179;5784429,120179;5810182,114553;5826837,98391;5832716,73134;5826837,47738;5810182,31502;5812905,91655;5801847,103451;5784429,107551;5767493,107551;5767493,38441;5784429,38441;5801847,42529;5812905,54400;5816759,73134;5812905,91655;3037349,79796;3031708,75402;3036574,72441;3045327,53013;3036229,33092;3011736,25812;2976046,25812;2976046,120179;2991721,120179;2991721,82016;3010337,82016;3018875,82988;3024256,86734;3027552,94922;3033291,120179;3049807,120179;3042668,91869;3037349,79796;3024537,65287;3011037,69526;2991721,69526;2991721,38302;3011317,38302;3024537,42529;3029231,53845;3024537,65287;3125590,73336;3116352,68619;3105792,65843;3095218,63761;3085917,61125;3079338,56683;3076959,49126;3081501,40170;3094174,36775;3108030,40800;3115449,53568;3132104,53568;3125106,36699;3111873,27125;3094594,24008;3076183,27617;3064782,37255;3060863,50375;3063307,62171;3069884,69589;3079122,74106;3089696,76882;3100257,79165;3109570,82079;3116149,86936;3118528,95061;3113490,105330;3098653,109215;3083258,104977;3075280,92702;3058904,92702;3066245,109077;3079822,118792;3098514,121983;3117129,118653;3129928,108800;3134624,92980;3132168,81044;3125590,73336;2628937,84237;2622856,102694;2605844,109494;2588909,102757;2582750,84237;2582750,25812;2567074,25812;2567074,84237;2571768,104358;2585128,117404;2605844,121983;2626495,117404;2639855,104358;2644614,84237;2644614,25812;2628937,25812;2628937,84237;2726223,98538;2720194,87428;2680304,25812;2663929,25812;2663929,120179;2679604,120179;2679172,47375;2685342,58841;2725092,120179;2741468,120179;2741468,25812;2725793,25812;2726223,98538;2761902,120179;2777578,120179;2777578,25812;2761902,25812;2761902,120179;3211464,25812;3179692,25812;3179692,38857;3211464,38857;3211464,120179;3227140,120179;3227140,38857;3258771,38857;3258771,25812;3211464,25812;5593239,25812;5556569,120179;5572245,120179;5580413,98947;5623701,98947;5631868,120179;5648245,120179;5611575,25812;5593239,25812;5585111,86734;5599257,49960;5602057,40788;5604856,49960;5619002,86734;5585111,86734;3495423,25812;3458753,120179;3474428,120179;3482596,98947;3525885,98947;3534053,120179;3550429,120179;3513758,25812;3495423,25812;3487294,86734;3501441,49960;3504240,40788;3507039,49960;3521186,86734;3487294,86734;3624328,79796;3618692,75401;3623565,72441;3632307,53013;3623209,33092;3598715,25812;3563026,25812;3563026,120179;3578701,120179;3578701,82016;3597316,82016;3605853,82988;3611249,86734;3614532,94922;3620270,120179;3636786,120179;3629647,91869;3624328,79796;3611528,65287;3598016,69526;3578701,69526;3578701,38302;3598296,38302;3611528,42529;3616211,53845;3611528,65287;5716826,84237;5710744,102694;5693732,109494;5676797,102757;5670638,84237;5670638,25812;5654962,25812;5654962,84237;5659658,104358;5673018,117404;5693732,121983;5714383,117404;5727744,104358;5732502,84237;5732502,25812;5716826,25812;5716826,84237;3149740,120179;3165415,120179;3165415,25812;3149740,25812;3149740,120179;3651202,120179;3666878,120179;3666878,25812;3651202,25812;3651202,120179;3284371,25812;3273035,25812;3273035,120179;3338677,120179;3338677,107689;3288710,107689;3288710,77575;3333358,77575;3333358,65224;3288710,65224;3288710,38302;3338677,38302;3338677,25812;3284371,25812;3455253,39891;3442873,29483;3423622,25812;3389750,25812;3389750,120179;3405426,120179;3405426,86734;3423902,86734;3449871,78748;3459592,56204;3455253,39891;3438178,69388;3423062,74245;3405426,74245;3405426,38302;3423482,38302;3438178,43159;3443496,56343;3438178,69388" o:connectangles="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0"/>
              <o:lock v:ext="edit" aspectratio="t"/>
              <w10:anchorlock/>
            </v:shape>
          </w:pict>
        </mc:Fallback>
      </mc:AlternateContent>
    </w:r>
  </w:p>
  <w:p w14:paraId="1314CCFA" w14:textId="77777777" w:rsidR="004109A7" w:rsidRPr="009141A0" w:rsidRDefault="004109A7" w:rsidP="004109A7">
    <w:pPr>
      <w:pStyle w:val="Pieddepage"/>
      <w:spacing w:line="80" w:lineRule="exact"/>
      <w:jc w:val="both"/>
      <w:rPr>
        <w:rFonts w:ascii="Switzer" w:hAnsi="Switzer"/>
        <w:sz w:val="16"/>
        <w:szCs w:val="16"/>
      </w:rPr>
    </w:pPr>
  </w:p>
  <w:p w14:paraId="200845D9" w14:textId="64410780" w:rsidR="004109A7" w:rsidRPr="00EF0335" w:rsidRDefault="3156ECFD" w:rsidP="004109A7">
    <w:pPr>
      <w:pStyle w:val="Pieddepage"/>
      <w:spacing w:line="200" w:lineRule="exact"/>
      <w:rPr>
        <w:rFonts w:ascii="Switzer" w:hAnsi="Switzer"/>
        <w:color w:val="262626"/>
        <w:sz w:val="16"/>
        <w:szCs w:val="16"/>
      </w:rPr>
    </w:pPr>
    <w:r w:rsidRPr="3156ECFD">
      <w:rPr>
        <w:rFonts w:ascii="Switzer" w:hAnsi="Switzer"/>
        <w:b/>
        <w:bCs/>
        <w:color w:val="262626" w:themeColor="text1" w:themeTint="D9"/>
        <w:sz w:val="16"/>
        <w:szCs w:val="16"/>
      </w:rPr>
      <w:t xml:space="preserve">L’Institut </w:t>
    </w:r>
    <w:proofErr w:type="spellStart"/>
    <w:r w:rsidRPr="3156ECFD">
      <w:rPr>
        <w:rFonts w:ascii="Switzer" w:hAnsi="Switzer"/>
        <w:b/>
        <w:bCs/>
        <w:color w:val="262626" w:themeColor="text1" w:themeTint="D9"/>
        <w:sz w:val="16"/>
        <w:szCs w:val="16"/>
      </w:rPr>
      <w:t>reConnect</w:t>
    </w:r>
    <w:proofErr w:type="spellEnd"/>
    <w:r w:rsidRPr="3156ECFD">
      <w:rPr>
        <w:rFonts w:ascii="Switzer" w:hAnsi="Switzer"/>
        <w:b/>
        <w:bCs/>
        <w:color w:val="262626" w:themeColor="text1" w:themeTint="D9"/>
        <w:sz w:val="16"/>
        <w:szCs w:val="16"/>
      </w:rPr>
      <w:t xml:space="preserve"> </w:t>
    </w:r>
    <w:r w:rsidRPr="3156ECFD">
      <w:rPr>
        <w:rFonts w:ascii="Switzer" w:hAnsi="Switzer"/>
        <w:color w:val="262626" w:themeColor="text1" w:themeTint="D9"/>
        <w:sz w:val="16"/>
        <w:szCs w:val="16"/>
      </w:rPr>
      <w:t xml:space="preserve">est dédié à la recherche </w:t>
    </w:r>
    <w:r w:rsidRPr="3156ECFD">
      <w:rPr>
        <w:rFonts w:ascii="Switzer" w:hAnsi="Switzer" w:cs="Arial"/>
        <w:color w:val="262626" w:themeColor="text1" w:themeTint="D9"/>
        <w:sz w:val="16"/>
        <w:szCs w:val="16"/>
      </w:rPr>
      <w:t xml:space="preserve">• </w:t>
    </w:r>
    <w:r w:rsidRPr="3156ECFD">
      <w:rPr>
        <w:rFonts w:ascii="Switzer" w:hAnsi="Switzer"/>
        <w:color w:val="262626" w:themeColor="text1" w:themeTint="D9"/>
        <w:sz w:val="16"/>
        <w:szCs w:val="16"/>
      </w:rPr>
      <w:t xml:space="preserve">soins </w:t>
    </w:r>
    <w:r w:rsidRPr="3156ECFD">
      <w:rPr>
        <w:rFonts w:ascii="Switzer" w:hAnsi="Switzer" w:cs="Arial"/>
        <w:color w:val="262626" w:themeColor="text1" w:themeTint="D9"/>
        <w:sz w:val="16"/>
        <w:szCs w:val="16"/>
      </w:rPr>
      <w:t xml:space="preserve">• </w:t>
    </w:r>
    <w:r w:rsidRPr="3156ECFD">
      <w:rPr>
        <w:rFonts w:ascii="Switzer" w:hAnsi="Switzer"/>
        <w:color w:val="262626" w:themeColor="text1" w:themeTint="D9"/>
        <w:sz w:val="16"/>
        <w:szCs w:val="16"/>
      </w:rPr>
      <w:t xml:space="preserve">enseignement </w:t>
    </w:r>
    <w:r w:rsidRPr="3156ECFD">
      <w:rPr>
        <w:rFonts w:ascii="Switzer" w:hAnsi="Switzer" w:cs="Arial"/>
        <w:color w:val="262626" w:themeColor="text1" w:themeTint="D9"/>
        <w:sz w:val="16"/>
        <w:szCs w:val="16"/>
      </w:rPr>
      <w:t xml:space="preserve">• </w:t>
    </w:r>
    <w:r w:rsidRPr="3156ECFD">
      <w:rPr>
        <w:rFonts w:ascii="Switzer" w:hAnsi="Switzer"/>
        <w:color w:val="262626" w:themeColor="text1" w:themeTint="D9"/>
        <w:sz w:val="16"/>
        <w:szCs w:val="16"/>
      </w:rPr>
      <w:t>innovation pour l’audition, la cognition et la parole.</w:t>
    </w:r>
    <w:r w:rsidRPr="3156ECFD">
      <w:rPr>
        <w:rFonts w:ascii="Switzer" w:hAnsi="Switzer"/>
        <w:b/>
        <w:bCs/>
        <w:color w:val="262626" w:themeColor="text1" w:themeTint="D9"/>
        <w:sz w:val="16"/>
        <w:szCs w:val="16"/>
      </w:rPr>
      <w:t xml:space="preserve">  </w:t>
    </w:r>
  </w:p>
  <w:p w14:paraId="786C640E" w14:textId="77777777" w:rsidR="004109A7" w:rsidRDefault="004109A7" w:rsidP="004109A7">
    <w:pPr>
      <w:pStyle w:val="Pieddepage"/>
      <w:spacing w:line="200" w:lineRule="exact"/>
      <w:rPr>
        <w:rFonts w:ascii="Switzer" w:hAnsi="Switzer"/>
        <w:color w:val="262626"/>
        <w:sz w:val="16"/>
        <w:szCs w:val="16"/>
      </w:rPr>
    </w:pPr>
    <w:r w:rsidRPr="009141A0">
      <w:rPr>
        <w:rFonts w:ascii="Switzer" w:hAnsi="Switzer"/>
        <w:color w:val="262626"/>
        <w:sz w:val="16"/>
        <w:szCs w:val="16"/>
      </w:rPr>
      <w:t>Site Bastille, Institut de l’Audition – 63 rue de Charenton, 75012 Paris, France – T</w:t>
    </w:r>
    <w:r>
      <w:rPr>
        <w:rFonts w:ascii="Switzer" w:hAnsi="Switzer"/>
        <w:color w:val="262626"/>
        <w:sz w:val="16"/>
        <w:szCs w:val="16"/>
      </w:rPr>
      <w:t>é</w:t>
    </w:r>
    <w:r w:rsidRPr="009141A0">
      <w:rPr>
        <w:rFonts w:ascii="Switzer" w:hAnsi="Switzer"/>
        <w:color w:val="262626"/>
        <w:sz w:val="16"/>
        <w:szCs w:val="16"/>
      </w:rPr>
      <w:t>l</w:t>
    </w:r>
    <w:r>
      <w:rPr>
        <w:rFonts w:ascii="Switzer" w:hAnsi="Switzer"/>
        <w:color w:val="262626"/>
        <w:sz w:val="16"/>
        <w:szCs w:val="16"/>
      </w:rPr>
      <w:t>.</w:t>
    </w:r>
    <w:r w:rsidRPr="009141A0">
      <w:rPr>
        <w:rFonts w:ascii="Switzer" w:hAnsi="Switzer"/>
        <w:color w:val="262626"/>
        <w:sz w:val="16"/>
        <w:szCs w:val="16"/>
      </w:rPr>
      <w:t xml:space="preserve"> +33 </w:t>
    </w:r>
    <w:r>
      <w:rPr>
        <w:rFonts w:ascii="Switzer" w:hAnsi="Switzer"/>
        <w:color w:val="262626"/>
        <w:sz w:val="16"/>
        <w:szCs w:val="16"/>
      </w:rPr>
      <w:t>1</w:t>
    </w:r>
    <w:r w:rsidRPr="009141A0">
      <w:rPr>
        <w:rFonts w:ascii="Switzer" w:hAnsi="Switzer"/>
        <w:color w:val="262626"/>
        <w:sz w:val="16"/>
        <w:szCs w:val="16"/>
      </w:rPr>
      <w:t xml:space="preserve"> </w:t>
    </w:r>
    <w:r>
      <w:rPr>
        <w:rFonts w:ascii="Switzer" w:hAnsi="Switzer"/>
        <w:color w:val="262626"/>
        <w:sz w:val="16"/>
        <w:szCs w:val="16"/>
      </w:rPr>
      <w:t>76</w:t>
    </w:r>
    <w:r w:rsidRPr="009141A0">
      <w:rPr>
        <w:rFonts w:ascii="Switzer" w:hAnsi="Switzer"/>
        <w:color w:val="262626"/>
        <w:sz w:val="16"/>
        <w:szCs w:val="16"/>
      </w:rPr>
      <w:t xml:space="preserve"> </w:t>
    </w:r>
    <w:r>
      <w:rPr>
        <w:rFonts w:ascii="Switzer" w:hAnsi="Switzer"/>
        <w:color w:val="262626"/>
        <w:sz w:val="16"/>
        <w:szCs w:val="16"/>
      </w:rPr>
      <w:t>53</w:t>
    </w:r>
    <w:r w:rsidRPr="009141A0">
      <w:rPr>
        <w:rFonts w:ascii="Switzer" w:hAnsi="Switzer"/>
        <w:color w:val="262626"/>
        <w:sz w:val="16"/>
        <w:szCs w:val="16"/>
      </w:rPr>
      <w:t xml:space="preserve"> </w:t>
    </w:r>
    <w:r>
      <w:rPr>
        <w:rFonts w:ascii="Switzer" w:hAnsi="Switzer"/>
        <w:color w:val="262626"/>
        <w:sz w:val="16"/>
        <w:szCs w:val="16"/>
      </w:rPr>
      <w:t>5</w:t>
    </w:r>
    <w:r w:rsidRPr="009141A0">
      <w:rPr>
        <w:rFonts w:ascii="Switzer" w:hAnsi="Switzer"/>
        <w:color w:val="262626"/>
        <w:sz w:val="16"/>
        <w:szCs w:val="16"/>
      </w:rPr>
      <w:t>0 00</w:t>
    </w:r>
  </w:p>
  <w:p w14:paraId="557B3202" w14:textId="10EEFC6E" w:rsidR="002019AB" w:rsidRPr="004109A7" w:rsidRDefault="004109A7" w:rsidP="004109A7">
    <w:pPr>
      <w:pStyle w:val="Pieddepage"/>
      <w:spacing w:line="200" w:lineRule="exact"/>
      <w:rPr>
        <w:rFonts w:ascii="Switzer" w:hAnsi="Switzer"/>
        <w:b/>
        <w:bCs/>
        <w:color w:val="262626"/>
        <w:sz w:val="16"/>
        <w:szCs w:val="16"/>
      </w:rPr>
    </w:pPr>
    <w:r w:rsidRPr="009141A0">
      <w:rPr>
        <w:rFonts w:ascii="Switzer" w:hAnsi="Switzer"/>
        <w:color w:val="262626"/>
        <w:sz w:val="16"/>
        <w:szCs w:val="16"/>
      </w:rPr>
      <w:t>SIRET 775 684 897 00017</w:t>
    </w:r>
    <w:r>
      <w:rPr>
        <w:rFonts w:ascii="Switzer" w:hAnsi="Switzer"/>
        <w:color w:val="262626"/>
        <w:sz w:val="16"/>
        <w:szCs w:val="16"/>
      </w:rPr>
      <w:t xml:space="preserve"> - </w:t>
    </w:r>
    <w:r w:rsidRPr="009141A0">
      <w:rPr>
        <w:rFonts w:ascii="Switzer" w:hAnsi="Switzer"/>
        <w:color w:val="262626"/>
        <w:sz w:val="16"/>
        <w:szCs w:val="16"/>
      </w:rPr>
      <w:t xml:space="preserve">TVA intracommunautaire FR65 775 684 897 </w:t>
    </w:r>
    <w:r>
      <w:rPr>
        <w:rFonts w:ascii="Switzer" w:hAnsi="Switzer"/>
        <w:color w:val="262626"/>
        <w:sz w:val="16"/>
        <w:szCs w:val="16"/>
      </w:rPr>
      <w:t xml:space="preserve">- </w:t>
    </w:r>
    <w:r w:rsidRPr="009141A0">
      <w:rPr>
        <w:rFonts w:ascii="Switzer" w:hAnsi="Switzer"/>
        <w:color w:val="262626"/>
        <w:sz w:val="16"/>
        <w:szCs w:val="16"/>
      </w:rPr>
      <w:t>Code APE 72.19Z</w:t>
    </w:r>
    <w:r>
      <w:rPr>
        <w:rFonts w:ascii="Switzer" w:hAnsi="Switzer"/>
        <w:color w:val="262626"/>
        <w:sz w:val="16"/>
        <w:szCs w:val="16"/>
      </w:rPr>
      <w:t xml:space="preserve">. </w:t>
    </w:r>
    <w:r>
      <w:rPr>
        <w:rFonts w:ascii="Switzer" w:hAnsi="Switzer"/>
        <w:color w:val="262626"/>
        <w:sz w:val="16"/>
        <w:szCs w:val="16"/>
      </w:rPr>
      <w:br/>
    </w:r>
    <w:r w:rsidRPr="009F5E94">
      <w:rPr>
        <w:rFonts w:ascii="Switzer" w:hAnsi="Switzer"/>
        <w:b/>
        <w:bCs/>
        <w:color w:val="262626"/>
        <w:sz w:val="16"/>
        <w:szCs w:val="16"/>
      </w:rPr>
      <w:t>Fondation sous l’égide de l’Institut Pasteur, habilitée à recevoir des dons et legs</w:t>
    </w:r>
    <w:r>
      <w:rPr>
        <w:rFonts w:ascii="Switzer" w:hAnsi="Switzer"/>
        <w:b/>
        <w:bCs/>
        <w:color w:val="262626"/>
        <w:sz w:val="16"/>
        <w:szCs w:val="16"/>
      </w:rPr>
      <w:t xml:space="preserve">. </w:t>
    </w:r>
    <w:r w:rsidRPr="00964405">
      <w:rPr>
        <w:rFonts w:ascii="Switzer" w:hAnsi="Switzer"/>
        <w:color w:val="262626"/>
        <w:sz w:val="16"/>
        <w:szCs w:val="16"/>
      </w:rPr>
      <w:t>don.ihu-reconnect.org</w:t>
    </w:r>
    <w:r>
      <w:rPr>
        <w:rFonts w:ascii="Switzer" w:hAnsi="Switzer"/>
        <w:color w:val="262626"/>
        <w:sz w:val="16"/>
        <w:szCs w:val="16"/>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871BB6" w14:textId="77777777" w:rsidR="006974EF" w:rsidRDefault="006974EF" w:rsidP="00F51D4C">
      <w:r>
        <w:separator/>
      </w:r>
    </w:p>
  </w:footnote>
  <w:footnote w:type="continuationSeparator" w:id="0">
    <w:p w14:paraId="567B5AFB" w14:textId="77777777" w:rsidR="006974EF" w:rsidRDefault="006974EF" w:rsidP="00F51D4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DEBC30" w14:textId="77777777" w:rsidR="00297C7F" w:rsidRDefault="00297C7F">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4FB76D" w14:textId="025D69F0" w:rsidR="00BC514A" w:rsidRDefault="00D04A99">
    <w:pPr>
      <w:pStyle w:val="En-tte"/>
    </w:pPr>
    <w:r>
      <w:rPr>
        <w:rFonts w:ascii="Switzer" w:hAnsi="Switzer"/>
        <w:noProof/>
      </w:rPr>
      <w:drawing>
        <wp:anchor distT="0" distB="0" distL="114300" distR="114300" simplePos="0" relativeHeight="251658242" behindDoc="0" locked="0" layoutInCell="1" allowOverlap="1" wp14:anchorId="54B5C147" wp14:editId="04090C35">
          <wp:simplePos x="0" y="0"/>
          <wp:positionH relativeFrom="column">
            <wp:posOffset>-609526</wp:posOffset>
          </wp:positionH>
          <wp:positionV relativeFrom="paragraph">
            <wp:posOffset>259080</wp:posOffset>
          </wp:positionV>
          <wp:extent cx="1892300" cy="887095"/>
          <wp:effectExtent l="0" t="0" r="0" b="0"/>
          <wp:wrapTopAndBottom/>
          <wp:docPr id="651690018"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81876" name="Image 711381876"/>
                  <pic:cNvPicPr/>
                </pic:nvPicPr>
                <pic:blipFill>
                  <a:blip r:embed="rId1">
                    <a:extLst>
                      <a:ext uri="{28A0092B-C50C-407E-A947-70E740481C1C}">
                        <a14:useLocalDpi xmlns:a14="http://schemas.microsoft.com/office/drawing/2010/main" val="0"/>
                      </a:ext>
                    </a:extLst>
                  </a:blip>
                  <a:stretch>
                    <a:fillRect/>
                  </a:stretch>
                </pic:blipFill>
                <pic:spPr>
                  <a:xfrm>
                    <a:off x="0" y="0"/>
                    <a:ext cx="1892300" cy="887095"/>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0AF044" w14:textId="0BA9B8B0" w:rsidR="00220112" w:rsidRDefault="00CA686F" w:rsidP="00267098">
    <w:pPr>
      <w:pStyle w:val="En-tte"/>
    </w:pPr>
    <w:r>
      <w:rPr>
        <w:rFonts w:ascii="Switzer" w:hAnsi="Switzer"/>
        <w:noProof/>
      </w:rPr>
      <w:drawing>
        <wp:anchor distT="0" distB="0" distL="114300" distR="114300" simplePos="0" relativeHeight="251658241" behindDoc="0" locked="0" layoutInCell="1" allowOverlap="1" wp14:anchorId="4253EA4E" wp14:editId="6F6DDDC9">
          <wp:simplePos x="0" y="0"/>
          <wp:positionH relativeFrom="column">
            <wp:posOffset>-867410</wp:posOffset>
          </wp:positionH>
          <wp:positionV relativeFrom="paragraph">
            <wp:posOffset>231140</wp:posOffset>
          </wp:positionV>
          <wp:extent cx="2650490" cy="1242695"/>
          <wp:effectExtent l="0" t="0" r="0" b="0"/>
          <wp:wrapTopAndBottom/>
          <wp:docPr id="1273103494" name="Imag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1381876" name="Image 711381876"/>
                  <pic:cNvPicPr/>
                </pic:nvPicPr>
                <pic:blipFill>
                  <a:blip r:embed="rId1">
                    <a:extLst>
                      <a:ext uri="{28A0092B-C50C-407E-A947-70E740481C1C}">
                        <a14:useLocalDpi xmlns:a14="http://schemas.microsoft.com/office/drawing/2010/main" val="0"/>
                      </a:ext>
                    </a:extLst>
                  </a:blip>
                  <a:stretch>
                    <a:fillRect/>
                  </a:stretch>
                </pic:blipFill>
                <pic:spPr>
                  <a:xfrm>
                    <a:off x="0" y="0"/>
                    <a:ext cx="2650490" cy="1242695"/>
                  </a:xfrm>
                  <a:prstGeom prst="rect">
                    <a:avLst/>
                  </a:prstGeom>
                </pic:spPr>
              </pic:pic>
            </a:graphicData>
          </a:graphic>
          <wp14:sizeRelH relativeFrom="page">
            <wp14:pctWidth>0</wp14:pctWidth>
          </wp14:sizeRelH>
          <wp14:sizeRelV relativeFrom="page">
            <wp14:pctHeight>0</wp14:pctHeight>
          </wp14:sizeRelV>
        </wp:anchor>
      </w:drawing>
    </w:r>
    <w:r w:rsidR="004C314C">
      <w:rPr>
        <w:noProof/>
      </w:rPr>
      <w:drawing>
        <wp:anchor distT="0" distB="0" distL="114300" distR="114300" simplePos="0" relativeHeight="251658240" behindDoc="1" locked="0" layoutInCell="1" allowOverlap="1" wp14:anchorId="665F605B" wp14:editId="74006403">
          <wp:simplePos x="0" y="0"/>
          <wp:positionH relativeFrom="page">
            <wp:posOffset>4178077</wp:posOffset>
          </wp:positionH>
          <wp:positionV relativeFrom="page">
            <wp:posOffset>-24130</wp:posOffset>
          </wp:positionV>
          <wp:extent cx="3434400" cy="1951200"/>
          <wp:effectExtent l="0" t="0" r="0" b="0"/>
          <wp:wrapNone/>
          <wp:docPr id="665158845"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6225580" name="Image 1286225580"/>
                  <pic:cNvPicPr/>
                </pic:nvPicPr>
                <pic:blipFill>
                  <a:blip r:embed="rId2">
                    <a:extLst>
                      <a:ext uri="{28A0092B-C50C-407E-A947-70E740481C1C}">
                        <a14:useLocalDpi xmlns:a14="http://schemas.microsoft.com/office/drawing/2010/main" val="0"/>
                      </a:ext>
                    </a:extLst>
                  </a:blip>
                  <a:stretch>
                    <a:fillRect/>
                  </a:stretch>
                </pic:blipFill>
                <pic:spPr>
                  <a:xfrm>
                    <a:off x="0" y="0"/>
                    <a:ext cx="3434400" cy="1951200"/>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67A47786"/>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3202DE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359054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8EE434D8"/>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A906B9A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0BE48ED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418E8E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9BBA9D7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22A691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582060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0283B34"/>
    <w:multiLevelType w:val="hybridMultilevel"/>
    <w:tmpl w:val="38D247C4"/>
    <w:lvl w:ilvl="0" w:tplc="B2A01450">
      <w:start w:val="1"/>
      <w:numFmt w:val="bullet"/>
      <w:pStyle w:val="Textepuce1"/>
      <w:lvlText w:val="•"/>
      <w:lvlJc w:val="left"/>
      <w:pPr>
        <w:ind w:left="720" w:hanging="360"/>
      </w:pPr>
      <w:rPr>
        <w:rFonts w:ascii="Arial" w:hAnsi="Aria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1" w15:restartNumberingAfterBreak="0">
    <w:nsid w:val="13E61BB0"/>
    <w:multiLevelType w:val="hybridMultilevel"/>
    <w:tmpl w:val="BF0E0564"/>
    <w:lvl w:ilvl="0" w:tplc="26084D9E">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2" w15:restartNumberingAfterBreak="0">
    <w:nsid w:val="55556FF1"/>
    <w:multiLevelType w:val="multilevel"/>
    <w:tmpl w:val="96640B32"/>
    <w:lvl w:ilvl="0">
      <w:start w:val="1"/>
      <w:numFmt w:val="none"/>
      <w:suff w:val="nothing"/>
      <w:lvlText w:val="%1"/>
      <w:lvlJc w:val="left"/>
      <w:pPr>
        <w:ind w:left="0" w:firstLine="0"/>
      </w:pPr>
      <w:rPr>
        <w:rFonts w:hint="default"/>
      </w:rPr>
    </w:lvl>
    <w:lvl w:ilvl="1">
      <w:start w:val="1"/>
      <w:numFmt w:val="none"/>
      <w:pStyle w:val="Titre2"/>
      <w:suff w:val="nothing"/>
      <w:lvlText w:val="%1"/>
      <w:lvlJc w:val="left"/>
      <w:pPr>
        <w:ind w:left="0" w:firstLine="0"/>
      </w:pPr>
      <w:rPr>
        <w:rFonts w:hint="default"/>
      </w:rPr>
    </w:lvl>
    <w:lvl w:ilvl="2">
      <w:start w:val="1"/>
      <w:numFmt w:val="decimal"/>
      <w:pStyle w:val="Titre3"/>
      <w:suff w:val="space"/>
      <w:lvlText w:val="%1%3."/>
      <w:lvlJc w:val="left"/>
      <w:pPr>
        <w:ind w:left="0" w:firstLine="0"/>
      </w:pPr>
      <w:rPr>
        <w:rFonts w:hint="default"/>
      </w:rPr>
    </w:lvl>
    <w:lvl w:ilvl="3">
      <w:start w:val="1"/>
      <w:numFmt w:val="decimal"/>
      <w:pStyle w:val="Titre4"/>
      <w:suff w:val="space"/>
      <w:lvlText w:val="%1%3.%4."/>
      <w:lvlJc w:val="left"/>
      <w:pPr>
        <w:ind w:left="0" w:firstLine="0"/>
      </w:pPr>
      <w:rPr>
        <w:rFonts w:hint="default"/>
      </w:rPr>
    </w:lvl>
    <w:lvl w:ilvl="4">
      <w:start w:val="1"/>
      <w:numFmt w:val="decimal"/>
      <w:pStyle w:val="Titre5"/>
      <w:lvlText w:val="%1.%2.%3.%4.%5"/>
      <w:lvlJc w:val="left"/>
      <w:pPr>
        <w:ind w:left="1008" w:hanging="1008"/>
      </w:pPr>
      <w:rPr>
        <w:rFonts w:hint="default"/>
      </w:rPr>
    </w:lvl>
    <w:lvl w:ilvl="5">
      <w:start w:val="1"/>
      <w:numFmt w:val="decimal"/>
      <w:pStyle w:val="Titre6"/>
      <w:lvlText w:val="%1.%2.%3.%4.%5.%6"/>
      <w:lvlJc w:val="left"/>
      <w:pPr>
        <w:ind w:left="1152" w:hanging="1152"/>
      </w:pPr>
      <w:rPr>
        <w:rFonts w:hint="default"/>
      </w:rPr>
    </w:lvl>
    <w:lvl w:ilvl="6">
      <w:start w:val="1"/>
      <w:numFmt w:val="decimal"/>
      <w:pStyle w:val="Titre7"/>
      <w:lvlText w:val="%1.%2.%3.%4.%5.%6.%7"/>
      <w:lvlJc w:val="left"/>
      <w:pPr>
        <w:ind w:left="1296" w:hanging="1296"/>
      </w:pPr>
      <w:rPr>
        <w:rFonts w:hint="default"/>
      </w:rPr>
    </w:lvl>
    <w:lvl w:ilvl="7">
      <w:start w:val="1"/>
      <w:numFmt w:val="decimal"/>
      <w:pStyle w:val="Titre8"/>
      <w:lvlText w:val="%1.%2.%3.%4.%5.%6.%7.%8"/>
      <w:lvlJc w:val="left"/>
      <w:pPr>
        <w:ind w:left="1440" w:hanging="1440"/>
      </w:pPr>
      <w:rPr>
        <w:rFonts w:hint="default"/>
      </w:rPr>
    </w:lvl>
    <w:lvl w:ilvl="8">
      <w:start w:val="1"/>
      <w:numFmt w:val="decimal"/>
      <w:pStyle w:val="Titre9"/>
      <w:lvlText w:val="%1.%2.%3.%4.%5.%6.%7.%8.%9"/>
      <w:lvlJc w:val="left"/>
      <w:pPr>
        <w:ind w:left="1584" w:hanging="1584"/>
      </w:pPr>
      <w:rPr>
        <w:rFonts w:hint="default"/>
      </w:rPr>
    </w:lvl>
  </w:abstractNum>
  <w:abstractNum w:abstractNumId="13" w15:restartNumberingAfterBreak="0">
    <w:nsid w:val="7C0E02E6"/>
    <w:multiLevelType w:val="multilevel"/>
    <w:tmpl w:val="22322D5E"/>
    <w:lvl w:ilvl="0">
      <w:start w:val="1"/>
      <w:numFmt w:val="none"/>
      <w:suff w:val="nothing"/>
      <w:lvlText w:val="%1"/>
      <w:lvlJc w:val="left"/>
      <w:pPr>
        <w:ind w:left="0" w:firstLine="0"/>
      </w:pPr>
      <w:rPr>
        <w:rFonts w:hint="default"/>
      </w:rPr>
    </w:lvl>
    <w:lvl w:ilvl="1">
      <w:start w:val="1"/>
      <w:numFmt w:val="none"/>
      <w:suff w:val="nothing"/>
      <w:lvlText w:val="%2"/>
      <w:lvlJc w:val="left"/>
      <w:pPr>
        <w:ind w:left="0" w:firstLine="0"/>
      </w:pPr>
      <w:rPr>
        <w:rFonts w:hint="default"/>
      </w:rPr>
    </w:lvl>
    <w:lvl w:ilvl="2">
      <w:start w:val="1"/>
      <w:numFmt w:val="decimal"/>
      <w:suff w:val="space"/>
      <w:lvlText w:val="%3."/>
      <w:lvlJc w:val="left"/>
      <w:pPr>
        <w:ind w:left="0" w:firstLine="0"/>
      </w:pPr>
      <w:rPr>
        <w:rFonts w:hint="default"/>
      </w:rPr>
    </w:lvl>
    <w:lvl w:ilvl="3">
      <w:start w:val="1"/>
      <w:numFmt w:val="lowerLetter"/>
      <w:lvlText w:val="%4)"/>
      <w:lvlJc w:val="left"/>
      <w:pPr>
        <w:ind w:left="2160" w:firstLine="0"/>
      </w:pPr>
      <w:rPr>
        <w:rFonts w:hint="default"/>
      </w:rPr>
    </w:lvl>
    <w:lvl w:ilvl="4">
      <w:start w:val="1"/>
      <w:numFmt w:val="decimal"/>
      <w:lvlText w:val="(%5)"/>
      <w:lvlJc w:val="left"/>
      <w:pPr>
        <w:ind w:left="2880" w:firstLine="0"/>
      </w:pPr>
      <w:rPr>
        <w:rFonts w:hint="default"/>
      </w:rPr>
    </w:lvl>
    <w:lvl w:ilvl="5">
      <w:start w:val="1"/>
      <w:numFmt w:val="lowerLetter"/>
      <w:lvlText w:val="(%6)"/>
      <w:lvlJc w:val="left"/>
      <w:pPr>
        <w:ind w:left="3600" w:firstLine="0"/>
      </w:pPr>
      <w:rPr>
        <w:rFonts w:hint="default"/>
      </w:rPr>
    </w:lvl>
    <w:lvl w:ilvl="6">
      <w:start w:val="1"/>
      <w:numFmt w:val="lowerRoman"/>
      <w:lvlText w:val="(%7)"/>
      <w:lvlJc w:val="left"/>
      <w:pPr>
        <w:ind w:left="4320" w:firstLine="0"/>
      </w:pPr>
      <w:rPr>
        <w:rFonts w:hint="default"/>
      </w:rPr>
    </w:lvl>
    <w:lvl w:ilvl="7">
      <w:start w:val="1"/>
      <w:numFmt w:val="lowerLetter"/>
      <w:lvlText w:val="(%8)"/>
      <w:lvlJc w:val="left"/>
      <w:pPr>
        <w:ind w:left="5040" w:firstLine="0"/>
      </w:pPr>
      <w:rPr>
        <w:rFonts w:hint="default"/>
      </w:rPr>
    </w:lvl>
    <w:lvl w:ilvl="8">
      <w:start w:val="1"/>
      <w:numFmt w:val="lowerRoman"/>
      <w:lvlText w:val="(%9)"/>
      <w:lvlJc w:val="left"/>
      <w:pPr>
        <w:ind w:left="5760" w:firstLine="0"/>
      </w:pPr>
      <w:rPr>
        <w:rFonts w:hint="default"/>
      </w:rPr>
    </w:lvl>
  </w:abstractNum>
  <w:num w:numId="1" w16cid:durableId="733235940">
    <w:abstractNumId w:val="8"/>
  </w:num>
  <w:num w:numId="2" w16cid:durableId="391150422">
    <w:abstractNumId w:val="3"/>
  </w:num>
  <w:num w:numId="3" w16cid:durableId="631444279">
    <w:abstractNumId w:val="2"/>
  </w:num>
  <w:num w:numId="4" w16cid:durableId="471866196">
    <w:abstractNumId w:val="1"/>
  </w:num>
  <w:num w:numId="5" w16cid:durableId="1966502800">
    <w:abstractNumId w:val="0"/>
  </w:num>
  <w:num w:numId="6" w16cid:durableId="998118431">
    <w:abstractNumId w:val="9"/>
  </w:num>
  <w:num w:numId="7" w16cid:durableId="149249296">
    <w:abstractNumId w:val="7"/>
  </w:num>
  <w:num w:numId="8" w16cid:durableId="2140028504">
    <w:abstractNumId w:val="6"/>
  </w:num>
  <w:num w:numId="9" w16cid:durableId="1260866092">
    <w:abstractNumId w:val="5"/>
  </w:num>
  <w:num w:numId="10" w16cid:durableId="2032366699">
    <w:abstractNumId w:val="4"/>
  </w:num>
  <w:num w:numId="11" w16cid:durableId="172770949">
    <w:abstractNumId w:val="10"/>
  </w:num>
  <w:num w:numId="12" w16cid:durableId="114637582">
    <w:abstractNumId w:val="12"/>
  </w:num>
  <w:num w:numId="13" w16cid:durableId="1355418187">
    <w:abstractNumId w:val="13"/>
  </w:num>
  <w:num w:numId="14" w16cid:durableId="1471442846">
    <w:abstractNumId w:val="1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Juliette  HARDY">
    <w15:presenceInfo w15:providerId="AD" w15:userId="S::juhardy@pasteur.fr::df696ecd-cb79-4495-a8aa-d779f71ac51d"/>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A4E2B"/>
    <w:rsid w:val="00001121"/>
    <w:rsid w:val="00013D8A"/>
    <w:rsid w:val="00014DC4"/>
    <w:rsid w:val="00061549"/>
    <w:rsid w:val="000C711B"/>
    <w:rsid w:val="000D0D38"/>
    <w:rsid w:val="000E6B85"/>
    <w:rsid w:val="00110E6A"/>
    <w:rsid w:val="001174B4"/>
    <w:rsid w:val="00120EEE"/>
    <w:rsid w:val="00121E6F"/>
    <w:rsid w:val="0013525E"/>
    <w:rsid w:val="00172BCD"/>
    <w:rsid w:val="0018335D"/>
    <w:rsid w:val="001B1D43"/>
    <w:rsid w:val="001E419D"/>
    <w:rsid w:val="002019AB"/>
    <w:rsid w:val="00214721"/>
    <w:rsid w:val="00216B17"/>
    <w:rsid w:val="00220112"/>
    <w:rsid w:val="0022180D"/>
    <w:rsid w:val="0023449E"/>
    <w:rsid w:val="002378C9"/>
    <w:rsid w:val="00261057"/>
    <w:rsid w:val="00266FC6"/>
    <w:rsid w:val="00267098"/>
    <w:rsid w:val="00273007"/>
    <w:rsid w:val="00273255"/>
    <w:rsid w:val="00297C7F"/>
    <w:rsid w:val="002D657C"/>
    <w:rsid w:val="00314D85"/>
    <w:rsid w:val="00315074"/>
    <w:rsid w:val="00327F7D"/>
    <w:rsid w:val="00334C3E"/>
    <w:rsid w:val="003614DA"/>
    <w:rsid w:val="00370CC5"/>
    <w:rsid w:val="0037455F"/>
    <w:rsid w:val="003A4C76"/>
    <w:rsid w:val="003B0A38"/>
    <w:rsid w:val="003C7C34"/>
    <w:rsid w:val="004109A7"/>
    <w:rsid w:val="00491756"/>
    <w:rsid w:val="004B4CBE"/>
    <w:rsid w:val="004C314C"/>
    <w:rsid w:val="00500036"/>
    <w:rsid w:val="00515EFA"/>
    <w:rsid w:val="005232F9"/>
    <w:rsid w:val="00550AF2"/>
    <w:rsid w:val="00567234"/>
    <w:rsid w:val="00572BC0"/>
    <w:rsid w:val="00593134"/>
    <w:rsid w:val="00650CC2"/>
    <w:rsid w:val="00681133"/>
    <w:rsid w:val="006974EF"/>
    <w:rsid w:val="006A7CE3"/>
    <w:rsid w:val="006B108E"/>
    <w:rsid w:val="006C13DB"/>
    <w:rsid w:val="006C296F"/>
    <w:rsid w:val="006C2FE9"/>
    <w:rsid w:val="006C5C04"/>
    <w:rsid w:val="006E168E"/>
    <w:rsid w:val="006E2EDB"/>
    <w:rsid w:val="006F538E"/>
    <w:rsid w:val="0074538C"/>
    <w:rsid w:val="0078254D"/>
    <w:rsid w:val="00784AC3"/>
    <w:rsid w:val="0079630A"/>
    <w:rsid w:val="007A3A64"/>
    <w:rsid w:val="007E60FC"/>
    <w:rsid w:val="00820FB2"/>
    <w:rsid w:val="00842122"/>
    <w:rsid w:val="008D2B61"/>
    <w:rsid w:val="008F77C6"/>
    <w:rsid w:val="009141A0"/>
    <w:rsid w:val="0095484D"/>
    <w:rsid w:val="00962526"/>
    <w:rsid w:val="00964405"/>
    <w:rsid w:val="00970AE4"/>
    <w:rsid w:val="00971591"/>
    <w:rsid w:val="009764FA"/>
    <w:rsid w:val="00985D22"/>
    <w:rsid w:val="009A005D"/>
    <w:rsid w:val="009C083C"/>
    <w:rsid w:val="009C6A87"/>
    <w:rsid w:val="009D6C4A"/>
    <w:rsid w:val="009F5E94"/>
    <w:rsid w:val="009F6F0A"/>
    <w:rsid w:val="00A0743A"/>
    <w:rsid w:val="00A1542F"/>
    <w:rsid w:val="00A2359C"/>
    <w:rsid w:val="00A25B68"/>
    <w:rsid w:val="00A458AD"/>
    <w:rsid w:val="00A746AC"/>
    <w:rsid w:val="00A93475"/>
    <w:rsid w:val="00A95933"/>
    <w:rsid w:val="00AF0231"/>
    <w:rsid w:val="00B05A70"/>
    <w:rsid w:val="00B57222"/>
    <w:rsid w:val="00BA6D3D"/>
    <w:rsid w:val="00BC514A"/>
    <w:rsid w:val="00C30949"/>
    <w:rsid w:val="00C935F3"/>
    <w:rsid w:val="00CA686F"/>
    <w:rsid w:val="00D00823"/>
    <w:rsid w:val="00D04A99"/>
    <w:rsid w:val="00D05E38"/>
    <w:rsid w:val="00D13E1A"/>
    <w:rsid w:val="00D467B4"/>
    <w:rsid w:val="00DA4E2B"/>
    <w:rsid w:val="00DB2103"/>
    <w:rsid w:val="00DC6B6E"/>
    <w:rsid w:val="00DE35B0"/>
    <w:rsid w:val="00DE7C0C"/>
    <w:rsid w:val="00DF66AA"/>
    <w:rsid w:val="00E15BB5"/>
    <w:rsid w:val="00E34CFC"/>
    <w:rsid w:val="00E73EFB"/>
    <w:rsid w:val="00E86A04"/>
    <w:rsid w:val="00E90AEC"/>
    <w:rsid w:val="00EC692F"/>
    <w:rsid w:val="00ED437F"/>
    <w:rsid w:val="00EF0335"/>
    <w:rsid w:val="00F51D4C"/>
    <w:rsid w:val="00F97B98"/>
    <w:rsid w:val="00FA1E79"/>
    <w:rsid w:val="00FA3F06"/>
    <w:rsid w:val="00FD2C42"/>
    <w:rsid w:val="00FD762C"/>
    <w:rsid w:val="12BA126F"/>
    <w:rsid w:val="3156ECFD"/>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DC0E1FC"/>
  <w15:docId w15:val="{8C87586F-2C66-4E33-A56D-58A42CC09F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lang w:val="fr-FR" w:eastAsia="en-US" w:bidi="ar-SA"/>
      </w:rPr>
    </w:rPrDefault>
    <w:pPrDefault>
      <w:pPr>
        <w:spacing w:line="320" w:lineRule="atLeast"/>
      </w:pPr>
    </w:pPrDefault>
  </w:docDefaults>
  <w:latentStyles w:defLockedState="0" w:defUIPriority="99" w:defSemiHidden="0" w:defUnhideWhenUsed="0" w:defQFormat="0" w:count="376">
    <w:lsdException w:name="Normal" w:uiPriority="0" w:qFormat="1"/>
    <w:lsdException w:name="heading 1" w:uiPriority="9"/>
    <w:lsdException w:name="heading 2" w:semiHidden="1" w:uiPriority="9" w:unhideWhenUsed="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lsdException w:name="TOC Heading" w:semiHidden="1"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67098"/>
  </w:style>
  <w:style w:type="paragraph" w:styleId="Titre1">
    <w:name w:val="heading 1"/>
    <w:basedOn w:val="Normal"/>
    <w:next w:val="Normal"/>
    <w:link w:val="Titre1Car"/>
    <w:uiPriority w:val="9"/>
    <w:semiHidden/>
    <w:rsid w:val="00FA1E79"/>
    <w:pPr>
      <w:keepNext/>
      <w:keepLines/>
      <w:spacing w:before="180" w:after="240" w:line="280" w:lineRule="atLeast"/>
      <w:outlineLvl w:val="0"/>
    </w:pPr>
    <w:rPr>
      <w:rFonts w:asciiTheme="majorHAnsi" w:eastAsiaTheme="majorEastAsia" w:hAnsiTheme="majorHAnsi" w:cstheme="majorBidi"/>
      <w:b/>
      <w:bCs/>
      <w:sz w:val="28"/>
      <w:szCs w:val="28"/>
      <w:u w:val="single"/>
    </w:rPr>
  </w:style>
  <w:style w:type="paragraph" w:styleId="Titre2">
    <w:name w:val="heading 2"/>
    <w:basedOn w:val="Normal"/>
    <w:next w:val="Normal"/>
    <w:link w:val="Titre2Car"/>
    <w:uiPriority w:val="9"/>
    <w:semiHidden/>
    <w:rsid w:val="00FA1E79"/>
    <w:pPr>
      <w:keepNext/>
      <w:keepLines/>
      <w:numPr>
        <w:ilvl w:val="1"/>
        <w:numId w:val="12"/>
      </w:numPr>
      <w:spacing w:before="300" w:line="220" w:lineRule="atLeast"/>
      <w:outlineLvl w:val="1"/>
    </w:pPr>
    <w:rPr>
      <w:rFonts w:asciiTheme="majorHAnsi" w:eastAsiaTheme="majorEastAsia" w:hAnsiTheme="majorHAnsi" w:cstheme="majorBidi"/>
      <w:b/>
      <w:bCs/>
      <w:sz w:val="22"/>
    </w:rPr>
  </w:style>
  <w:style w:type="paragraph" w:styleId="Titre3">
    <w:name w:val="heading 3"/>
    <w:basedOn w:val="Normal"/>
    <w:next w:val="Normal"/>
    <w:link w:val="Titre3Car"/>
    <w:uiPriority w:val="9"/>
    <w:semiHidden/>
    <w:qFormat/>
    <w:rsid w:val="00FA1E79"/>
    <w:pPr>
      <w:keepNext/>
      <w:keepLines/>
      <w:numPr>
        <w:ilvl w:val="2"/>
        <w:numId w:val="12"/>
      </w:numPr>
      <w:spacing w:before="160" w:after="60" w:line="220" w:lineRule="atLeast"/>
      <w:outlineLvl w:val="2"/>
    </w:pPr>
    <w:rPr>
      <w:rFonts w:asciiTheme="majorHAnsi" w:eastAsiaTheme="majorEastAsia" w:hAnsiTheme="majorHAnsi" w:cstheme="majorBidi"/>
      <w:b/>
      <w:bCs/>
      <w:sz w:val="18"/>
      <w:szCs w:val="18"/>
    </w:rPr>
  </w:style>
  <w:style w:type="paragraph" w:styleId="Titre4">
    <w:name w:val="heading 4"/>
    <w:basedOn w:val="Normal"/>
    <w:next w:val="Normal"/>
    <w:link w:val="Titre4Car"/>
    <w:uiPriority w:val="9"/>
    <w:semiHidden/>
    <w:qFormat/>
    <w:rsid w:val="00FA1E79"/>
    <w:pPr>
      <w:keepNext/>
      <w:keepLines/>
      <w:numPr>
        <w:ilvl w:val="3"/>
        <w:numId w:val="12"/>
      </w:numPr>
      <w:spacing w:before="160" w:after="60" w:line="260" w:lineRule="atLeast"/>
      <w:outlineLvl w:val="3"/>
    </w:pPr>
    <w:rPr>
      <w:rFonts w:asciiTheme="majorHAnsi" w:eastAsiaTheme="majorEastAsia" w:hAnsiTheme="majorHAnsi" w:cstheme="majorBidi"/>
      <w:b/>
      <w:bCs/>
      <w:iCs/>
      <w:sz w:val="18"/>
      <w:szCs w:val="18"/>
    </w:rPr>
  </w:style>
  <w:style w:type="paragraph" w:styleId="Titre5">
    <w:name w:val="heading 5"/>
    <w:basedOn w:val="Normal"/>
    <w:next w:val="Normal"/>
    <w:link w:val="Titre5Car"/>
    <w:uiPriority w:val="9"/>
    <w:semiHidden/>
    <w:qFormat/>
    <w:rsid w:val="00FA1E79"/>
    <w:pPr>
      <w:keepNext/>
      <w:keepLines/>
      <w:numPr>
        <w:ilvl w:val="4"/>
        <w:numId w:val="12"/>
      </w:numPr>
      <w:spacing w:before="200" w:line="260" w:lineRule="atLeast"/>
      <w:outlineLvl w:val="4"/>
    </w:pPr>
    <w:rPr>
      <w:rFonts w:asciiTheme="majorHAnsi" w:eastAsiaTheme="majorEastAsia" w:hAnsiTheme="majorHAnsi" w:cstheme="majorBidi"/>
      <w:color w:val="6400C1" w:themeColor="accent1" w:themeShade="7F"/>
      <w:sz w:val="18"/>
      <w:szCs w:val="18"/>
    </w:rPr>
  </w:style>
  <w:style w:type="paragraph" w:styleId="Titre6">
    <w:name w:val="heading 6"/>
    <w:basedOn w:val="Normal"/>
    <w:next w:val="Normal"/>
    <w:link w:val="Titre6Car"/>
    <w:uiPriority w:val="9"/>
    <w:semiHidden/>
    <w:qFormat/>
    <w:rsid w:val="00FA1E79"/>
    <w:pPr>
      <w:keepNext/>
      <w:keepLines/>
      <w:numPr>
        <w:ilvl w:val="5"/>
        <w:numId w:val="12"/>
      </w:numPr>
      <w:spacing w:before="200" w:line="260" w:lineRule="atLeast"/>
      <w:outlineLvl w:val="5"/>
    </w:pPr>
    <w:rPr>
      <w:rFonts w:asciiTheme="majorHAnsi" w:eastAsiaTheme="majorEastAsia" w:hAnsiTheme="majorHAnsi" w:cstheme="majorBidi"/>
      <w:i/>
      <w:iCs/>
      <w:color w:val="6400C1" w:themeColor="accent1" w:themeShade="7F"/>
      <w:sz w:val="18"/>
      <w:szCs w:val="18"/>
    </w:rPr>
  </w:style>
  <w:style w:type="paragraph" w:styleId="Titre7">
    <w:name w:val="heading 7"/>
    <w:basedOn w:val="Normal"/>
    <w:next w:val="Normal"/>
    <w:link w:val="Titre7Car"/>
    <w:uiPriority w:val="9"/>
    <w:semiHidden/>
    <w:qFormat/>
    <w:rsid w:val="00FA1E79"/>
    <w:pPr>
      <w:keepNext/>
      <w:keepLines/>
      <w:numPr>
        <w:ilvl w:val="6"/>
        <w:numId w:val="12"/>
      </w:numPr>
      <w:spacing w:before="200" w:line="260" w:lineRule="atLeast"/>
      <w:outlineLvl w:val="6"/>
    </w:pPr>
    <w:rPr>
      <w:rFonts w:asciiTheme="majorHAnsi" w:eastAsiaTheme="majorEastAsia" w:hAnsiTheme="majorHAnsi" w:cstheme="majorBidi"/>
      <w:i/>
      <w:iCs/>
      <w:color w:val="404040" w:themeColor="text1" w:themeTint="BF"/>
      <w:sz w:val="18"/>
      <w:szCs w:val="18"/>
    </w:rPr>
  </w:style>
  <w:style w:type="paragraph" w:styleId="Titre8">
    <w:name w:val="heading 8"/>
    <w:basedOn w:val="Normal"/>
    <w:next w:val="Normal"/>
    <w:link w:val="Titre8Car"/>
    <w:uiPriority w:val="9"/>
    <w:semiHidden/>
    <w:qFormat/>
    <w:rsid w:val="00FA1E79"/>
    <w:pPr>
      <w:keepNext/>
      <w:keepLines/>
      <w:numPr>
        <w:ilvl w:val="7"/>
        <w:numId w:val="12"/>
      </w:numPr>
      <w:spacing w:before="200" w:line="260" w:lineRule="atLeast"/>
      <w:outlineLvl w:val="7"/>
    </w:pPr>
    <w:rPr>
      <w:rFonts w:asciiTheme="majorHAnsi" w:eastAsiaTheme="majorEastAsia" w:hAnsiTheme="majorHAnsi" w:cstheme="majorBidi"/>
      <w:color w:val="404040" w:themeColor="text1" w:themeTint="BF"/>
    </w:rPr>
  </w:style>
  <w:style w:type="paragraph" w:styleId="Titre9">
    <w:name w:val="heading 9"/>
    <w:basedOn w:val="Normal"/>
    <w:next w:val="Normal"/>
    <w:link w:val="Titre9Car"/>
    <w:uiPriority w:val="9"/>
    <w:semiHidden/>
    <w:qFormat/>
    <w:rsid w:val="00FA1E79"/>
    <w:pPr>
      <w:keepNext/>
      <w:keepLines/>
      <w:numPr>
        <w:ilvl w:val="8"/>
        <w:numId w:val="12"/>
      </w:numPr>
      <w:spacing w:before="200" w:line="260" w:lineRule="atLeast"/>
      <w:outlineLvl w:val="8"/>
    </w:pPr>
    <w:rPr>
      <w:rFonts w:asciiTheme="majorHAnsi" w:eastAsiaTheme="majorEastAsia" w:hAnsiTheme="majorHAnsi" w:cstheme="majorBidi"/>
      <w:i/>
      <w:iCs/>
      <w:color w:val="404040" w:themeColor="text1" w:themeTint="BF"/>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link w:val="En-tteCar"/>
    <w:uiPriority w:val="99"/>
    <w:unhideWhenUsed/>
    <w:rsid w:val="002019AB"/>
    <w:pPr>
      <w:spacing w:line="240" w:lineRule="exact"/>
    </w:pPr>
  </w:style>
  <w:style w:type="character" w:customStyle="1" w:styleId="En-tteCar">
    <w:name w:val="En-tête Car"/>
    <w:basedOn w:val="Policepardfaut"/>
    <w:link w:val="En-tte"/>
    <w:uiPriority w:val="99"/>
    <w:rsid w:val="002019AB"/>
    <w:rPr>
      <w:sz w:val="20"/>
    </w:rPr>
  </w:style>
  <w:style w:type="paragraph" w:styleId="Pieddepage">
    <w:name w:val="footer"/>
    <w:link w:val="PieddepageCar"/>
    <w:uiPriority w:val="99"/>
    <w:unhideWhenUsed/>
    <w:rsid w:val="00220112"/>
    <w:pPr>
      <w:spacing w:line="240" w:lineRule="exact"/>
      <w:ind w:left="-709" w:right="-709"/>
    </w:pPr>
  </w:style>
  <w:style w:type="character" w:customStyle="1" w:styleId="PieddepageCar">
    <w:name w:val="Pied de page Car"/>
    <w:basedOn w:val="Policepardfaut"/>
    <w:link w:val="Pieddepage"/>
    <w:uiPriority w:val="99"/>
    <w:rsid w:val="00220112"/>
  </w:style>
  <w:style w:type="paragraph" w:styleId="Textedebulles">
    <w:name w:val="Balloon Text"/>
    <w:basedOn w:val="Normal"/>
    <w:link w:val="TextedebullesCar"/>
    <w:uiPriority w:val="99"/>
    <w:semiHidden/>
    <w:unhideWhenUsed/>
    <w:rsid w:val="006B108E"/>
    <w:pPr>
      <w:spacing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sid w:val="006B108E"/>
    <w:rPr>
      <w:rFonts w:ascii="Tahoma" w:hAnsi="Tahoma" w:cs="Tahoma"/>
      <w:sz w:val="16"/>
      <w:szCs w:val="16"/>
    </w:rPr>
  </w:style>
  <w:style w:type="table" w:styleId="Grilledutableau">
    <w:name w:val="Table Grid"/>
    <w:basedOn w:val="TableauNormal"/>
    <w:uiPriority w:val="59"/>
    <w:rsid w:val="009625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Pr>
  </w:style>
  <w:style w:type="paragraph" w:styleId="Paragraphedeliste">
    <w:name w:val="List Paragraph"/>
    <w:basedOn w:val="Normal"/>
    <w:uiPriority w:val="34"/>
    <w:semiHidden/>
    <w:rsid w:val="00FA1E79"/>
    <w:pPr>
      <w:ind w:left="720"/>
      <w:contextualSpacing/>
    </w:pPr>
  </w:style>
  <w:style w:type="character" w:customStyle="1" w:styleId="Titre1Car">
    <w:name w:val="Titre 1 Car"/>
    <w:basedOn w:val="Policepardfaut"/>
    <w:link w:val="Titre1"/>
    <w:uiPriority w:val="9"/>
    <w:semiHidden/>
    <w:rsid w:val="00267098"/>
    <w:rPr>
      <w:rFonts w:asciiTheme="majorHAnsi" w:eastAsiaTheme="majorEastAsia" w:hAnsiTheme="majorHAnsi" w:cstheme="majorBidi"/>
      <w:b/>
      <w:bCs/>
      <w:sz w:val="28"/>
      <w:szCs w:val="28"/>
      <w:u w:val="single"/>
    </w:rPr>
  </w:style>
  <w:style w:type="character" w:customStyle="1" w:styleId="Titre2Car">
    <w:name w:val="Titre 2 Car"/>
    <w:basedOn w:val="Policepardfaut"/>
    <w:link w:val="Titre2"/>
    <w:uiPriority w:val="9"/>
    <w:semiHidden/>
    <w:rsid w:val="00962526"/>
    <w:rPr>
      <w:rFonts w:asciiTheme="majorHAnsi" w:eastAsiaTheme="majorEastAsia" w:hAnsiTheme="majorHAnsi" w:cstheme="majorBidi"/>
      <w:b/>
      <w:bCs/>
    </w:rPr>
  </w:style>
  <w:style w:type="character" w:customStyle="1" w:styleId="Titre3Car">
    <w:name w:val="Titre 3 Car"/>
    <w:basedOn w:val="Policepardfaut"/>
    <w:link w:val="Titre3"/>
    <w:uiPriority w:val="9"/>
    <w:semiHidden/>
    <w:rsid w:val="00962526"/>
    <w:rPr>
      <w:rFonts w:asciiTheme="majorHAnsi" w:eastAsiaTheme="majorEastAsia" w:hAnsiTheme="majorHAnsi" w:cstheme="majorBidi"/>
      <w:b/>
      <w:bCs/>
      <w:sz w:val="18"/>
      <w:szCs w:val="18"/>
    </w:rPr>
  </w:style>
  <w:style w:type="character" w:customStyle="1" w:styleId="Titre4Car">
    <w:name w:val="Titre 4 Car"/>
    <w:basedOn w:val="Policepardfaut"/>
    <w:link w:val="Titre4"/>
    <w:uiPriority w:val="9"/>
    <w:semiHidden/>
    <w:rsid w:val="00962526"/>
    <w:rPr>
      <w:rFonts w:asciiTheme="majorHAnsi" w:eastAsiaTheme="majorEastAsia" w:hAnsiTheme="majorHAnsi" w:cstheme="majorBidi"/>
      <w:b/>
      <w:bCs/>
      <w:iCs/>
      <w:sz w:val="18"/>
      <w:szCs w:val="18"/>
    </w:rPr>
  </w:style>
  <w:style w:type="character" w:customStyle="1" w:styleId="Titre5Car">
    <w:name w:val="Titre 5 Car"/>
    <w:basedOn w:val="Policepardfaut"/>
    <w:link w:val="Titre5"/>
    <w:uiPriority w:val="9"/>
    <w:semiHidden/>
    <w:rsid w:val="00FA1E79"/>
    <w:rPr>
      <w:rFonts w:asciiTheme="majorHAnsi" w:eastAsiaTheme="majorEastAsia" w:hAnsiTheme="majorHAnsi" w:cstheme="majorBidi"/>
      <w:color w:val="6400C1" w:themeColor="accent1" w:themeShade="7F"/>
      <w:sz w:val="18"/>
      <w:szCs w:val="18"/>
    </w:rPr>
  </w:style>
  <w:style w:type="character" w:customStyle="1" w:styleId="Titre6Car">
    <w:name w:val="Titre 6 Car"/>
    <w:basedOn w:val="Policepardfaut"/>
    <w:link w:val="Titre6"/>
    <w:uiPriority w:val="9"/>
    <w:semiHidden/>
    <w:rsid w:val="00FA1E79"/>
    <w:rPr>
      <w:rFonts w:asciiTheme="majorHAnsi" w:eastAsiaTheme="majorEastAsia" w:hAnsiTheme="majorHAnsi" w:cstheme="majorBidi"/>
      <w:i/>
      <w:iCs/>
      <w:color w:val="6400C1" w:themeColor="accent1" w:themeShade="7F"/>
      <w:sz w:val="18"/>
      <w:szCs w:val="18"/>
    </w:rPr>
  </w:style>
  <w:style w:type="character" w:customStyle="1" w:styleId="Titre7Car">
    <w:name w:val="Titre 7 Car"/>
    <w:basedOn w:val="Policepardfaut"/>
    <w:link w:val="Titre7"/>
    <w:uiPriority w:val="9"/>
    <w:semiHidden/>
    <w:rsid w:val="00FA1E79"/>
    <w:rPr>
      <w:rFonts w:asciiTheme="majorHAnsi" w:eastAsiaTheme="majorEastAsia" w:hAnsiTheme="majorHAnsi" w:cstheme="majorBidi"/>
      <w:i/>
      <w:iCs/>
      <w:color w:val="404040" w:themeColor="text1" w:themeTint="BF"/>
      <w:sz w:val="18"/>
      <w:szCs w:val="18"/>
    </w:rPr>
  </w:style>
  <w:style w:type="character" w:customStyle="1" w:styleId="Titre8Car">
    <w:name w:val="Titre 8 Car"/>
    <w:basedOn w:val="Policepardfaut"/>
    <w:link w:val="Titre8"/>
    <w:uiPriority w:val="9"/>
    <w:semiHidden/>
    <w:rsid w:val="00FA1E79"/>
    <w:rPr>
      <w:rFonts w:asciiTheme="majorHAnsi" w:eastAsiaTheme="majorEastAsia" w:hAnsiTheme="majorHAnsi" w:cstheme="majorBidi"/>
      <w:color w:val="404040" w:themeColor="text1" w:themeTint="BF"/>
      <w:sz w:val="20"/>
      <w:szCs w:val="20"/>
    </w:rPr>
  </w:style>
  <w:style w:type="character" w:customStyle="1" w:styleId="Titre9Car">
    <w:name w:val="Titre 9 Car"/>
    <w:basedOn w:val="Policepardfaut"/>
    <w:link w:val="Titre9"/>
    <w:uiPriority w:val="9"/>
    <w:semiHidden/>
    <w:rsid w:val="00FA1E79"/>
    <w:rPr>
      <w:rFonts w:asciiTheme="majorHAnsi" w:eastAsiaTheme="majorEastAsia" w:hAnsiTheme="majorHAnsi" w:cstheme="majorBidi"/>
      <w:i/>
      <w:iCs/>
      <w:color w:val="404040" w:themeColor="text1" w:themeTint="BF"/>
      <w:sz w:val="20"/>
      <w:szCs w:val="20"/>
    </w:rPr>
  </w:style>
  <w:style w:type="paragraph" w:customStyle="1" w:styleId="Textepuce1">
    <w:name w:val="Texte puce 1"/>
    <w:basedOn w:val="Paragraphedeliste"/>
    <w:semiHidden/>
    <w:rsid w:val="00FA1E79"/>
    <w:pPr>
      <w:numPr>
        <w:numId w:val="11"/>
      </w:numPr>
      <w:spacing w:line="260" w:lineRule="atLeast"/>
      <w:ind w:left="142" w:hanging="142"/>
    </w:pPr>
    <w:rPr>
      <w:sz w:val="18"/>
      <w:szCs w:val="18"/>
    </w:rPr>
  </w:style>
  <w:style w:type="paragraph" w:customStyle="1" w:styleId="Textedesaisie">
    <w:name w:val="Texte de saisie"/>
    <w:basedOn w:val="Normal"/>
    <w:qFormat/>
    <w:rsid w:val="00267098"/>
    <w:pPr>
      <w:jc w:val="both"/>
    </w:pPr>
  </w:style>
  <w:style w:type="paragraph" w:styleId="Adressedestinataire">
    <w:name w:val="envelope address"/>
    <w:basedOn w:val="Normal"/>
    <w:uiPriority w:val="99"/>
    <w:rsid w:val="00267098"/>
    <w:pPr>
      <w:spacing w:line="312" w:lineRule="exact"/>
    </w:pPr>
    <w:rPr>
      <w:sz w:val="26"/>
      <w:szCs w:val="26"/>
    </w:rPr>
  </w:style>
  <w:style w:type="character" w:customStyle="1" w:styleId="Textebold">
    <w:name w:val="Texte bold"/>
    <w:basedOn w:val="Policepardfaut"/>
    <w:uiPriority w:val="1"/>
    <w:qFormat/>
    <w:rsid w:val="00267098"/>
    <w:rPr>
      <w:b/>
    </w:rPr>
  </w:style>
  <w:style w:type="paragraph" w:customStyle="1" w:styleId="Default">
    <w:name w:val="Default"/>
    <w:rsid w:val="00214721"/>
    <w:pPr>
      <w:autoSpaceDE w:val="0"/>
      <w:autoSpaceDN w:val="0"/>
      <w:adjustRightInd w:val="0"/>
      <w:spacing w:line="240" w:lineRule="auto"/>
    </w:pPr>
    <w:rPr>
      <w:rFonts w:ascii="Aptos" w:hAnsi="Aptos" w:cs="Aptos"/>
      <w:color w:val="000000"/>
      <w:szCs w:val="24"/>
    </w:rPr>
  </w:style>
  <w:style w:type="character" w:styleId="Lienhypertexte">
    <w:name w:val="Hyperlink"/>
    <w:basedOn w:val="Policepardfaut"/>
    <w:uiPriority w:val="99"/>
    <w:unhideWhenUsed/>
    <w:rsid w:val="006C2FE9"/>
    <w:rPr>
      <w:color w:val="000000" w:themeColor="hyperlink"/>
      <w:u w:val="single"/>
    </w:rPr>
  </w:style>
  <w:style w:type="character" w:styleId="Lienhypertextesuivivisit">
    <w:name w:val="FollowedHyperlink"/>
    <w:basedOn w:val="Policepardfaut"/>
    <w:uiPriority w:val="99"/>
    <w:semiHidden/>
    <w:unhideWhenUsed/>
    <w:rsid w:val="009D6C4A"/>
    <w:rPr>
      <w:color w:val="000000" w:themeColor="followedHyperlink"/>
      <w:u w:val="single"/>
    </w:rPr>
  </w:style>
  <w:style w:type="character" w:styleId="Marquedecommentaire">
    <w:name w:val="annotation reference"/>
    <w:basedOn w:val="Policepardfaut"/>
    <w:uiPriority w:val="99"/>
    <w:semiHidden/>
    <w:unhideWhenUsed/>
    <w:rsid w:val="009D6C4A"/>
    <w:rPr>
      <w:sz w:val="16"/>
      <w:szCs w:val="16"/>
    </w:rPr>
  </w:style>
  <w:style w:type="paragraph" w:styleId="Commentaire">
    <w:name w:val="annotation text"/>
    <w:basedOn w:val="Normal"/>
    <w:link w:val="CommentaireCar"/>
    <w:uiPriority w:val="99"/>
    <w:semiHidden/>
    <w:unhideWhenUsed/>
    <w:rsid w:val="009D6C4A"/>
    <w:pPr>
      <w:spacing w:line="240" w:lineRule="auto"/>
    </w:pPr>
    <w:rPr>
      <w:sz w:val="20"/>
    </w:rPr>
  </w:style>
  <w:style w:type="character" w:customStyle="1" w:styleId="CommentaireCar">
    <w:name w:val="Commentaire Car"/>
    <w:basedOn w:val="Policepardfaut"/>
    <w:link w:val="Commentaire"/>
    <w:uiPriority w:val="99"/>
    <w:semiHidden/>
    <w:rsid w:val="009D6C4A"/>
    <w:rPr>
      <w:sz w:val="20"/>
    </w:rPr>
  </w:style>
  <w:style w:type="paragraph" w:styleId="Objetducommentaire">
    <w:name w:val="annotation subject"/>
    <w:basedOn w:val="Commentaire"/>
    <w:next w:val="Commentaire"/>
    <w:link w:val="ObjetducommentaireCar"/>
    <w:uiPriority w:val="99"/>
    <w:semiHidden/>
    <w:unhideWhenUsed/>
    <w:rsid w:val="009D6C4A"/>
    <w:rPr>
      <w:b/>
      <w:bCs/>
    </w:rPr>
  </w:style>
  <w:style w:type="character" w:customStyle="1" w:styleId="ObjetducommentaireCar">
    <w:name w:val="Objet du commentaire Car"/>
    <w:basedOn w:val="CommentaireCar"/>
    <w:link w:val="Objetducommentaire"/>
    <w:uiPriority w:val="99"/>
    <w:semiHidden/>
    <w:rsid w:val="009D6C4A"/>
    <w:rPr>
      <w:b/>
      <w:bCs/>
      <w:sz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microsoft.com/office/2011/relationships/people" Target="peop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Users/juhardy/Documents/IDA:IHU/Templates/Template%20TGD/04_Exe&#769;cution/04_Papier%20en%20te&#770;te/tdl_Institut_reConnect_v1.dotx" TargetMode="External"/></Relationships>
</file>

<file path=word/theme/theme1.xml><?xml version="1.0" encoding="utf-8"?>
<a:theme xmlns:a="http://schemas.openxmlformats.org/drawingml/2006/main" name="Thème Office">
  <a:themeElements>
    <a:clrScheme name="Institut Reconnect Word">
      <a:dk1>
        <a:srgbClr val="000000"/>
      </a:dk1>
      <a:lt1>
        <a:sysClr val="window" lastClr="FFFFFF"/>
      </a:lt1>
      <a:dk2>
        <a:srgbClr val="FFBEA1"/>
      </a:dk2>
      <a:lt2>
        <a:srgbClr val="8397FF"/>
      </a:lt2>
      <a:accent1>
        <a:srgbClr val="C585FF"/>
      </a:accent1>
      <a:accent2>
        <a:srgbClr val="8397FF"/>
      </a:accent2>
      <a:accent3>
        <a:srgbClr val="884FE7"/>
      </a:accent3>
      <a:accent4>
        <a:srgbClr val="FFBEA1"/>
      </a:accent4>
      <a:accent5>
        <a:srgbClr val="A5A5A5"/>
      </a:accent5>
      <a:accent6>
        <a:srgbClr val="BFBFBF"/>
      </a:accent6>
      <a:hlink>
        <a:srgbClr val="000000"/>
      </a:hlink>
      <a:folHlink>
        <a:srgbClr val="000000"/>
      </a:folHlink>
    </a:clrScheme>
    <a:fontScheme name="ARIAL - ARIAL">
      <a:majorFont>
        <a:latin typeface="Arial"/>
        <a:ea typeface=""/>
        <a:cs typeface=""/>
      </a:majorFont>
      <a:minorFont>
        <a:latin typeface="Arial"/>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3cbc9f0b-5017-45cd-87be-75ee2041215a">
      <Terms xmlns="http://schemas.microsoft.com/office/infopath/2007/PartnerControls"/>
    </lcf76f155ced4ddcb4097134ff3c332f>
    <TaxCatchAll xmlns="c11863d9-34fa-4d25-ba7f-5548a341ea06" xsi:nil="true"/>
    <SharedWithUsers xmlns="c11863d9-34fa-4d25-ba7f-5548a341ea06">
      <UserInfo>
        <DisplayName/>
        <AccountId xsi:nil="true"/>
        <AccountType/>
      </UserInfo>
    </SharedWithUser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A95B03028091D9449849F0ED25A08F36" ma:contentTypeVersion="15" ma:contentTypeDescription="Crée un document." ma:contentTypeScope="" ma:versionID="99dcf56b9cc88032cded911b091ffdd7">
  <xsd:schema xmlns:xsd="http://www.w3.org/2001/XMLSchema" xmlns:xs="http://www.w3.org/2001/XMLSchema" xmlns:p="http://schemas.microsoft.com/office/2006/metadata/properties" xmlns:ns2="3cbc9f0b-5017-45cd-87be-75ee2041215a" xmlns:ns3="c11863d9-34fa-4d25-ba7f-5548a341ea06" targetNamespace="http://schemas.microsoft.com/office/2006/metadata/properties" ma:root="true" ma:fieldsID="d30648fdf5772107665c965cf332635d" ns2:_="" ns3:_="">
    <xsd:import namespace="3cbc9f0b-5017-45cd-87be-75ee2041215a"/>
    <xsd:import namespace="c11863d9-34fa-4d25-ba7f-5548a341ea0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DateTaken" minOccurs="0"/>
                <xsd:element ref="ns2:MediaServiceGenerationTime" minOccurs="0"/>
                <xsd:element ref="ns2:MediaServiceEventHashCode" minOccurs="0"/>
                <xsd:element ref="ns2:lcf76f155ced4ddcb4097134ff3c332f" minOccurs="0"/>
                <xsd:element ref="ns3:TaxCatchAll" minOccurs="0"/>
                <xsd:element ref="ns2:MediaServiceOCR" minOccurs="0"/>
                <xsd:element ref="ns2:MediaServiceLocation"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cbc9f0b-5017-45cd-87be-75ee204121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lcf76f155ced4ddcb4097134ff3c332f" ma:index="18" nillable="true" ma:taxonomy="true" ma:internalName="lcf76f155ced4ddcb4097134ff3c332f" ma:taxonomyFieldName="MediaServiceImageTags" ma:displayName="Balises d’images" ma:readOnly="false" ma:fieldId="{5cf76f15-5ced-4ddc-b409-7134ff3c332f}" ma:taxonomyMulti="true" ma:sspId="c52775a5-6422-46e9-86d7-3e37fb9d695e" ma:termSetId="09814cd3-568e-fe90-9814-8d621ff8fb84" ma:anchorId="fba54fb3-c3e1-fe81-a776-ca4b69148c4d" ma:open="true" ma:isKeyword="false">
      <xsd:complexType>
        <xsd:sequence>
          <xsd:element ref="pc:Terms" minOccurs="0" maxOccurs="1"/>
        </xsd:sequence>
      </xsd:complexType>
    </xsd:element>
    <xsd:element name="MediaServiceOCR" ma:index="20" nillable="true" ma:displayName="Extracted Text" ma:internalName="MediaServiceOCR" ma:readOnly="true">
      <xsd:simpleType>
        <xsd:restriction base="dms:Note">
          <xsd:maxLength value="255"/>
        </xsd:restriction>
      </xsd:simpleType>
    </xsd:element>
    <xsd:element name="MediaServiceLocation" ma:index="21" nillable="true" ma:displayName="Location" ma:indexed="true" ma:internalName="MediaServiceLocation" ma:readOnly="true">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11863d9-34fa-4d25-ba7f-5548a341ea06" elementFormDefault="qualified">
    <xsd:import namespace="http://schemas.microsoft.com/office/2006/documentManagement/types"/>
    <xsd:import namespace="http://schemas.microsoft.com/office/infopath/2007/PartnerControls"/>
    <xsd:element name="SharedWithUsers" ma:index="12"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Partagé avec détails" ma:internalName="SharedWithDetails" ma:readOnly="true">
      <xsd:simpleType>
        <xsd:restriction base="dms:Note">
          <xsd:maxLength value="255"/>
        </xsd:restriction>
      </xsd:simpleType>
    </xsd:element>
    <xsd:element name="TaxCatchAll" ma:index="19" nillable="true" ma:displayName="Taxonomy Catch All Column" ma:hidden="true" ma:list="{f9bb1373-9bb8-4d83-82c6-ed4c11155891}" ma:internalName="TaxCatchAll" ma:showField="CatchAllData" ma:web="c11863d9-34fa-4d25-ba7f-5548a341ea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EDB541-A4FD-4F17-B375-A2B064184401}">
  <ds:schemaRefs>
    <ds:schemaRef ds:uri="http://schemas.microsoft.com/office/2006/metadata/properties"/>
    <ds:schemaRef ds:uri="http://schemas.microsoft.com/office/infopath/2007/PartnerControls"/>
    <ds:schemaRef ds:uri="3cbc9f0b-5017-45cd-87be-75ee2041215a"/>
    <ds:schemaRef ds:uri="c11863d9-34fa-4d25-ba7f-5548a341ea06"/>
  </ds:schemaRefs>
</ds:datastoreItem>
</file>

<file path=customXml/itemProps2.xml><?xml version="1.0" encoding="utf-8"?>
<ds:datastoreItem xmlns:ds="http://schemas.openxmlformats.org/officeDocument/2006/customXml" ds:itemID="{A10CE6FC-E292-4DDE-A98A-292A2ED60DFD}">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cbc9f0b-5017-45cd-87be-75ee2041215a"/>
    <ds:schemaRef ds:uri="c11863d9-34fa-4d25-ba7f-5548a341ea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617C83E-CF19-5345-9E16-3A93F8C14C85}">
  <ds:schemaRefs>
    <ds:schemaRef ds:uri="http://schemas.openxmlformats.org/officeDocument/2006/bibliography"/>
  </ds:schemaRefs>
</ds:datastoreItem>
</file>

<file path=customXml/itemProps4.xml><?xml version="1.0" encoding="utf-8"?>
<ds:datastoreItem xmlns:ds="http://schemas.openxmlformats.org/officeDocument/2006/customXml" ds:itemID="{4F0D4B16-70ED-411B-ADFC-B851F2DC5458}">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tdl_Institut_reConnect_v1.dotx</Template>
  <TotalTime>39</TotalTime>
  <Pages>2</Pages>
  <Words>206</Words>
  <Characters>1137</Characters>
  <Application>Microsoft Office Word</Application>
  <DocSecurity>0</DocSecurity>
  <Lines>9</Lines>
  <Paragraphs>2</Paragraphs>
  <ScaleCrop>false</ScaleCrop>
  <Manager>Institut Reconnect</Manager>
  <Company>Institut Reconnect</Company>
  <LinksUpToDate>false</LinksUpToDate>
  <CharactersWithSpaces>1341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Institut Reconnect</dc:title>
  <dc:subject>Institut Reconnect</dc:subject>
  <dc:creator>Juliette  HARDY</dc:creator>
  <cp:keywords/>
  <cp:lastModifiedBy>Juliette  HARDY</cp:lastModifiedBy>
  <cp:revision>60</cp:revision>
  <cp:lastPrinted>2026-07-27T13:22:00Z</cp:lastPrinted>
  <dcterms:created xsi:type="dcterms:W3CDTF">2026-07-02T08:28:00Z</dcterms:created>
  <dcterms:modified xsi:type="dcterms:W3CDTF">2026-08-03T09:45:00Z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0x010100A95B03028091D9449849F0ED25A08F36</vt:lpwstr>
  </property>
  <property fmtid="{D5CDD505-2E9C-101B-9397-08002B2CF9AE}" pid="3" name="MediaServiceImageTags">
    <vt:lpwstr/>
  </property>
  <property fmtid="{D5CDD505-2E9C-101B-9397-08002B2CF9AE}" pid="4" name="Order">
    <vt:r8>952800</vt:r8>
  </property>
  <property fmtid="{D5CDD505-2E9C-101B-9397-08002B2CF9AE}" pid="5" name="xd_Signature">
    <vt:bool>false</vt:bool>
  </property>
  <property fmtid="{D5CDD505-2E9C-101B-9397-08002B2CF9AE}" pid="6" name="xd_ProgID">
    <vt:lpwstr/>
  </property>
  <property fmtid="{D5CDD505-2E9C-101B-9397-08002B2CF9AE}" pid="7" name="_SourceUrl">
    <vt:lpwstr/>
  </property>
  <property fmtid="{D5CDD505-2E9C-101B-9397-08002B2CF9AE}" pid="8" name="_SharedFileIndex">
    <vt:lpwstr/>
  </property>
  <property fmtid="{D5CDD505-2E9C-101B-9397-08002B2CF9AE}" pid="9" name="ComplianceAssetId">
    <vt:lpwstr/>
  </property>
  <property fmtid="{D5CDD505-2E9C-101B-9397-08002B2CF9AE}" pid="10" name="TemplateUrl">
    <vt:lpwstr/>
  </property>
  <property fmtid="{D5CDD505-2E9C-101B-9397-08002B2CF9AE}" pid="11" name="_ExtendedDescription">
    <vt:lpwstr/>
  </property>
  <property fmtid="{D5CDD505-2E9C-101B-9397-08002B2CF9AE}" pid="12" name="TriggerFlowInfo">
    <vt:lpwstr/>
  </property>
</Properties>
</file>